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56D08" w14:textId="56B69239" w:rsidR="00000047" w:rsidRPr="001F29AA" w:rsidRDefault="00000047" w:rsidP="00000047">
      <w:pPr>
        <w:pStyle w:val="Titre"/>
        <w:rPr>
          <w:lang w:val="en-US"/>
        </w:rPr>
      </w:pPr>
      <w:r w:rsidRPr="001F29AA">
        <w:rPr>
          <w:lang w:val="en-US"/>
        </w:rPr>
        <w:t xml:space="preserve">Sequence </w:t>
      </w:r>
      <w:r>
        <w:rPr>
          <w:lang w:val="en-US"/>
        </w:rPr>
        <w:t>1</w:t>
      </w:r>
      <w:r w:rsidRPr="001F29AA">
        <w:rPr>
          <w:lang w:val="en-US"/>
        </w:rPr>
        <w:t xml:space="preserve">: </w:t>
      </w:r>
      <w:r w:rsidR="008B446F">
        <w:rPr>
          <w:lang w:val="en-US"/>
        </w:rPr>
        <w:t>safety and environment</w:t>
      </w:r>
    </w:p>
    <w:p w14:paraId="3C46565D" w14:textId="77777777" w:rsidR="007635EA" w:rsidRDefault="007635EA" w:rsidP="007635EA">
      <w:pPr>
        <w:rPr>
          <w:lang w:val="en-GB"/>
        </w:rPr>
      </w:pPr>
      <w:r w:rsidRPr="000D40E6">
        <w:rPr>
          <w:noProof/>
        </w:rPr>
        <mc:AlternateContent>
          <mc:Choice Requires="wps">
            <w:drawing>
              <wp:inline distT="0" distB="0" distL="0" distR="0" wp14:anchorId="716BF305" wp14:editId="3B54269C">
                <wp:extent cx="6192520" cy="2576946"/>
                <wp:effectExtent l="0" t="0" r="5080" b="1270"/>
                <wp:docPr id="1691562636" name="Zone de texte 1691562636"/>
                <wp:cNvGraphicFramePr/>
                <a:graphic xmlns:a="http://schemas.openxmlformats.org/drawingml/2006/main">
                  <a:graphicData uri="http://schemas.microsoft.com/office/word/2010/wordprocessingShape">
                    <wps:wsp>
                      <wps:cNvSpPr txBox="1"/>
                      <wps:spPr>
                        <a:xfrm>
                          <a:off x="0" y="0"/>
                          <a:ext cx="6192520" cy="2576946"/>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56C99" w14:textId="77777777" w:rsidR="007635EA" w:rsidRPr="00A12FAB" w:rsidRDefault="007635EA" w:rsidP="007635EA">
                            <w:pPr>
                              <w:pStyle w:val="NormalWeb"/>
                              <w:rPr>
                                <w:rFonts w:asciiTheme="minorHAnsi" w:hAnsiTheme="minorHAnsi"/>
                              </w:rPr>
                            </w:pPr>
                            <w:r w:rsidRPr="00335BAE">
                              <w:rPr>
                                <w:rFonts w:ascii="Calibri" w:hAnsi="Calibri" w:cs="Calibri"/>
                                <w:b/>
                                <w:bCs/>
                                <w:noProof/>
                                <w:color w:val="1E477C"/>
                              </w:rPr>
                              <w:drawing>
                                <wp:inline distT="0" distB="0" distL="0" distR="0" wp14:anchorId="0990AC45" wp14:editId="0E2D8D37">
                                  <wp:extent cx="279400" cy="279400"/>
                                  <wp:effectExtent l="0" t="0" r="0" b="0"/>
                                  <wp:docPr id="293411572" name="Image 29341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4D7A69">
                              <w:rPr>
                                <w:rFonts w:ascii="Calibri" w:hAnsi="Calibri" w:cs="Calibri"/>
                                <w:b/>
                                <w:bCs/>
                                <w:color w:val="1E477C"/>
                              </w:rPr>
                              <w:t xml:space="preserve"> </w:t>
                            </w:r>
                            <w:r w:rsidRPr="00A12FAB">
                              <w:rPr>
                                <w:rFonts w:asciiTheme="minorHAnsi" w:hAnsiTheme="minorHAnsi" w:cs="Calibri"/>
                                <w:b/>
                                <w:bCs/>
                                <w:color w:val="1E477C"/>
                              </w:rPr>
                              <w:t>Fiches de synthèse mobilisées</w:t>
                            </w:r>
                            <w:r w:rsidRPr="00A12FAB">
                              <w:rPr>
                                <w:rFonts w:asciiTheme="minorHAnsi" w:hAnsiTheme="minorHAnsi" w:cs="Calibri"/>
                                <w:color w:val="3F3F3F"/>
                              </w:rPr>
                              <w:t xml:space="preserve"> (collection en français) : </w:t>
                            </w:r>
                          </w:p>
                          <w:p w14:paraId="25B41A6D" w14:textId="19A37D66" w:rsidR="007635EA" w:rsidRPr="00BE67EA" w:rsidRDefault="007635EA" w:rsidP="007635EA">
                            <w:pPr>
                              <w:pStyle w:val="NormalWeb"/>
                              <w:numPr>
                                <w:ilvl w:val="0"/>
                                <w:numId w:val="16"/>
                              </w:numPr>
                              <w:rPr>
                                <w:color w:val="000000" w:themeColor="text1"/>
                                <w:sz w:val="32"/>
                                <w:szCs w:val="32"/>
                              </w:rPr>
                            </w:pPr>
                            <w:r w:rsidRPr="00BE67EA">
                              <w:rPr>
                                <w:rFonts w:ascii="Calibri" w:hAnsi="Calibri" w:cs="Calibri"/>
                                <w:color w:val="000000" w:themeColor="text1"/>
                                <w:sz w:val="22"/>
                                <w:szCs w:val="22"/>
                              </w:rPr>
                              <w:t xml:space="preserve">Fiche n°1 : </w:t>
                            </w:r>
                            <w:r w:rsidR="000A5A76">
                              <w:rPr>
                                <w:rFonts w:ascii="Calibri" w:hAnsi="Calibri" w:cs="Calibri"/>
                                <w:color w:val="000000" w:themeColor="text1"/>
                                <w:sz w:val="22"/>
                                <w:szCs w:val="22"/>
                              </w:rPr>
                              <w:t>sécurité et environnement</w:t>
                            </w:r>
                          </w:p>
                          <w:p w14:paraId="09669035" w14:textId="6240DCDA" w:rsidR="007635EA" w:rsidRPr="00A12FAB" w:rsidRDefault="007635EA" w:rsidP="007635EA">
                            <w:pPr>
                              <w:pStyle w:val="NormalWeb"/>
                              <w:rPr>
                                <w:rFonts w:asciiTheme="minorHAnsi" w:hAnsiTheme="minorHAnsi"/>
                              </w:rPr>
                            </w:pPr>
                            <w:r w:rsidRPr="00A12FAB">
                              <w:rPr>
                                <w:rFonts w:asciiTheme="minorHAnsi" w:hAnsiTheme="minorHAnsi" w:cs="Calibri"/>
                                <w:b/>
                                <w:bCs/>
                                <w:noProof/>
                                <w:color w:val="1E477C"/>
                              </w:rPr>
                              <w:drawing>
                                <wp:inline distT="0" distB="0" distL="0" distR="0" wp14:anchorId="048F28A9" wp14:editId="03179F49">
                                  <wp:extent cx="317500" cy="304800"/>
                                  <wp:effectExtent l="0" t="0" r="0" b="0"/>
                                  <wp:docPr id="49768346" name="Image 4976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A12FAB">
                              <w:rPr>
                                <w:rFonts w:asciiTheme="minorHAnsi" w:hAnsiTheme="minorHAnsi" w:cs="Calibri"/>
                                <w:b/>
                                <w:bCs/>
                                <w:color w:val="1E477C"/>
                              </w:rPr>
                              <w:t xml:space="preserve"> Sommaire des activités ETLV</w:t>
                            </w:r>
                            <w:r w:rsidR="003843ED">
                              <w:rPr>
                                <w:rFonts w:asciiTheme="minorHAnsi" w:hAnsiTheme="minorHAnsi" w:cs="Calibri"/>
                                <w:b/>
                                <w:bCs/>
                                <w:color w:val="1E477C"/>
                              </w:rPr>
                              <w:t xml:space="preserve"> </w:t>
                            </w:r>
                            <w:r w:rsidRPr="00A12FAB">
                              <w:rPr>
                                <w:rFonts w:asciiTheme="minorHAnsi" w:hAnsiTheme="minorHAnsi" w:cs="Calibri"/>
                                <w:b/>
                                <w:bCs/>
                                <w:color w:val="1E477C"/>
                              </w:rPr>
                              <w:t>:</w:t>
                            </w:r>
                            <w:r w:rsidRPr="00A12FAB">
                              <w:rPr>
                                <w:rFonts w:asciiTheme="minorHAnsi" w:hAnsiTheme="minorHAnsi" w:cs="Calibri"/>
                                <w:color w:val="3F3F3F"/>
                              </w:rPr>
                              <w:t xml:space="preserve"> </w:t>
                            </w:r>
                            <w:r w:rsidR="00341E6B">
                              <w:rPr>
                                <w:rFonts w:asciiTheme="minorHAnsi" w:hAnsiTheme="minorHAnsi" w:cs="Calibri"/>
                                <w:color w:val="3F3F3F"/>
                              </w:rPr>
                              <w:t>chapitre 2</w:t>
                            </w:r>
                          </w:p>
                          <w:p w14:paraId="3EB6F51B" w14:textId="4E848264" w:rsidR="007635EA" w:rsidRPr="00583DC4" w:rsidRDefault="007635EA" w:rsidP="007635EA">
                            <w:pPr>
                              <w:pStyle w:val="Enumration"/>
                              <w:spacing w:after="160" w:line="256" w:lineRule="auto"/>
                              <w:jc w:val="left"/>
                              <w:rPr>
                                <w:sz w:val="22"/>
                                <w:szCs w:val="28"/>
                                <w:lang w:val="en-US"/>
                              </w:rPr>
                            </w:pPr>
                            <w:r w:rsidRPr="00583DC4">
                              <w:rPr>
                                <w:sz w:val="22"/>
                                <w:szCs w:val="28"/>
                                <w:lang w:val="en-US"/>
                              </w:rPr>
                              <w:t xml:space="preserve">ACTIVITY 1: </w:t>
                            </w:r>
                            <w:r w:rsidR="00341E6B">
                              <w:rPr>
                                <w:sz w:val="22"/>
                                <w:szCs w:val="28"/>
                                <w:lang w:val="en-US"/>
                              </w:rPr>
                              <w:t>Lab safety</w:t>
                            </w:r>
                          </w:p>
                          <w:p w14:paraId="0BE5DAF6" w14:textId="1C2CCE28" w:rsidR="007635EA" w:rsidRPr="00583DC4" w:rsidRDefault="007635EA" w:rsidP="007635EA">
                            <w:pPr>
                              <w:pStyle w:val="Enumration"/>
                              <w:spacing w:after="160" w:line="256" w:lineRule="auto"/>
                              <w:jc w:val="left"/>
                              <w:rPr>
                                <w:sz w:val="22"/>
                                <w:szCs w:val="28"/>
                                <w:lang w:val="en-US"/>
                              </w:rPr>
                            </w:pPr>
                            <w:r w:rsidRPr="00583DC4">
                              <w:rPr>
                                <w:sz w:val="22"/>
                                <w:szCs w:val="28"/>
                                <w:lang w:val="en-US"/>
                              </w:rPr>
                              <w:t xml:space="preserve">ACTIVITY 2: </w:t>
                            </w:r>
                            <w:r w:rsidR="00773552">
                              <w:rPr>
                                <w:sz w:val="22"/>
                                <w:szCs w:val="28"/>
                                <w:lang w:val="en-US"/>
                              </w:rPr>
                              <w:t>I</w:t>
                            </w:r>
                            <w:r w:rsidR="0023631E">
                              <w:rPr>
                                <w:sz w:val="22"/>
                                <w:szCs w:val="28"/>
                                <w:lang w:val="en-US"/>
                              </w:rPr>
                              <w:t>dentifying chemical hazards</w:t>
                            </w:r>
                          </w:p>
                          <w:p w14:paraId="11C0A581" w14:textId="7DF6551A" w:rsidR="0023631E" w:rsidRPr="00E128F4" w:rsidRDefault="0023631E" w:rsidP="0023631E">
                            <w:pPr>
                              <w:pStyle w:val="Enumration"/>
                              <w:spacing w:after="160" w:line="256" w:lineRule="auto"/>
                              <w:jc w:val="left"/>
                              <w:rPr>
                                <w:b/>
                                <w:bCs/>
                                <w:sz w:val="22"/>
                                <w:szCs w:val="28"/>
                                <w:lang w:val="en-US"/>
                              </w:rPr>
                            </w:pPr>
                            <w:r w:rsidRPr="00E128F4">
                              <w:rPr>
                                <w:b/>
                                <w:bCs/>
                                <w:sz w:val="22"/>
                                <w:szCs w:val="28"/>
                                <w:lang w:val="en-US"/>
                              </w:rPr>
                              <w:t xml:space="preserve">ACTIVITY 3: </w:t>
                            </w:r>
                            <w:r w:rsidR="004F10CD" w:rsidRPr="00E128F4">
                              <w:rPr>
                                <w:b/>
                                <w:bCs/>
                                <w:sz w:val="22"/>
                                <w:szCs w:val="28"/>
                                <w:lang w:val="en-US"/>
                              </w:rPr>
                              <w:t>Glassware and equipment</w:t>
                            </w:r>
                          </w:p>
                          <w:p w14:paraId="461B992D" w14:textId="59600C79" w:rsidR="004F10CD" w:rsidRPr="00E128F4" w:rsidRDefault="004F10CD" w:rsidP="004F10CD">
                            <w:pPr>
                              <w:pStyle w:val="Enumration"/>
                              <w:spacing w:after="160" w:line="256" w:lineRule="auto"/>
                              <w:jc w:val="left"/>
                              <w:rPr>
                                <w:b/>
                                <w:bCs/>
                                <w:sz w:val="22"/>
                                <w:szCs w:val="28"/>
                                <w:lang w:val="en-US"/>
                              </w:rPr>
                            </w:pPr>
                            <w:r w:rsidRPr="00E128F4">
                              <w:rPr>
                                <w:b/>
                                <w:bCs/>
                                <w:sz w:val="22"/>
                                <w:szCs w:val="28"/>
                                <w:lang w:val="en-US"/>
                              </w:rPr>
                              <w:t xml:space="preserve">ACTIVITY 4: </w:t>
                            </w:r>
                            <w:r w:rsidR="00773552" w:rsidRPr="00E128F4">
                              <w:rPr>
                                <w:b/>
                                <w:bCs/>
                                <w:sz w:val="22"/>
                                <w:szCs w:val="28"/>
                                <w:lang w:val="en-US"/>
                              </w:rPr>
                              <w:t>Reading protocols</w:t>
                            </w:r>
                          </w:p>
                          <w:p w14:paraId="64EBD372" w14:textId="77777777" w:rsidR="004F10CD" w:rsidRPr="00583DC4" w:rsidRDefault="004F10CD" w:rsidP="0023631E">
                            <w:pPr>
                              <w:pStyle w:val="Enumration"/>
                              <w:spacing w:after="160" w:line="256" w:lineRule="auto"/>
                              <w:jc w:val="left"/>
                              <w:rPr>
                                <w:sz w:val="22"/>
                                <w:szCs w:val="28"/>
                                <w:lang w:val="en-US"/>
                              </w:rPr>
                            </w:pPr>
                          </w:p>
                          <w:p w14:paraId="0C0DD428" w14:textId="77777777" w:rsidR="007635EA" w:rsidRPr="004C0B4C" w:rsidRDefault="007635EA" w:rsidP="007635EA">
                            <w:pPr>
                              <w:pStyle w:val="Enumration"/>
                              <w:numPr>
                                <w:ilvl w:val="0"/>
                                <w:numId w:val="0"/>
                              </w:numPr>
                              <w:ind w:left="72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16BF305" id="_x0000_t202" coordsize="21600,21600" o:spt="202" path="m,l,21600r21600,l21600,xe">
                <v:stroke joinstyle="miter"/>
                <v:path gradientshapeok="t" o:connecttype="rect"/>
              </v:shapetype>
              <v:shape id="Zone de texte 1691562636" o:spid="_x0000_s1026" type="#_x0000_t202" style="width:487.6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" fillcolor="#dbe5f1 [660]" stroked="f" strokeweight=".5pt">
                <v:textbox>
                  <w:txbxContent>
                    <w:p w14:paraId="5BD56C99" w14:textId="77777777" w:rsidR="007635EA" w:rsidRPr="00A12FAB" w:rsidRDefault="007635EA" w:rsidP="007635EA">
                      <w:pPr>
                        <w:pStyle w:val="NormalWeb"/>
                        <w:rPr>
                          <w:rFonts w:asciiTheme="minorHAnsi" w:hAnsiTheme="minorHAnsi"/>
                        </w:rPr>
                      </w:pPr>
                      <w:r w:rsidRPr="00335BAE">
                        <w:rPr>
                          <w:rFonts w:ascii="Calibri" w:hAnsi="Calibri" w:cs="Calibri"/>
                          <w:b/>
                          <w:bCs/>
                          <w:noProof/>
                          <w:color w:val="1E477C"/>
                        </w:rPr>
                        <w:drawing>
                          <wp:inline distT="0" distB="0" distL="0" distR="0" wp14:anchorId="0990AC45" wp14:editId="0E2D8D37">
                            <wp:extent cx="279400" cy="279400"/>
                            <wp:effectExtent l="0" t="0" r="0" b="0"/>
                            <wp:docPr id="293411572" name="Image 29341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4D7A69">
                        <w:rPr>
                          <w:rFonts w:ascii="Calibri" w:hAnsi="Calibri" w:cs="Calibri"/>
                          <w:b/>
                          <w:bCs/>
                          <w:color w:val="1E477C"/>
                        </w:rPr>
                        <w:t xml:space="preserve"> </w:t>
                      </w:r>
                      <w:r w:rsidRPr="00A12FAB">
                        <w:rPr>
                          <w:rFonts w:asciiTheme="minorHAnsi" w:hAnsiTheme="minorHAnsi" w:cs="Calibri"/>
                          <w:b/>
                          <w:bCs/>
                          <w:color w:val="1E477C"/>
                        </w:rPr>
                        <w:t>Fiches de synthèse mobilisées</w:t>
                      </w:r>
                      <w:r w:rsidRPr="00A12FAB">
                        <w:rPr>
                          <w:rFonts w:asciiTheme="minorHAnsi" w:hAnsiTheme="minorHAnsi" w:cs="Calibri"/>
                          <w:color w:val="3F3F3F"/>
                        </w:rPr>
                        <w:t xml:space="preserve"> (collection en français) : </w:t>
                      </w:r>
                    </w:p>
                    <w:p w14:paraId="25B41A6D" w14:textId="19A37D66" w:rsidR="007635EA" w:rsidRPr="00BE67EA" w:rsidRDefault="007635EA" w:rsidP="007635EA">
                      <w:pPr>
                        <w:pStyle w:val="NormalWeb"/>
                        <w:numPr>
                          <w:ilvl w:val="0"/>
                          <w:numId w:val="16"/>
                        </w:numPr>
                        <w:rPr>
                          <w:color w:val="000000" w:themeColor="text1"/>
                          <w:sz w:val="32"/>
                          <w:szCs w:val="32"/>
                        </w:rPr>
                      </w:pPr>
                      <w:r w:rsidRPr="00BE67EA">
                        <w:rPr>
                          <w:rFonts w:ascii="Calibri" w:hAnsi="Calibri" w:cs="Calibri"/>
                          <w:color w:val="000000" w:themeColor="text1"/>
                          <w:sz w:val="22"/>
                          <w:szCs w:val="22"/>
                        </w:rPr>
                        <w:t xml:space="preserve">Fiche n°1 : </w:t>
                      </w:r>
                      <w:r w:rsidR="000A5A76">
                        <w:rPr>
                          <w:rFonts w:ascii="Calibri" w:hAnsi="Calibri" w:cs="Calibri"/>
                          <w:color w:val="000000" w:themeColor="text1"/>
                          <w:sz w:val="22"/>
                          <w:szCs w:val="22"/>
                        </w:rPr>
                        <w:t>sécurité et environnement</w:t>
                      </w:r>
                    </w:p>
                    <w:p w14:paraId="09669035" w14:textId="6240DCDA" w:rsidR="007635EA" w:rsidRPr="00A12FAB" w:rsidRDefault="007635EA" w:rsidP="007635EA">
                      <w:pPr>
                        <w:pStyle w:val="NormalWeb"/>
                        <w:rPr>
                          <w:rFonts w:asciiTheme="minorHAnsi" w:hAnsiTheme="minorHAnsi"/>
                        </w:rPr>
                      </w:pPr>
                      <w:r w:rsidRPr="00A12FAB">
                        <w:rPr>
                          <w:rFonts w:asciiTheme="minorHAnsi" w:hAnsiTheme="minorHAnsi" w:cs="Calibri"/>
                          <w:b/>
                          <w:bCs/>
                          <w:noProof/>
                          <w:color w:val="1E477C"/>
                        </w:rPr>
                        <w:drawing>
                          <wp:inline distT="0" distB="0" distL="0" distR="0" wp14:anchorId="048F28A9" wp14:editId="03179F49">
                            <wp:extent cx="317500" cy="304800"/>
                            <wp:effectExtent l="0" t="0" r="0" b="0"/>
                            <wp:docPr id="49768346" name="Image 4976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A12FAB">
                        <w:rPr>
                          <w:rFonts w:asciiTheme="minorHAnsi" w:hAnsiTheme="minorHAnsi" w:cs="Calibri"/>
                          <w:b/>
                          <w:bCs/>
                          <w:color w:val="1E477C"/>
                        </w:rPr>
                        <w:t xml:space="preserve"> Sommaire des activités ETLV</w:t>
                      </w:r>
                      <w:r w:rsidR="003843ED">
                        <w:rPr>
                          <w:rFonts w:asciiTheme="minorHAnsi" w:hAnsiTheme="minorHAnsi" w:cs="Calibri"/>
                          <w:b/>
                          <w:bCs/>
                          <w:color w:val="1E477C"/>
                        </w:rPr>
                        <w:t xml:space="preserve"> </w:t>
                      </w:r>
                      <w:r w:rsidRPr="00A12FAB">
                        <w:rPr>
                          <w:rFonts w:asciiTheme="minorHAnsi" w:hAnsiTheme="minorHAnsi" w:cs="Calibri"/>
                          <w:b/>
                          <w:bCs/>
                          <w:color w:val="1E477C"/>
                        </w:rPr>
                        <w:t>:</w:t>
                      </w:r>
                      <w:r w:rsidRPr="00A12FAB">
                        <w:rPr>
                          <w:rFonts w:asciiTheme="minorHAnsi" w:hAnsiTheme="minorHAnsi" w:cs="Calibri"/>
                          <w:color w:val="3F3F3F"/>
                        </w:rPr>
                        <w:t xml:space="preserve"> </w:t>
                      </w:r>
                      <w:r w:rsidR="00341E6B">
                        <w:rPr>
                          <w:rFonts w:asciiTheme="minorHAnsi" w:hAnsiTheme="minorHAnsi" w:cs="Calibri"/>
                          <w:color w:val="3F3F3F"/>
                        </w:rPr>
                        <w:t>chapitre 2</w:t>
                      </w:r>
                    </w:p>
                    <w:p w14:paraId="3EB6F51B" w14:textId="4E848264" w:rsidR="007635EA" w:rsidRPr="00583DC4" w:rsidRDefault="007635EA" w:rsidP="007635EA">
                      <w:pPr>
                        <w:pStyle w:val="Enumration"/>
                        <w:spacing w:after="160" w:line="256" w:lineRule="auto"/>
                        <w:jc w:val="left"/>
                        <w:rPr>
                          <w:sz w:val="22"/>
                          <w:szCs w:val="28"/>
                          <w:lang w:val="en-US"/>
                        </w:rPr>
                      </w:pPr>
                      <w:r w:rsidRPr="00583DC4">
                        <w:rPr>
                          <w:sz w:val="22"/>
                          <w:szCs w:val="28"/>
                          <w:lang w:val="en-US"/>
                        </w:rPr>
                        <w:t xml:space="preserve">ACTIVITY 1: </w:t>
                      </w:r>
                      <w:r w:rsidR="00341E6B">
                        <w:rPr>
                          <w:sz w:val="22"/>
                          <w:szCs w:val="28"/>
                          <w:lang w:val="en-US"/>
                        </w:rPr>
                        <w:t>Lab safety</w:t>
                      </w:r>
                    </w:p>
                    <w:p w14:paraId="0BE5DAF6" w14:textId="1C2CCE28" w:rsidR="007635EA" w:rsidRPr="00583DC4" w:rsidRDefault="007635EA" w:rsidP="007635EA">
                      <w:pPr>
                        <w:pStyle w:val="Enumration"/>
                        <w:spacing w:after="160" w:line="256" w:lineRule="auto"/>
                        <w:jc w:val="left"/>
                        <w:rPr>
                          <w:sz w:val="22"/>
                          <w:szCs w:val="28"/>
                          <w:lang w:val="en-US"/>
                        </w:rPr>
                      </w:pPr>
                      <w:r w:rsidRPr="00583DC4">
                        <w:rPr>
                          <w:sz w:val="22"/>
                          <w:szCs w:val="28"/>
                          <w:lang w:val="en-US"/>
                        </w:rPr>
                        <w:t xml:space="preserve">ACTIVITY 2: </w:t>
                      </w:r>
                      <w:r w:rsidR="00773552">
                        <w:rPr>
                          <w:sz w:val="22"/>
                          <w:szCs w:val="28"/>
                          <w:lang w:val="en-US"/>
                        </w:rPr>
                        <w:t>I</w:t>
                      </w:r>
                      <w:r w:rsidR="0023631E">
                        <w:rPr>
                          <w:sz w:val="22"/>
                          <w:szCs w:val="28"/>
                          <w:lang w:val="en-US"/>
                        </w:rPr>
                        <w:t>dentifying chemical hazards</w:t>
                      </w:r>
                    </w:p>
                    <w:p w14:paraId="11C0A581" w14:textId="7DF6551A" w:rsidR="0023631E" w:rsidRPr="00E128F4" w:rsidRDefault="0023631E" w:rsidP="0023631E">
                      <w:pPr>
                        <w:pStyle w:val="Enumration"/>
                        <w:spacing w:after="160" w:line="256" w:lineRule="auto"/>
                        <w:jc w:val="left"/>
                        <w:rPr>
                          <w:b/>
                          <w:bCs/>
                          <w:sz w:val="22"/>
                          <w:szCs w:val="28"/>
                          <w:lang w:val="en-US"/>
                        </w:rPr>
                      </w:pPr>
                      <w:r w:rsidRPr="00E128F4">
                        <w:rPr>
                          <w:b/>
                          <w:bCs/>
                          <w:sz w:val="22"/>
                          <w:szCs w:val="28"/>
                          <w:lang w:val="en-US"/>
                        </w:rPr>
                        <w:t xml:space="preserve">ACTIVITY 3: </w:t>
                      </w:r>
                      <w:r w:rsidR="004F10CD" w:rsidRPr="00E128F4">
                        <w:rPr>
                          <w:b/>
                          <w:bCs/>
                          <w:sz w:val="22"/>
                          <w:szCs w:val="28"/>
                          <w:lang w:val="en-US"/>
                        </w:rPr>
                        <w:t>Glassware and equipment</w:t>
                      </w:r>
                    </w:p>
                    <w:p w14:paraId="461B992D" w14:textId="59600C79" w:rsidR="004F10CD" w:rsidRPr="00E128F4" w:rsidRDefault="004F10CD" w:rsidP="004F10CD">
                      <w:pPr>
                        <w:pStyle w:val="Enumration"/>
                        <w:spacing w:after="160" w:line="256" w:lineRule="auto"/>
                        <w:jc w:val="left"/>
                        <w:rPr>
                          <w:b/>
                          <w:bCs/>
                          <w:sz w:val="22"/>
                          <w:szCs w:val="28"/>
                          <w:lang w:val="en-US"/>
                        </w:rPr>
                      </w:pPr>
                      <w:r w:rsidRPr="00E128F4">
                        <w:rPr>
                          <w:b/>
                          <w:bCs/>
                          <w:sz w:val="22"/>
                          <w:szCs w:val="28"/>
                          <w:lang w:val="en-US"/>
                        </w:rPr>
                        <w:t xml:space="preserve">ACTIVITY 4: </w:t>
                      </w:r>
                      <w:r w:rsidR="00773552" w:rsidRPr="00E128F4">
                        <w:rPr>
                          <w:b/>
                          <w:bCs/>
                          <w:sz w:val="22"/>
                          <w:szCs w:val="28"/>
                          <w:lang w:val="en-US"/>
                        </w:rPr>
                        <w:t>Reading protocols</w:t>
                      </w:r>
                    </w:p>
                    <w:p w14:paraId="64EBD372" w14:textId="77777777" w:rsidR="004F10CD" w:rsidRPr="00583DC4" w:rsidRDefault="004F10CD" w:rsidP="0023631E">
                      <w:pPr>
                        <w:pStyle w:val="Enumration"/>
                        <w:spacing w:after="160" w:line="256" w:lineRule="auto"/>
                        <w:jc w:val="left"/>
                        <w:rPr>
                          <w:sz w:val="22"/>
                          <w:szCs w:val="28"/>
                          <w:lang w:val="en-US"/>
                        </w:rPr>
                      </w:pPr>
                    </w:p>
                    <w:p w14:paraId="0C0DD428" w14:textId="77777777" w:rsidR="007635EA" w:rsidRPr="004C0B4C" w:rsidRDefault="007635EA" w:rsidP="007635EA">
                      <w:pPr>
                        <w:pStyle w:val="Enumration"/>
                        <w:numPr>
                          <w:ilvl w:val="0"/>
                          <w:numId w:val="0"/>
                        </w:numPr>
                        <w:ind w:left="720"/>
                        <w:rPr>
                          <w:lang w:val="en-US"/>
                        </w:rPr>
                      </w:pPr>
                    </w:p>
                  </w:txbxContent>
                </v:textbox>
                <w10:anchorlock/>
              </v:shape>
            </w:pict>
          </mc:Fallback>
        </mc:AlternateContent>
      </w:r>
    </w:p>
    <w:p w14:paraId="4A26EC63" w14:textId="77777777" w:rsidR="00DE56BD" w:rsidRDefault="00DE56BD">
      <w:pPr>
        <w:spacing w:after="200"/>
        <w:jc w:val="left"/>
        <w:rPr>
          <w:rFonts w:eastAsiaTheme="majorEastAsia" w:cstheme="majorBidi"/>
          <w:b/>
          <w:bCs/>
          <w:color w:val="1F497D" w:themeColor="text2"/>
          <w:sz w:val="28"/>
          <w:szCs w:val="28"/>
          <w:lang w:val="en-US"/>
        </w:rPr>
      </w:pPr>
      <w:r>
        <w:rPr>
          <w:lang w:val="en-US"/>
        </w:rPr>
        <w:br w:type="page"/>
      </w:r>
    </w:p>
    <w:p w14:paraId="273FE277" w14:textId="658F6BC9" w:rsidR="00000047" w:rsidRPr="001F29AA" w:rsidRDefault="00000047" w:rsidP="00000047">
      <w:pPr>
        <w:pStyle w:val="Activity1"/>
        <w:rPr>
          <w:lang w:val="en-US"/>
        </w:rPr>
      </w:pPr>
      <w:r w:rsidRPr="001F29AA">
        <w:rPr>
          <w:lang w:val="en-US"/>
        </w:rPr>
        <w:lastRenderedPageBreak/>
        <w:t xml:space="preserve">ACTIVITY </w:t>
      </w:r>
      <w:r w:rsidR="00773552">
        <w:rPr>
          <w:lang w:val="en-US"/>
        </w:rPr>
        <w:t>3</w:t>
      </w:r>
      <w:r w:rsidRPr="001F29AA">
        <w:rPr>
          <w:lang w:val="en-US"/>
        </w:rPr>
        <w:t xml:space="preserve">: </w:t>
      </w:r>
      <w:r w:rsidR="00773552">
        <w:rPr>
          <w:lang w:val="en-US"/>
        </w:rPr>
        <w:t>Glassware and equipment</w:t>
      </w:r>
    </w:p>
    <w:p w14:paraId="58DFB54A" w14:textId="77777777" w:rsidR="00000047" w:rsidRPr="004471CD" w:rsidRDefault="00000047" w:rsidP="00000047">
      <w:pPr>
        <w:rPr>
          <w:sz w:val="24"/>
          <w:szCs w:val="32"/>
          <w:lang w:val="en-US"/>
        </w:rPr>
      </w:pPr>
      <w:r w:rsidRPr="004471CD">
        <w:rPr>
          <w:noProof/>
          <w:sz w:val="24"/>
          <w:szCs w:val="32"/>
          <w:lang w:eastAsia="fr-FR"/>
        </w:rPr>
        <mc:AlternateContent>
          <mc:Choice Requires="wps">
            <w:drawing>
              <wp:inline distT="0" distB="0" distL="0" distR="0" wp14:anchorId="37C659F0" wp14:editId="4F752520">
                <wp:extent cx="6192520" cy="298764"/>
                <wp:effectExtent l="0" t="0" r="5080" b="6350"/>
                <wp:docPr id="13" name="Zone de texte 1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17D37" w14:textId="7FD8A1B0" w:rsidR="00000047" w:rsidRPr="004471CD" w:rsidRDefault="00000047" w:rsidP="00000047">
                            <w:pPr>
                              <w:rPr>
                                <w:sz w:val="24"/>
                                <w:szCs w:val="32"/>
                                <w:lang w:val="en-US"/>
                              </w:rPr>
                            </w:pPr>
                            <w:r w:rsidRPr="004471CD">
                              <w:rPr>
                                <w:b/>
                                <w:bCs/>
                                <w:sz w:val="24"/>
                                <w:szCs w:val="32"/>
                                <w:lang w:val="en-US"/>
                              </w:rPr>
                              <w:t>Objective</w:t>
                            </w:r>
                            <w:r w:rsidRPr="004471CD">
                              <w:rPr>
                                <w:sz w:val="24"/>
                                <w:szCs w:val="32"/>
                                <w:lang w:val="en-US"/>
                              </w:rPr>
                              <w:t xml:space="preserve">: </w:t>
                            </w:r>
                            <w:r w:rsidR="00773552" w:rsidRPr="004471CD">
                              <w:rPr>
                                <w:sz w:val="24"/>
                                <w:szCs w:val="32"/>
                                <w:lang w:val="en-US"/>
                              </w:rPr>
                              <w:t>acquiring vocabulary on lab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C659F0" id="Zone de texte 13" o:spid="_x0000_s1027"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" fillcolor="#dbe5f1 [660]" stroked="f" strokeweight=".5pt">
                <v:textbox>
                  <w:txbxContent>
                    <w:p w14:paraId="39617D37" w14:textId="7FD8A1B0" w:rsidR="00000047" w:rsidRPr="004471CD" w:rsidRDefault="00000047" w:rsidP="00000047">
                      <w:pPr>
                        <w:rPr>
                          <w:sz w:val="24"/>
                          <w:szCs w:val="32"/>
                          <w:lang w:val="en-US"/>
                        </w:rPr>
                      </w:pPr>
                      <w:r w:rsidRPr="004471CD">
                        <w:rPr>
                          <w:b/>
                          <w:bCs/>
                          <w:sz w:val="24"/>
                          <w:szCs w:val="32"/>
                          <w:lang w:val="en-US"/>
                        </w:rPr>
                        <w:t>Objective</w:t>
                      </w:r>
                      <w:r w:rsidRPr="004471CD">
                        <w:rPr>
                          <w:sz w:val="24"/>
                          <w:szCs w:val="32"/>
                          <w:lang w:val="en-US"/>
                        </w:rPr>
                        <w:t xml:space="preserve">: </w:t>
                      </w:r>
                      <w:r w:rsidR="00773552" w:rsidRPr="004471CD">
                        <w:rPr>
                          <w:sz w:val="24"/>
                          <w:szCs w:val="32"/>
                          <w:lang w:val="en-US"/>
                        </w:rPr>
                        <w:t>acquiring vocabulary on lab equipment</w:t>
                      </w:r>
                    </w:p>
                  </w:txbxContent>
                </v:textbox>
                <w10:anchorlock/>
              </v:shape>
            </w:pict>
          </mc:Fallback>
        </mc:AlternateContent>
      </w:r>
    </w:p>
    <w:p w14:paraId="5C23D340" w14:textId="75FAE7BC" w:rsidR="007175F0" w:rsidRPr="001A1E12" w:rsidRDefault="0024492C" w:rsidP="001A1E12">
      <w:pPr>
        <w:pStyle w:val="Paragraphedeliste"/>
        <w:numPr>
          <w:ilvl w:val="0"/>
          <w:numId w:val="24"/>
        </w:numPr>
        <w:rPr>
          <w:b/>
          <w:bCs/>
          <w:sz w:val="26"/>
          <w:szCs w:val="26"/>
          <w:lang w:val="en-US"/>
        </w:rPr>
      </w:pPr>
      <w:r w:rsidRPr="001A1E12">
        <w:rPr>
          <w:b/>
          <w:bCs/>
          <w:sz w:val="26"/>
          <w:szCs w:val="26"/>
          <w:lang w:val="en-US"/>
        </w:rPr>
        <w:t>Label</w:t>
      </w:r>
      <w:r w:rsidR="007175F0" w:rsidRPr="001A1E12">
        <w:rPr>
          <w:b/>
          <w:bCs/>
          <w:sz w:val="26"/>
          <w:szCs w:val="26"/>
          <w:lang w:val="en-US"/>
        </w:rPr>
        <w:t xml:space="preserve"> </w:t>
      </w:r>
      <w:r w:rsidRPr="001A1E12">
        <w:rPr>
          <w:b/>
          <w:bCs/>
          <w:sz w:val="26"/>
          <w:szCs w:val="26"/>
          <w:lang w:val="en-US"/>
        </w:rPr>
        <w:t>the different pieces of glassware and equipment</w:t>
      </w:r>
      <w:r w:rsidR="007175F0" w:rsidRPr="001A1E12">
        <w:rPr>
          <w:b/>
          <w:bCs/>
          <w:sz w:val="26"/>
          <w:szCs w:val="26"/>
          <w:lang w:val="en-US"/>
        </w:rPr>
        <w:t xml:space="preserve"> in </w:t>
      </w:r>
      <w:r w:rsidR="007175F0" w:rsidRPr="001A1E12">
        <w:rPr>
          <w:b/>
          <w:bCs/>
          <w:sz w:val="26"/>
          <w:szCs w:val="26"/>
          <w:lang w:val="en-US"/>
        </w:rPr>
        <w:t>English</w:t>
      </w:r>
      <w:r w:rsidR="007175F0" w:rsidRPr="001A1E12">
        <w:rPr>
          <w:b/>
          <w:bCs/>
          <w:sz w:val="26"/>
          <w:szCs w:val="26"/>
          <w:lang w:val="en-US"/>
        </w:rPr>
        <w:t xml:space="preserve"> AND in </w:t>
      </w:r>
      <w:r w:rsidR="007175F0" w:rsidRPr="001A1E12">
        <w:rPr>
          <w:b/>
          <w:bCs/>
          <w:sz w:val="26"/>
          <w:szCs w:val="26"/>
          <w:lang w:val="en-US"/>
        </w:rPr>
        <w:t>French</w:t>
      </w:r>
      <w:r w:rsidR="007175F0" w:rsidRPr="001A1E12">
        <w:rPr>
          <w:b/>
          <w:bCs/>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1437"/>
        <w:gridCol w:w="1397"/>
        <w:gridCol w:w="1586"/>
        <w:gridCol w:w="1341"/>
        <w:gridCol w:w="1600"/>
        <w:gridCol w:w="1654"/>
      </w:tblGrid>
      <w:tr w:rsidR="007175F0" w:rsidRPr="00F01449" w14:paraId="06862DD6" w14:textId="77777777" w:rsidTr="00B326B7">
        <w:tblPrEx>
          <w:tblCellMar>
            <w:top w:w="0" w:type="dxa"/>
            <w:bottom w:w="0" w:type="dxa"/>
          </w:tblCellMar>
        </w:tblPrEx>
        <w:trPr>
          <w:cantSplit/>
          <w:trHeight w:val="3055"/>
        </w:trPr>
        <w:tc>
          <w:tcPr>
            <w:tcW w:w="1330" w:type="dxa"/>
          </w:tcPr>
          <w:p w14:paraId="656C2713" w14:textId="5515F144" w:rsidR="007175F0" w:rsidRPr="00A91E6E" w:rsidRDefault="007175F0" w:rsidP="00B326B7">
            <w:pPr>
              <w:pStyle w:val="Titre3"/>
              <w:spacing w:after="120" w:line="240" w:lineRule="auto"/>
              <w:jc w:val="center"/>
              <w:rPr>
                <w:rFonts w:ascii="Arial" w:hAnsi="Arial"/>
                <w:sz w:val="16"/>
                <w:szCs w:val="22"/>
              </w:rPr>
            </w:pPr>
            <w:r w:rsidRPr="00A91E6E">
              <w:rPr>
                <w:rFonts w:ascii="Arial" w:hAnsi="Arial"/>
                <w:noProof/>
                <w:sz w:val="16"/>
                <w:szCs w:val="22"/>
              </w:rPr>
              <mc:AlternateContent>
                <mc:Choice Requires="wpg">
                  <w:drawing>
                    <wp:anchor distT="0" distB="0" distL="114300" distR="114300" simplePos="0" relativeHeight="251659264" behindDoc="0" locked="0" layoutInCell="0" allowOverlap="1" wp14:anchorId="3EDD7E7B" wp14:editId="524A12CB">
                      <wp:simplePos x="0" y="0"/>
                      <wp:positionH relativeFrom="column">
                        <wp:posOffset>4859020</wp:posOffset>
                      </wp:positionH>
                      <wp:positionV relativeFrom="paragraph">
                        <wp:posOffset>93980</wp:posOffset>
                      </wp:positionV>
                      <wp:extent cx="250825" cy="758190"/>
                      <wp:effectExtent l="0" t="0" r="15875" b="3810"/>
                      <wp:wrapNone/>
                      <wp:docPr id="33461414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 cy="758190"/>
                                <a:chOff x="9521" y="4857"/>
                                <a:chExt cx="1075" cy="2401"/>
                              </a:xfrm>
                            </wpg:grpSpPr>
                            <wpg:grpSp>
                              <wpg:cNvPr id="1029188904" name="Group 166"/>
                              <wpg:cNvGrpSpPr>
                                <a:grpSpLocks/>
                              </wpg:cNvGrpSpPr>
                              <wpg:grpSpPr bwMode="auto">
                                <a:xfrm>
                                  <a:off x="9521" y="4990"/>
                                  <a:ext cx="340" cy="2268"/>
                                  <a:chOff x="0" y="0"/>
                                  <a:chExt cx="20060" cy="20000"/>
                                </a:xfrm>
                              </wpg:grpSpPr>
                              <wps:wsp>
                                <wps:cNvPr id="1356738321" name="Line 167"/>
                                <wps:cNvCnPr>
                                  <a:cxnSpLocks/>
                                </wps:cNvCnPr>
                                <wps:spPr bwMode="auto">
                                  <a:xfrm>
                                    <a:off x="0" y="26"/>
                                    <a:ext cx="59" cy="1855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129583" name="Line 168"/>
                                <wps:cNvCnPr>
                                  <a:cxnSpLocks/>
                                </wps:cNvCnPr>
                                <wps:spPr bwMode="auto">
                                  <a:xfrm>
                                    <a:off x="19824" y="0"/>
                                    <a:ext cx="59" cy="1855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248304" name="Arc 169"/>
                                <wps:cNvSpPr>
                                  <a:spLocks/>
                                </wps:cNvSpPr>
                                <wps:spPr bwMode="auto">
                                  <a:xfrm flipH="1" flipV="1">
                                    <a:off x="118" y="18448"/>
                                    <a:ext cx="10679" cy="15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1688130" name="Arc 170"/>
                                <wps:cNvSpPr>
                                  <a:spLocks/>
                                </wps:cNvSpPr>
                                <wps:spPr bwMode="auto">
                                  <a:xfrm flipV="1">
                                    <a:off x="9381" y="18448"/>
                                    <a:ext cx="10679" cy="15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77907012" name="Group 171"/>
                              <wpg:cNvGrpSpPr>
                                <a:grpSpLocks/>
                              </wpg:cNvGrpSpPr>
                              <wpg:grpSpPr bwMode="auto">
                                <a:xfrm>
                                  <a:off x="10256" y="4857"/>
                                  <a:ext cx="340" cy="2386"/>
                                  <a:chOff x="0" y="0"/>
                                  <a:chExt cx="20060" cy="20000"/>
                                </a:xfrm>
                              </wpg:grpSpPr>
                              <wpg:grpSp>
                                <wpg:cNvPr id="1625702252" name="Group 172"/>
                                <wpg:cNvGrpSpPr>
                                  <a:grpSpLocks/>
                                </wpg:cNvGrpSpPr>
                                <wpg:grpSpPr bwMode="auto">
                                  <a:xfrm>
                                    <a:off x="0" y="989"/>
                                    <a:ext cx="20060" cy="19011"/>
                                    <a:chOff x="0" y="0"/>
                                    <a:chExt cx="20060" cy="20000"/>
                                  </a:xfrm>
                                </wpg:grpSpPr>
                                <wps:wsp>
                                  <wps:cNvPr id="1210472825" name="Line 173"/>
                                  <wps:cNvCnPr>
                                    <a:cxnSpLocks/>
                                  </wps:cNvCnPr>
                                  <wps:spPr bwMode="auto">
                                    <a:xfrm>
                                      <a:off x="0" y="26"/>
                                      <a:ext cx="59" cy="1855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689628" name="Line 174"/>
                                  <wps:cNvCnPr>
                                    <a:cxnSpLocks/>
                                  </wps:cNvCnPr>
                                  <wps:spPr bwMode="auto">
                                    <a:xfrm>
                                      <a:off x="19824" y="0"/>
                                      <a:ext cx="59" cy="1855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417626" name="Arc 175"/>
                                  <wps:cNvSpPr>
                                    <a:spLocks/>
                                  </wps:cNvSpPr>
                                  <wps:spPr bwMode="auto">
                                    <a:xfrm flipH="1" flipV="1">
                                      <a:off x="118" y="18447"/>
                                      <a:ext cx="10679" cy="15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3098424" name="Arc 176"/>
                                  <wps:cNvSpPr>
                                    <a:spLocks/>
                                  </wps:cNvSpPr>
                                  <wps:spPr bwMode="auto">
                                    <a:xfrm flipV="1">
                                      <a:off x="9381" y="18448"/>
                                      <a:ext cx="10679" cy="15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72815968" name="Rectangle 177"/>
                                <wps:cNvSpPr>
                                  <a:spLocks/>
                                </wps:cNvSpPr>
                                <wps:spPr bwMode="auto">
                                  <a:xfrm>
                                    <a:off x="1121" y="0"/>
                                    <a:ext cx="18644" cy="2523"/>
                                  </a:xfrm>
                                  <a:prstGeom prst="rect">
                                    <a:avLst/>
                                  </a:prstGeom>
                                  <a:solidFill>
                                    <a:srgbClr val="CC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5059873" name="Line 178"/>
                                <wps:cNvCnPr>
                                  <a:cxnSpLocks/>
                                </wps:cNvCnPr>
                                <wps:spPr bwMode="auto">
                                  <a:xfrm>
                                    <a:off x="236" y="13831"/>
                                    <a:ext cx="19529" cy="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64836EA" id="Group 165" o:spid="_x0000_s1026" style="position:absolute;margin-left:382.6pt;margin-top:7.4pt;width:19.75pt;height:59.7pt;z-index:251659264" coordorigin="9521,4857" coordsize="1075,24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" o:allowincell="f">
                      <v:group id="Group 166" o:spid="_x0000_s1027" style="position:absolute;left:9521;top:4990;width:340;height:2268" coordsize="2006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">
                        <v:line id="Line 167" o:spid="_x0000_s1028" style="position:absolute;visibility:visible;mso-wrap-style:square" from="0,26" to="59,18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">
                          <v:stroke startarrowwidth="narrow" startarrowlength="short" endarrowwidth="narrow" endarrowlength="short"/>
                          <o:lock v:ext="edit" shapetype="f"/>
                        </v:line>
                        <v:line id="Line 168" o:spid="_x0000_s1029" style="position:absolute;visibility:visible;mso-wrap-style:square" from="19824,0" to="19883,18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">
                          <v:stroke startarrowwidth="narrow" startarrowlength="short" endarrowwidth="narrow" endarrowlength="short"/>
                          <o:lock v:ext="edit" shapetype="f"/>
                        </v:line>
                        <v:shape id="Arc 169" o:spid="_x0000_s1030" style="position:absolute;left:118;top:18448;width:10679;height:1552;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" path="m,nfc11929,,21600,9670,21600,21600em,nsc11929,,21600,9670,21600,21600l,21600,,xe">
                          <v:path arrowok="t" o:extrusionok="f" o:connecttype="custom" o:connectlocs="0,0;10679,1552;0,1552" o:connectangles="0,0,0"/>
                        </v:shape>
                        <v:shape id="Arc 170" o:spid="_x0000_s1031" style="position:absolute;left:9381;top:18448;width:10679;height:1552;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" path="m,nfc11929,,21600,9670,21600,21600em,nsc11929,,21600,9670,21600,21600l,21600,,xe">
                          <v:path arrowok="t" o:extrusionok="f" o:connecttype="custom" o:connectlocs="0,0;10679,1552;0,1552" o:connectangles="0,0,0"/>
                        </v:shape>
                      </v:group>
                      <v:group id="Group 171" o:spid="_x0000_s1032" style="position:absolute;left:10256;top:4857;width:340;height:2386" coordsize="2006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">
                        <v:group id="Group 172" o:spid="_x0000_s1033" style="position:absolute;top:989;width:20060;height:19011" coordsize="2006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">
                          <v:line id="Line 173" o:spid="_x0000_s1034" style="position:absolute;visibility:visible;mso-wrap-style:square" from="0,26" to="59,18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">
                            <v:stroke startarrowwidth="narrow" startarrowlength="short" endarrowwidth="narrow" endarrowlength="short"/>
                            <o:lock v:ext="edit" shapetype="f"/>
                          </v:line>
                          <v:line id="Line 174" o:spid="_x0000_s1035" style="position:absolute;visibility:visible;mso-wrap-style:square" from="19824,0" to="19883,18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">
                            <v:stroke startarrowwidth="narrow" startarrowlength="short" endarrowwidth="narrow" endarrowlength="short"/>
                            <o:lock v:ext="edit" shapetype="f"/>
                          </v:line>
                          <v:shape id="Arc 175" o:spid="_x0000_s1036" style="position:absolute;left:118;top:18447;width:10679;height:1553;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" path="m,nfc11929,,21600,9670,21600,21600em,nsc11929,,21600,9670,21600,21600l,21600,,xe">
                            <v:path arrowok="t" o:extrusionok="f" o:connecttype="custom" o:connectlocs="0,0;10679,1553;0,1553" o:connectangles="0,0,0"/>
                          </v:shape>
                          <v:shape id="Arc 176" o:spid="_x0000_s1037" style="position:absolute;left:9381;top:18448;width:10679;height:1552;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" path="m,nfc11929,,21600,9670,21600,21600em,nsc11929,,21600,9670,21600,21600l,21600,,xe">
                            <v:path arrowok="t" o:extrusionok="f" o:connecttype="custom" o:connectlocs="0,0;10679,1552;0,1552" o:connectangles="0,0,0"/>
                          </v:shape>
                        </v:group>
                        <v:rect id="Rectangle 177" o:spid="_x0000_s1038" style="position:absolute;left:1121;width:18644;height:2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" fillcolor="#ccc">
                          <v:path arrowok="t"/>
                        </v:rect>
                        <v:line id="Line 178" o:spid="_x0000_s1039" style="position:absolute;visibility:visible;mso-wrap-style:square" from="236,13831" to="19765,13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" strokeweight="1pt">
                          <v:stroke startarrowwidth="narrow" startarrowlength="short" endarrowwidth="narrow" endarrowlength="short"/>
                          <o:lock v:ext="edit" shapetype="f"/>
                        </v:line>
                      </v:group>
                    </v:group>
                  </w:pict>
                </mc:Fallback>
              </mc:AlternateContent>
            </w:r>
            <w:r w:rsidRPr="00A91E6E">
              <w:rPr>
                <w:rFonts w:ascii="Arial" w:hAnsi="Arial"/>
                <w:sz w:val="16"/>
                <w:szCs w:val="22"/>
              </w:rPr>
              <w:fldChar w:fldCharType="begin"/>
            </w:r>
            <w:r w:rsidRPr="00A91E6E">
              <w:rPr>
                <w:rFonts w:ascii="Arial" w:hAnsi="Arial"/>
                <w:sz w:val="16"/>
                <w:szCs w:val="22"/>
              </w:rPr>
              <w:instrText xml:space="preserve"> INCLUDEPICTURE "http://www.ac-grenoble.fr/lycee/3-sources/spc/docchim/images/pissette.gif" \* MERGEFORMATINET </w:instrText>
            </w:r>
            <w:r w:rsidRPr="00A91E6E">
              <w:rPr>
                <w:rFonts w:ascii="Arial" w:hAnsi="Arial"/>
                <w:sz w:val="16"/>
                <w:szCs w:val="22"/>
              </w:rPr>
              <w:fldChar w:fldCharType="separate"/>
            </w:r>
            <w:r w:rsidRPr="00A91E6E">
              <w:rPr>
                <w:rFonts w:ascii="Arial" w:hAnsi="Arial"/>
                <w:noProof/>
                <w:sz w:val="16"/>
                <w:szCs w:val="22"/>
              </w:rPr>
              <w:drawing>
                <wp:inline distT="0" distB="0" distL="0" distR="0" wp14:anchorId="49680FC6" wp14:editId="38320821">
                  <wp:extent cx="403225" cy="807085"/>
                  <wp:effectExtent l="0" t="0" r="0" b="0"/>
                  <wp:docPr id="2133737127"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 cy="807085"/>
                          </a:xfrm>
                          <a:prstGeom prst="rect">
                            <a:avLst/>
                          </a:prstGeom>
                          <a:noFill/>
                          <a:ln>
                            <a:noFill/>
                          </a:ln>
                        </pic:spPr>
                      </pic:pic>
                    </a:graphicData>
                  </a:graphic>
                </wp:inline>
              </w:drawing>
            </w:r>
            <w:r w:rsidRPr="00A91E6E">
              <w:rPr>
                <w:rFonts w:ascii="Arial" w:hAnsi="Arial"/>
                <w:sz w:val="16"/>
                <w:szCs w:val="22"/>
              </w:rPr>
              <w:fldChar w:fldCharType="end"/>
            </w:r>
          </w:p>
          <w:p w14:paraId="0123E22B" w14:textId="77777777" w:rsidR="007175F0" w:rsidRPr="00F01449" w:rsidRDefault="007175F0" w:rsidP="00B326B7">
            <w:pPr>
              <w:rPr>
                <w:lang w:eastAsia="fr-FR"/>
              </w:rPr>
            </w:pPr>
          </w:p>
          <w:p w14:paraId="58A82C10" w14:textId="77777777" w:rsidR="007175F0" w:rsidRPr="00F01449" w:rsidRDefault="007175F0" w:rsidP="00B326B7">
            <w:pPr>
              <w:rPr>
                <w:lang w:eastAsia="fr-FR"/>
              </w:rPr>
            </w:pPr>
          </w:p>
        </w:tc>
        <w:tc>
          <w:tcPr>
            <w:tcW w:w="1437" w:type="dxa"/>
          </w:tcPr>
          <w:p w14:paraId="46AF549B" w14:textId="77777777" w:rsidR="007175F0" w:rsidRPr="00A91E6E" w:rsidRDefault="007175F0" w:rsidP="00B326B7">
            <w:pPr>
              <w:pStyle w:val="Titre3"/>
              <w:spacing w:after="120" w:line="240" w:lineRule="auto"/>
              <w:jc w:val="center"/>
              <w:rPr>
                <w:rFonts w:ascii="Arial" w:hAnsi="Arial"/>
                <w:sz w:val="16"/>
                <w:szCs w:val="22"/>
              </w:rPr>
            </w:pPr>
            <w:r w:rsidRPr="00A91E6E">
              <w:rPr>
                <w:rFonts w:ascii="Arial" w:hAnsi="Arial"/>
                <w:noProof/>
                <w:sz w:val="16"/>
                <w:szCs w:val="22"/>
              </w:rPr>
              <w:drawing>
                <wp:inline distT="0" distB="0" distL="0" distR="0" wp14:anchorId="726EB4B9" wp14:editId="1C181C23">
                  <wp:extent cx="228600" cy="820420"/>
                  <wp:effectExtent l="0" t="0" r="0" b="0"/>
                  <wp:docPr id="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820420"/>
                          </a:xfrm>
                          <a:prstGeom prst="rect">
                            <a:avLst/>
                          </a:prstGeom>
                          <a:noFill/>
                          <a:ln>
                            <a:noFill/>
                          </a:ln>
                        </pic:spPr>
                      </pic:pic>
                    </a:graphicData>
                  </a:graphic>
                </wp:inline>
              </w:drawing>
            </w:r>
          </w:p>
        </w:tc>
        <w:tc>
          <w:tcPr>
            <w:tcW w:w="1397" w:type="dxa"/>
          </w:tcPr>
          <w:p w14:paraId="4F4D87BD" w14:textId="77777777" w:rsidR="007175F0" w:rsidRPr="00A91E6E" w:rsidRDefault="009E5458" w:rsidP="00B326B7">
            <w:pPr>
              <w:pStyle w:val="Titre3"/>
              <w:spacing w:after="120" w:line="240" w:lineRule="auto"/>
              <w:jc w:val="center"/>
              <w:rPr>
                <w:rFonts w:ascii="Arial" w:hAnsi="Arial"/>
                <w:b w:val="0"/>
                <w:sz w:val="16"/>
                <w:szCs w:val="22"/>
              </w:rPr>
            </w:pPr>
            <w:r w:rsidRPr="00A91E6E">
              <w:rPr>
                <w:rFonts w:ascii="Arial" w:hAnsi="Arial"/>
                <w:b w:val="0"/>
                <w:noProof/>
                <w:sz w:val="16"/>
                <w:szCs w:val="22"/>
              </w:rPr>
              <w:object w:dxaOrig="1291" w:dyaOrig="1738" w14:anchorId="5DD47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41.3pt;height:55.05pt;mso-width-percent:0;mso-height-percent:0;mso-width-percent:0;mso-height-percent:0" o:ole="" fillcolor="window">
                  <v:imagedata r:id="rId12" o:title=""/>
                </v:shape>
                <o:OLEObject Type="Embed" ProgID="ACD.ChemSketch.20" ShapeID="_x0000_i1041" DrawAspect="Content" ObjectID="_1838904334" r:id="rId13"/>
              </w:object>
            </w:r>
          </w:p>
          <w:p w14:paraId="6C5D37CC" w14:textId="77777777" w:rsidR="007175F0" w:rsidRPr="00F01449" w:rsidRDefault="007175F0" w:rsidP="00B326B7">
            <w:pPr>
              <w:rPr>
                <w:lang w:eastAsia="fr-FR"/>
              </w:rPr>
            </w:pPr>
          </w:p>
          <w:p w14:paraId="4F327AA7" w14:textId="77777777" w:rsidR="007175F0" w:rsidRPr="00F01449" w:rsidRDefault="007175F0" w:rsidP="00B326B7">
            <w:pPr>
              <w:rPr>
                <w:lang w:eastAsia="fr-FR"/>
              </w:rPr>
            </w:pPr>
          </w:p>
          <w:p w14:paraId="5E9847EF" w14:textId="77777777" w:rsidR="007175F0" w:rsidRPr="00F01449" w:rsidRDefault="007175F0" w:rsidP="00B326B7">
            <w:pPr>
              <w:rPr>
                <w:lang w:eastAsia="fr-FR"/>
              </w:rPr>
            </w:pPr>
          </w:p>
          <w:p w14:paraId="130C91EA" w14:textId="77777777" w:rsidR="007175F0" w:rsidRPr="00F01449" w:rsidRDefault="007175F0" w:rsidP="00B326B7">
            <w:pPr>
              <w:rPr>
                <w:lang w:eastAsia="fr-FR"/>
              </w:rPr>
            </w:pPr>
            <w:r w:rsidRPr="00F01449">
              <w:rPr>
                <w:lang w:eastAsia="fr-FR"/>
              </w:rPr>
              <w:t xml:space="preserve">   </w:t>
            </w:r>
          </w:p>
        </w:tc>
        <w:tc>
          <w:tcPr>
            <w:tcW w:w="1586" w:type="dxa"/>
          </w:tcPr>
          <w:p w14:paraId="64467BAC" w14:textId="77777777" w:rsidR="007175F0" w:rsidRPr="00A91E6E" w:rsidRDefault="009E5458" w:rsidP="00B326B7">
            <w:pPr>
              <w:pStyle w:val="Titre3"/>
              <w:spacing w:after="120" w:line="240" w:lineRule="auto"/>
              <w:jc w:val="center"/>
              <w:rPr>
                <w:rFonts w:ascii="Arial" w:hAnsi="Arial"/>
                <w:b w:val="0"/>
                <w:sz w:val="16"/>
                <w:szCs w:val="22"/>
              </w:rPr>
            </w:pPr>
            <w:r w:rsidRPr="00A91E6E">
              <w:rPr>
                <w:rFonts w:ascii="Arial" w:hAnsi="Arial"/>
                <w:b w:val="0"/>
                <w:noProof/>
                <w:sz w:val="16"/>
                <w:szCs w:val="22"/>
              </w:rPr>
              <w:object w:dxaOrig="1747" w:dyaOrig="2189" w14:anchorId="752365DD">
                <v:shape id="_x0000_i1040" type="#_x0000_t75" alt="" style="width:44.45pt;height:55.05pt;mso-width-percent:0;mso-height-percent:0;mso-width-percent:0;mso-height-percent:0" o:ole="" fillcolor="window">
                  <v:imagedata r:id="rId14" o:title=""/>
                </v:shape>
                <o:OLEObject Type="Embed" ProgID="ACD.ChemSketch.20" ShapeID="_x0000_i1040" DrawAspect="Content" ObjectID="_1838904335" r:id="rId15"/>
              </w:object>
            </w:r>
          </w:p>
          <w:p w14:paraId="7F036220" w14:textId="77777777" w:rsidR="007175F0" w:rsidRPr="00F01449" w:rsidRDefault="007175F0" w:rsidP="00B326B7">
            <w:pPr>
              <w:rPr>
                <w:lang w:eastAsia="fr-FR"/>
              </w:rPr>
            </w:pPr>
          </w:p>
          <w:p w14:paraId="3FD8745D" w14:textId="77777777" w:rsidR="007175F0" w:rsidRPr="00F01449" w:rsidRDefault="007175F0" w:rsidP="00B326B7">
            <w:pPr>
              <w:rPr>
                <w:lang w:eastAsia="fr-FR"/>
              </w:rPr>
            </w:pPr>
          </w:p>
        </w:tc>
        <w:tc>
          <w:tcPr>
            <w:tcW w:w="1341" w:type="dxa"/>
          </w:tcPr>
          <w:p w14:paraId="6DF4EEAC" w14:textId="23B292F7" w:rsidR="007175F0" w:rsidRPr="00F01449" w:rsidRDefault="007175F0" w:rsidP="00B326B7">
            <w:pPr>
              <w:rPr>
                <w:lang w:eastAsia="fr-FR"/>
              </w:rPr>
            </w:pPr>
          </w:p>
          <w:p w14:paraId="687522FC" w14:textId="14BCD152" w:rsidR="007175F0" w:rsidRPr="00F01449" w:rsidRDefault="00DE56BD" w:rsidP="00B326B7">
            <w:pPr>
              <w:rPr>
                <w:lang w:eastAsia="fr-FR"/>
              </w:rPr>
            </w:pPr>
            <w:r w:rsidRPr="00A91E6E">
              <w:rPr>
                <w:rFonts w:ascii="Arial" w:hAnsi="Arial"/>
                <w:b/>
                <w:noProof/>
                <w:sz w:val="16"/>
              </w:rPr>
              <mc:AlternateContent>
                <mc:Choice Requires="wpg">
                  <w:drawing>
                    <wp:anchor distT="0" distB="0" distL="114300" distR="114300" simplePos="0" relativeHeight="251660288" behindDoc="0" locked="0" layoutInCell="0" allowOverlap="1" wp14:anchorId="7EBFD4FA" wp14:editId="5FBBF3B4">
                      <wp:simplePos x="0" y="0"/>
                      <wp:positionH relativeFrom="margin">
                        <wp:posOffset>3810179</wp:posOffset>
                      </wp:positionH>
                      <wp:positionV relativeFrom="margin">
                        <wp:posOffset>1073524</wp:posOffset>
                      </wp:positionV>
                      <wp:extent cx="523240" cy="637540"/>
                      <wp:effectExtent l="0" t="0" r="0" b="10160"/>
                      <wp:wrapNone/>
                      <wp:docPr id="59263357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637540"/>
                                <a:chOff x="0" y="0"/>
                                <a:chExt cx="19999" cy="20000"/>
                              </a:xfrm>
                            </wpg:grpSpPr>
                            <wps:wsp>
                              <wps:cNvPr id="2046475125" name="Line 180"/>
                              <wps:cNvCnPr>
                                <a:cxnSpLocks/>
                              </wps:cNvCnPr>
                              <wps:spPr bwMode="auto">
                                <a:xfrm>
                                  <a:off x="0" y="0"/>
                                  <a:ext cx="9361" cy="1973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80432" name="Line 181"/>
                              <wps:cNvCnPr>
                                <a:cxnSpLocks/>
                              </wps:cNvCnPr>
                              <wps:spPr bwMode="auto">
                                <a:xfrm flipH="1">
                                  <a:off x="9345" y="1196"/>
                                  <a:ext cx="8894" cy="1880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214529" name="Line 182"/>
                              <wps:cNvCnPr>
                                <a:cxnSpLocks/>
                              </wps:cNvCnPr>
                              <wps:spPr bwMode="auto">
                                <a:xfrm flipV="1">
                                  <a:off x="1900" y="19897"/>
                                  <a:ext cx="14719" cy="2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6801365" name="Arc 183"/>
                              <wps:cNvSpPr>
                                <a:spLocks/>
                              </wps:cNvSpPr>
                              <wps:spPr bwMode="auto">
                                <a:xfrm flipH="1">
                                  <a:off x="18223" y="0"/>
                                  <a:ext cx="1776" cy="12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658374" name="Oval 184"/>
                              <wps:cNvSpPr>
                                <a:spLocks/>
                              </wps:cNvSpPr>
                              <wps:spPr bwMode="auto">
                                <a:xfrm>
                                  <a:off x="7944" y="15797"/>
                                  <a:ext cx="3052" cy="137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920420" name="Rectangle 185"/>
                              <wps:cNvSpPr>
                                <a:spLocks/>
                              </wps:cNvSpPr>
                              <wps:spPr bwMode="auto">
                                <a:xfrm>
                                  <a:off x="7944" y="14943"/>
                                  <a:ext cx="3052" cy="120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E5D8D" id="Group 179" o:spid="_x0000_s1026" style="position:absolute;margin-left:300pt;margin-top:84.55pt;width:41.2pt;height:50.2pt;z-index:251660288;mso-position-horizontal-relative:margin;mso-position-vertical-relative:margin" coordsize="19999,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" o:allowincell="f">
                      <v:line id="Line 180" o:spid="_x0000_s1027" style="position:absolute;visibility:visible;mso-wrap-style:square" from="0,0" to="9361,197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" strokeweight="1pt">
                        <v:stroke startarrowwidth="narrow" startarrowlength="short" endarrowwidth="narrow" endarrowlength="short"/>
                        <o:lock v:ext="edit" shapetype="f"/>
                      </v:line>
                      <v:line id="Line 181" o:spid="_x0000_s1028" style="position:absolute;flip:x;visibility:visible;mso-wrap-style:square" from="9345,1196" to="18239,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" strokeweight="1pt">
                        <v:stroke startarrowwidth="narrow" startarrowlength="short" endarrowwidth="narrow" endarrowlength="short"/>
                        <o:lock v:ext="edit" shapetype="f"/>
                      </v:line>
                      <v:line id="Line 182" o:spid="_x0000_s1029" style="position:absolute;flip:y;visibility:visible;mso-wrap-style:square" from="1900,19897" to="16619,19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" strokeweight="1pt">
                        <v:stroke startarrowwidth="narrow" startarrowlength="short" endarrowwidth="narrow" endarrowlength="short"/>
                        <o:lock v:ext="edit" shapetype="f"/>
                      </v:line>
                      <v:shape id="Arc 183" o:spid="_x0000_s1030" style="position:absolute;left:18223;width:1776;height:1207;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" path="m,nfc11929,,21600,9670,21600,21600em,nsc11929,,21600,9670,21600,21600l,21600,,xe" strokeweight="1pt">
                        <v:path arrowok="t" o:extrusionok="f" o:connecttype="custom" o:connectlocs="0,0;1776,1207;0,1207" o:connectangles="0,0,0"/>
                      </v:shape>
                      <v:oval id="Oval 184" o:spid="_x0000_s1031" style="position:absolute;left:7944;top:15797;width:3052;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" strokeweight="1pt">
                        <v:path arrowok="t"/>
                      </v:oval>
                      <v:rect id="Rectangle 185" o:spid="_x0000_s1032" style="position:absolute;left:7944;top:14943;width:3052;height:1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" strokecolor="white" strokeweight="1pt">
                        <v:path arrowok="t"/>
                      </v:rect>
                      <w10:wrap anchorx="margin" anchory="margin"/>
                    </v:group>
                  </w:pict>
                </mc:Fallback>
              </mc:AlternateContent>
            </w:r>
          </w:p>
          <w:p w14:paraId="70CC09F7" w14:textId="5C07F781" w:rsidR="007175F0" w:rsidRPr="00F01449" w:rsidRDefault="007175F0" w:rsidP="00B326B7">
            <w:pPr>
              <w:rPr>
                <w:lang w:eastAsia="fr-FR"/>
              </w:rPr>
            </w:pPr>
          </w:p>
          <w:p w14:paraId="5EA74290" w14:textId="79EAD833" w:rsidR="007175F0" w:rsidRPr="00F01449" w:rsidRDefault="007175F0" w:rsidP="00B326B7">
            <w:pPr>
              <w:rPr>
                <w:lang w:eastAsia="fr-FR"/>
              </w:rPr>
            </w:pPr>
          </w:p>
          <w:p w14:paraId="51B1757D" w14:textId="5B78446D" w:rsidR="007175F0" w:rsidRPr="00F01449" w:rsidRDefault="007175F0" w:rsidP="00B326B7">
            <w:pPr>
              <w:rPr>
                <w:lang w:eastAsia="fr-FR"/>
              </w:rPr>
            </w:pPr>
          </w:p>
          <w:p w14:paraId="1FF51AD2" w14:textId="43318807" w:rsidR="007175F0" w:rsidRPr="00F01449" w:rsidRDefault="007175F0" w:rsidP="00B326B7">
            <w:pPr>
              <w:rPr>
                <w:lang w:eastAsia="fr-FR"/>
              </w:rPr>
            </w:pPr>
          </w:p>
          <w:p w14:paraId="1912BF09" w14:textId="2B4B8DFD" w:rsidR="007175F0" w:rsidRPr="00F01449" w:rsidRDefault="007175F0" w:rsidP="00B326B7">
            <w:pPr>
              <w:jc w:val="center"/>
              <w:rPr>
                <w:lang w:eastAsia="fr-FR"/>
              </w:rPr>
            </w:pPr>
          </w:p>
        </w:tc>
        <w:tc>
          <w:tcPr>
            <w:tcW w:w="1600" w:type="dxa"/>
          </w:tcPr>
          <w:p w14:paraId="7F378073" w14:textId="77777777" w:rsidR="007175F0" w:rsidRPr="00F01449" w:rsidRDefault="007175F0" w:rsidP="00B326B7">
            <w:pPr>
              <w:spacing w:before="120" w:after="120"/>
              <w:jc w:val="center"/>
              <w:rPr>
                <w:rFonts w:ascii="Arial" w:hAnsi="Arial"/>
                <w:sz w:val="16"/>
              </w:rPr>
            </w:pPr>
          </w:p>
          <w:p w14:paraId="0F47C739" w14:textId="77777777" w:rsidR="007175F0" w:rsidRPr="00F01449" w:rsidRDefault="007175F0" w:rsidP="00B326B7">
            <w:pPr>
              <w:spacing w:before="120" w:after="120"/>
              <w:jc w:val="center"/>
              <w:rPr>
                <w:rFonts w:ascii="Arial" w:hAnsi="Arial"/>
                <w:sz w:val="16"/>
              </w:rPr>
            </w:pPr>
          </w:p>
          <w:p w14:paraId="4FB28A88" w14:textId="77777777" w:rsidR="007175F0" w:rsidRPr="00F01449" w:rsidRDefault="007175F0" w:rsidP="00B326B7">
            <w:pPr>
              <w:spacing w:before="120" w:after="120"/>
              <w:jc w:val="center"/>
              <w:rPr>
                <w:rFonts w:ascii="Arial" w:hAnsi="Arial"/>
                <w:sz w:val="16"/>
              </w:rPr>
            </w:pPr>
          </w:p>
          <w:p w14:paraId="0F795F6C" w14:textId="77777777" w:rsidR="007175F0" w:rsidRPr="00F01449" w:rsidRDefault="007175F0" w:rsidP="00B326B7">
            <w:pPr>
              <w:spacing w:before="120" w:after="120"/>
              <w:jc w:val="center"/>
              <w:rPr>
                <w:rFonts w:ascii="Arial" w:hAnsi="Arial"/>
                <w:sz w:val="16"/>
              </w:rPr>
            </w:pPr>
          </w:p>
          <w:p w14:paraId="3E4E67CF" w14:textId="77777777" w:rsidR="007175F0" w:rsidRPr="00F01449" w:rsidRDefault="007175F0" w:rsidP="00B326B7">
            <w:pPr>
              <w:spacing w:before="120" w:after="120"/>
              <w:jc w:val="center"/>
              <w:rPr>
                <w:rFonts w:ascii="Arial" w:hAnsi="Arial"/>
                <w:sz w:val="16"/>
              </w:rPr>
            </w:pPr>
          </w:p>
        </w:tc>
        <w:tc>
          <w:tcPr>
            <w:tcW w:w="1654" w:type="dxa"/>
          </w:tcPr>
          <w:p w14:paraId="60F1452B" w14:textId="77777777" w:rsidR="007175F0" w:rsidRPr="00F01449" w:rsidRDefault="009E5458" w:rsidP="00B326B7">
            <w:pPr>
              <w:spacing w:before="120" w:after="120"/>
              <w:jc w:val="center"/>
              <w:rPr>
                <w:rFonts w:ascii="Arial" w:hAnsi="Arial"/>
                <w:sz w:val="16"/>
              </w:rPr>
            </w:pPr>
            <w:r w:rsidRPr="00F01449">
              <w:rPr>
                <w:rFonts w:ascii="Arial" w:hAnsi="Arial"/>
                <w:noProof/>
                <w:sz w:val="16"/>
              </w:rPr>
              <w:object w:dxaOrig="1123" w:dyaOrig="1157" w14:anchorId="4B32A57C">
                <v:shape id="_x0000_i1039" type="#_x0000_t75" alt="" style="width:36pt;height:31.75pt;mso-width-percent:0;mso-height-percent:0;mso-width-percent:0;mso-height-percent:0" o:ole="" fillcolor="window">
                  <v:imagedata r:id="rId16" o:title=""/>
                </v:shape>
                <o:OLEObject Type="Embed" ProgID="ACD.ChemSketch.20" ShapeID="_x0000_i1039" DrawAspect="Content" ObjectID="_1838904336" r:id="rId17"/>
              </w:object>
            </w:r>
            <w:r w:rsidR="007175F0" w:rsidRPr="00F01449">
              <w:rPr>
                <w:rFonts w:ascii="Arial" w:hAnsi="Arial"/>
                <w:sz w:val="16"/>
              </w:rPr>
              <w:t xml:space="preserve"> </w:t>
            </w:r>
            <w:r w:rsidRPr="00F01449">
              <w:rPr>
                <w:rFonts w:ascii="Arial" w:hAnsi="Arial"/>
                <w:noProof/>
                <w:sz w:val="16"/>
              </w:rPr>
              <w:object w:dxaOrig="1272" w:dyaOrig="1498" w14:anchorId="5AC471F7">
                <v:shape id="_x0000_i1038" type="#_x0000_t75" alt="" style="width:33.9pt;height:40.25pt;mso-width-percent:0;mso-height-percent:0;mso-width-percent:0;mso-height-percent:0" o:ole="" fillcolor="window">
                  <v:imagedata r:id="rId18" o:title=""/>
                </v:shape>
                <o:OLEObject Type="Embed" ProgID="ACD.ChemSketch.20" ShapeID="_x0000_i1038" DrawAspect="Content" ObjectID="_1838904337" r:id="rId19"/>
              </w:object>
            </w:r>
          </w:p>
          <w:p w14:paraId="22F75BB7" w14:textId="77777777" w:rsidR="007175F0" w:rsidRPr="00F01449" w:rsidRDefault="007175F0" w:rsidP="00B326B7">
            <w:pPr>
              <w:spacing w:before="120" w:after="120"/>
              <w:jc w:val="center"/>
              <w:rPr>
                <w:rFonts w:ascii="Arial" w:hAnsi="Arial"/>
                <w:sz w:val="16"/>
              </w:rPr>
            </w:pPr>
          </w:p>
        </w:tc>
      </w:tr>
      <w:tr w:rsidR="007175F0" w:rsidRPr="00F01449" w14:paraId="761E8C35" w14:textId="77777777" w:rsidTr="00B326B7">
        <w:tblPrEx>
          <w:tblCellMar>
            <w:top w:w="0" w:type="dxa"/>
            <w:bottom w:w="0" w:type="dxa"/>
          </w:tblCellMar>
        </w:tblPrEx>
        <w:trPr>
          <w:cantSplit/>
          <w:trHeight w:val="3589"/>
        </w:trPr>
        <w:tc>
          <w:tcPr>
            <w:tcW w:w="1330" w:type="dxa"/>
          </w:tcPr>
          <w:p w14:paraId="6499209D" w14:textId="686C979E" w:rsidR="007175F0" w:rsidRPr="00A91E6E" w:rsidRDefault="007175F0" w:rsidP="00B326B7">
            <w:pPr>
              <w:pStyle w:val="Titre3"/>
              <w:spacing w:after="120"/>
              <w:jc w:val="center"/>
              <w:rPr>
                <w:rFonts w:ascii="Arial" w:hAnsi="Arial"/>
                <w:b w:val="0"/>
                <w:sz w:val="16"/>
                <w:szCs w:val="22"/>
              </w:rPr>
            </w:pPr>
            <w:r w:rsidRPr="00A91E6E">
              <w:rPr>
                <w:rFonts w:ascii="Arial" w:hAnsi="Arial"/>
                <w:b w:val="0"/>
                <w:noProof/>
                <w:szCs w:val="22"/>
              </w:rPr>
              <mc:AlternateContent>
                <mc:Choice Requires="wpg">
                  <w:drawing>
                    <wp:anchor distT="0" distB="0" distL="114300" distR="114300" simplePos="0" relativeHeight="251664384" behindDoc="0" locked="0" layoutInCell="0" allowOverlap="1" wp14:anchorId="090574DE" wp14:editId="31611CCD">
                      <wp:simplePos x="0" y="0"/>
                      <wp:positionH relativeFrom="column">
                        <wp:posOffset>2814320</wp:posOffset>
                      </wp:positionH>
                      <wp:positionV relativeFrom="paragraph">
                        <wp:posOffset>294640</wp:posOffset>
                      </wp:positionV>
                      <wp:extent cx="120015" cy="1261745"/>
                      <wp:effectExtent l="0" t="0" r="0" b="0"/>
                      <wp:wrapNone/>
                      <wp:docPr id="39035525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261745"/>
                                <a:chOff x="8720" y="1671"/>
                                <a:chExt cx="376" cy="4126"/>
                              </a:xfrm>
                            </wpg:grpSpPr>
                            <wps:wsp>
                              <wps:cNvPr id="1934931996" name="Rectangle 301"/>
                              <wps:cNvSpPr>
                                <a:spLocks/>
                              </wps:cNvSpPr>
                              <wps:spPr bwMode="auto">
                                <a:xfrm>
                                  <a:off x="8855" y="1716"/>
                                  <a:ext cx="106" cy="38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2634071" name="Oval 302"/>
                              <wps:cNvSpPr>
                                <a:spLocks/>
                              </wps:cNvSpPr>
                              <wps:spPr bwMode="auto">
                                <a:xfrm>
                                  <a:off x="8795" y="2091"/>
                                  <a:ext cx="227" cy="22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9288912" name="AutoShape 303"/>
                              <wps:cNvSpPr>
                                <a:spLocks/>
                              </wps:cNvSpPr>
                              <wps:spPr bwMode="auto">
                                <a:xfrm>
                                  <a:off x="8720" y="2931"/>
                                  <a:ext cx="376" cy="1216"/>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804466" name="AutoShape 304"/>
                              <wps:cNvSpPr>
                                <a:spLocks/>
                              </wps:cNvSpPr>
                              <wps:spPr bwMode="auto">
                                <a:xfrm>
                                  <a:off x="8870" y="2061"/>
                                  <a:ext cx="86"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1675226" name="AutoShape 305"/>
                              <wps:cNvSpPr>
                                <a:spLocks/>
                              </wps:cNvSpPr>
                              <wps:spPr bwMode="auto">
                                <a:xfrm>
                                  <a:off x="8862" y="2871"/>
                                  <a:ext cx="91"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3762308" name="AutoShape 306"/>
                              <wps:cNvSpPr>
                                <a:spLocks/>
                              </wps:cNvSpPr>
                              <wps:spPr bwMode="auto">
                                <a:xfrm>
                                  <a:off x="8862" y="3981"/>
                                  <a:ext cx="91"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0526008" name="AutoShape 307"/>
                              <wps:cNvSpPr>
                                <a:spLocks/>
                              </wps:cNvSpPr>
                              <wps:spPr bwMode="auto">
                                <a:xfrm>
                                  <a:off x="8870" y="1671"/>
                                  <a:ext cx="79"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5173923" name="Oval 308"/>
                              <wps:cNvSpPr>
                                <a:spLocks/>
                              </wps:cNvSpPr>
                              <wps:spPr bwMode="auto">
                                <a:xfrm>
                                  <a:off x="8861" y="5481"/>
                                  <a:ext cx="91" cy="99"/>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59402" name="Arc 309"/>
                              <wps:cNvSpPr>
                                <a:spLocks/>
                              </wps:cNvSpPr>
                              <wps:spPr bwMode="auto">
                                <a:xfrm flipH="1">
                                  <a:off x="8907" y="5571"/>
                                  <a:ext cx="31" cy="2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3082455" name="Arc 310"/>
                              <wps:cNvSpPr>
                                <a:spLocks/>
                              </wps:cNvSpPr>
                              <wps:spPr bwMode="auto">
                                <a:xfrm>
                                  <a:off x="8832" y="5542"/>
                                  <a:ext cx="46" cy="2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5096414" name="Line 311"/>
                              <wps:cNvCnPr>
                                <a:cxnSpLocks/>
                              </wps:cNvCnPr>
                              <wps:spPr bwMode="auto">
                                <a:xfrm>
                                  <a:off x="8855" y="2631"/>
                                  <a:ext cx="106"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4AEEA0" id="Group 300" o:spid="_x0000_s1026" style="position:absolute;margin-left:221.6pt;margin-top:23.2pt;width:9.45pt;height:99.35pt;z-index:251664384" coordorigin="8720,1671" coordsize="376,4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" o:allowincell="f">
                      <v:rect id="Rectangle 301" o:spid="_x0000_s1027" style="position:absolute;left:8855;top:1716;width:10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">
                        <v:path arrowok="t"/>
                      </v:rect>
                      <v:oval id="Oval 302" o:spid="_x0000_s1028" style="position:absolute;left:8795;top:2091;width:227;height: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">
                        <v:path arrowok="t"/>
                      </v:oval>
                      <v:roundrect id="AutoShape 303" o:spid="_x0000_s1029" style="position:absolute;left:8720;top:2931;width:376;height:121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">
                        <v:path arrowok="t"/>
                      </v:roundrect>
                      <v:roundrect id="AutoShape 304" o:spid="_x0000_s1030" style="position:absolute;left:8870;top:2061;width:86;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" stroked="f">
                        <v:path arrowok="t"/>
                      </v:roundrect>
                      <v:roundrect id="AutoShape 305" o:spid="_x0000_s1031" style="position:absolute;left:8862;top:2871;width:91;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" stroked="f">
                        <v:path arrowok="t"/>
                      </v:roundrect>
                      <v:roundrect id="AutoShape 306" o:spid="_x0000_s1032" style="position:absolute;left:8862;top:3981;width:91;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" stroked="f">
                        <v:path arrowok="t"/>
                      </v:roundrect>
                      <v:roundrect id="AutoShape 307" o:spid="_x0000_s1033" style="position:absolute;left:8870;top:1671;width:79;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" stroked="f">
                        <v:path arrowok="t"/>
                      </v:roundrect>
                      <v:oval id="Oval 308" o:spid="_x0000_s1034" style="position:absolute;left:8861;top:5481;width:91;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" stroked="f">
                        <v:path arrowok="t"/>
                      </v:oval>
                      <v:shape id="Arc 309" o:spid="_x0000_s1035" style="position:absolute;left:8907;top:5571;width:31;height:226;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" path="m,nfc11929,,21600,9670,21600,21600em,nsc11929,,21600,9670,21600,21600l,21600,,xe">
                        <v:path arrowok="t" o:extrusionok="f" o:connecttype="custom" o:connectlocs="0,0;31,226;0,226" o:connectangles="0,0,0"/>
                      </v:shape>
                      <v:shape id="Arc 310" o:spid="_x0000_s1036" style="position:absolute;left:8832;top:5542;width:46;height:22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" path="m,nfc11929,,21600,9670,21600,21600em,nsc11929,,21600,9670,21600,21600l,21600,,xe">
                        <v:path arrowok="t" o:extrusionok="f" o:connecttype="custom" o:connectlocs="0,0;46,226;0,226" o:connectangles="0,0,0"/>
                      </v:shape>
                      <v:line id="Line 311" o:spid="_x0000_s1037" style="position:absolute;visibility:visible;mso-wrap-style:square" from="8855,2631" to="8961,2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">
                        <v:stroke startarrowwidth="narrow" startarrowlength="short" endarrowwidth="narrow" endarrowlength="short"/>
                        <o:lock v:ext="edit" shapetype="f"/>
                      </v:line>
                    </v:group>
                  </w:pict>
                </mc:Fallback>
              </mc:AlternateContent>
            </w:r>
            <w:r w:rsidRPr="00A91E6E">
              <w:rPr>
                <w:rFonts w:ascii="Arial" w:hAnsi="Arial"/>
                <w:b w:val="0"/>
                <w:noProof/>
                <w:szCs w:val="22"/>
              </w:rPr>
              <mc:AlternateContent>
                <mc:Choice Requires="wpg">
                  <w:drawing>
                    <wp:anchor distT="0" distB="0" distL="114300" distR="114300" simplePos="0" relativeHeight="251663360" behindDoc="0" locked="0" layoutInCell="0" allowOverlap="1" wp14:anchorId="759AA821" wp14:editId="4930FB04">
                      <wp:simplePos x="0" y="0"/>
                      <wp:positionH relativeFrom="column">
                        <wp:posOffset>3220720</wp:posOffset>
                      </wp:positionH>
                      <wp:positionV relativeFrom="paragraph">
                        <wp:posOffset>303530</wp:posOffset>
                      </wp:positionV>
                      <wp:extent cx="114300" cy="1248410"/>
                      <wp:effectExtent l="0" t="0" r="0" b="0"/>
                      <wp:wrapNone/>
                      <wp:docPr id="204314618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14300" cy="1248410"/>
                                <a:chOff x="8720" y="1671"/>
                                <a:chExt cx="376" cy="4126"/>
                              </a:xfrm>
                            </wpg:grpSpPr>
                            <wps:wsp>
                              <wps:cNvPr id="1366312379" name="Rectangle 288"/>
                              <wps:cNvSpPr>
                                <a:spLocks/>
                              </wps:cNvSpPr>
                              <wps:spPr bwMode="auto">
                                <a:xfrm>
                                  <a:off x="8855" y="1716"/>
                                  <a:ext cx="106" cy="38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5284921" name="Oval 289"/>
                              <wps:cNvSpPr>
                                <a:spLocks/>
                              </wps:cNvSpPr>
                              <wps:spPr bwMode="auto">
                                <a:xfrm>
                                  <a:off x="8795" y="2091"/>
                                  <a:ext cx="227" cy="22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313395" name="AutoShape 290"/>
                              <wps:cNvSpPr>
                                <a:spLocks/>
                              </wps:cNvSpPr>
                              <wps:spPr bwMode="auto">
                                <a:xfrm>
                                  <a:off x="8720" y="2931"/>
                                  <a:ext cx="376" cy="1216"/>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0482247" name="AutoShape 291"/>
                              <wps:cNvSpPr>
                                <a:spLocks/>
                              </wps:cNvSpPr>
                              <wps:spPr bwMode="auto">
                                <a:xfrm>
                                  <a:off x="8870" y="2061"/>
                                  <a:ext cx="86"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1895039" name="AutoShape 292"/>
                              <wps:cNvSpPr>
                                <a:spLocks/>
                              </wps:cNvSpPr>
                              <wps:spPr bwMode="auto">
                                <a:xfrm>
                                  <a:off x="8862" y="2871"/>
                                  <a:ext cx="91"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228938" name="AutoShape 293"/>
                              <wps:cNvSpPr>
                                <a:spLocks/>
                              </wps:cNvSpPr>
                              <wps:spPr bwMode="auto">
                                <a:xfrm>
                                  <a:off x="8862" y="3981"/>
                                  <a:ext cx="91"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799458" name="AutoShape 294"/>
                              <wps:cNvSpPr>
                                <a:spLocks/>
                              </wps:cNvSpPr>
                              <wps:spPr bwMode="auto">
                                <a:xfrm>
                                  <a:off x="8870" y="1671"/>
                                  <a:ext cx="79" cy="2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4611122" name="Oval 295"/>
                              <wps:cNvSpPr>
                                <a:spLocks/>
                              </wps:cNvSpPr>
                              <wps:spPr bwMode="auto">
                                <a:xfrm>
                                  <a:off x="8861" y="5481"/>
                                  <a:ext cx="91" cy="99"/>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5588163" name="Arc 296"/>
                              <wps:cNvSpPr>
                                <a:spLocks/>
                              </wps:cNvSpPr>
                              <wps:spPr bwMode="auto">
                                <a:xfrm flipH="1">
                                  <a:off x="8907" y="5571"/>
                                  <a:ext cx="31" cy="2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784359" name="Arc 297"/>
                              <wps:cNvSpPr>
                                <a:spLocks/>
                              </wps:cNvSpPr>
                              <wps:spPr bwMode="auto">
                                <a:xfrm>
                                  <a:off x="8832" y="5542"/>
                                  <a:ext cx="46" cy="2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83039" name="Line 298"/>
                              <wps:cNvCnPr>
                                <a:cxnSpLocks/>
                              </wps:cNvCnPr>
                              <wps:spPr bwMode="auto">
                                <a:xfrm>
                                  <a:off x="8855" y="2631"/>
                                  <a:ext cx="106"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968248" name="Line 299"/>
                              <wps:cNvCnPr>
                                <a:cxnSpLocks/>
                              </wps:cNvCnPr>
                              <wps:spPr bwMode="auto">
                                <a:xfrm>
                                  <a:off x="8855" y="4836"/>
                                  <a:ext cx="106"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95FA51" id="Group 287" o:spid="_x0000_s1026" style="position:absolute;margin-left:253.6pt;margin-top:23.9pt;width:9pt;height:98.3pt;flip:x;z-index:251663360" coordorigin="8720,1671" coordsize="376,4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" o:allowincell="f">
                      <v:rect id="Rectangle 288" o:spid="_x0000_s1027" style="position:absolute;left:8855;top:1716;width:106;height:3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">
                        <v:path arrowok="t"/>
                      </v:rect>
                      <v:oval id="Oval 289" o:spid="_x0000_s1028" style="position:absolute;left:8795;top:2091;width:227;height: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">
                        <v:path arrowok="t"/>
                      </v:oval>
                      <v:roundrect id="AutoShape 290" o:spid="_x0000_s1029" style="position:absolute;left:8720;top:2931;width:376;height:121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">
                        <v:path arrowok="t"/>
                      </v:roundrect>
                      <v:roundrect id="AutoShape 291" o:spid="_x0000_s1030" style="position:absolute;left:8870;top:2061;width:86;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" stroked="f">
                        <v:path arrowok="t"/>
                      </v:roundrect>
                      <v:roundrect id="AutoShape 292" o:spid="_x0000_s1031" style="position:absolute;left:8862;top:2871;width:91;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" stroked="f">
                        <v:path arrowok="t"/>
                      </v:roundrect>
                      <v:roundrect id="AutoShape 293" o:spid="_x0000_s1032" style="position:absolute;left:8862;top:3981;width:91;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" stroked="f">
                        <v:path arrowok="t"/>
                      </v:roundrect>
                      <v:roundrect id="AutoShape 294" o:spid="_x0000_s1033" style="position:absolute;left:8870;top:1671;width:79;height:28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" stroked="f">
                        <v:path arrowok="t"/>
                      </v:roundrect>
                      <v:oval id="Oval 295" o:spid="_x0000_s1034" style="position:absolute;left:8861;top:5481;width:91;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" stroked="f">
                        <v:path arrowok="t"/>
                      </v:oval>
                      <v:shape id="Arc 296" o:spid="_x0000_s1035" style="position:absolute;left:8907;top:5571;width:31;height:226;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" path="m,nfc11929,,21600,9670,21600,21600em,nsc11929,,21600,9670,21600,21600l,21600,,xe">
                        <v:path arrowok="t" o:extrusionok="f" o:connecttype="custom" o:connectlocs="0,0;31,226;0,226" o:connectangles="0,0,0"/>
                      </v:shape>
                      <v:shape id="Arc 297" o:spid="_x0000_s1036" style="position:absolute;left:8832;top:5542;width:46;height:22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" path="m,nfc11929,,21600,9670,21600,21600em,nsc11929,,21600,9670,21600,21600l,21600,,xe">
                        <v:path arrowok="t" o:extrusionok="f" o:connecttype="custom" o:connectlocs="0,0;46,226;0,226" o:connectangles="0,0,0"/>
                      </v:shape>
                      <v:line id="Line 298" o:spid="_x0000_s1037" style="position:absolute;visibility:visible;mso-wrap-style:square" from="8855,2631" to="8961,2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">
                        <v:stroke startarrowwidth="narrow" startarrowlength="short" endarrowwidth="narrow" endarrowlength="short"/>
                        <o:lock v:ext="edit" shapetype="f"/>
                      </v:line>
                      <v:line id="Line 299" o:spid="_x0000_s1038" style="position:absolute;visibility:visible;mso-wrap-style:square" from="8855,4836" to="8961,4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">
                        <v:stroke startarrowwidth="narrow" startarrowlength="short" endarrowwidth="narrow" endarrowlength="short"/>
                        <o:lock v:ext="edit" shapetype="f"/>
                      </v:line>
                    </v:group>
                  </w:pict>
                </mc:Fallback>
              </mc:AlternateContent>
            </w:r>
          </w:p>
          <w:p w14:paraId="618517E0" w14:textId="77777777" w:rsidR="007175F0" w:rsidRPr="00A91E6E" w:rsidRDefault="007175F0" w:rsidP="00B326B7">
            <w:pPr>
              <w:pStyle w:val="Corpsdetexte"/>
              <w:rPr>
                <w:sz w:val="16"/>
              </w:rPr>
            </w:pPr>
          </w:p>
          <w:p w14:paraId="49F1DB58" w14:textId="77777777" w:rsidR="007175F0" w:rsidRPr="00F01449" w:rsidRDefault="007175F0" w:rsidP="00B326B7">
            <w:pPr>
              <w:jc w:val="center"/>
              <w:rPr>
                <w:rFonts w:ascii="Arial" w:hAnsi="Arial"/>
                <w:sz w:val="16"/>
              </w:rPr>
            </w:pPr>
            <w:r w:rsidRPr="00F01449">
              <w:rPr>
                <w:rFonts w:ascii="Arial" w:hAnsi="Arial"/>
                <w:sz w:val="16"/>
              </w:rPr>
              <w:fldChar w:fldCharType="begin"/>
            </w:r>
            <w:r w:rsidRPr="00F01449">
              <w:rPr>
                <w:rFonts w:ascii="Arial" w:hAnsi="Arial"/>
                <w:sz w:val="16"/>
              </w:rPr>
              <w:instrText xml:space="preserve"> INCLUDEPICTURE "http://www.ac-grenoble.fr/lycee/3-sources/spc/docchim/images/vermontre1.gif" \* MERGEFORMATINET </w:instrText>
            </w:r>
            <w:r w:rsidRPr="00F01449">
              <w:rPr>
                <w:rFonts w:ascii="Arial" w:hAnsi="Arial"/>
                <w:sz w:val="16"/>
              </w:rPr>
              <w:fldChar w:fldCharType="separate"/>
            </w:r>
            <w:r w:rsidRPr="00F01449">
              <w:rPr>
                <w:rFonts w:ascii="Arial" w:hAnsi="Arial"/>
                <w:noProof/>
                <w:sz w:val="16"/>
              </w:rPr>
              <w:drawing>
                <wp:inline distT="0" distB="0" distL="0" distR="0" wp14:anchorId="2E42D8CA" wp14:editId="558388C2">
                  <wp:extent cx="564515" cy="215265"/>
                  <wp:effectExtent l="0" t="0" r="0" b="0"/>
                  <wp:docPr id="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515" cy="215265"/>
                          </a:xfrm>
                          <a:prstGeom prst="rect">
                            <a:avLst/>
                          </a:prstGeom>
                          <a:noFill/>
                          <a:ln>
                            <a:noFill/>
                          </a:ln>
                        </pic:spPr>
                      </pic:pic>
                    </a:graphicData>
                  </a:graphic>
                </wp:inline>
              </w:drawing>
            </w:r>
            <w:r w:rsidRPr="00F01449">
              <w:rPr>
                <w:rFonts w:ascii="Arial" w:hAnsi="Arial"/>
                <w:sz w:val="16"/>
              </w:rPr>
              <w:fldChar w:fldCharType="end"/>
            </w:r>
          </w:p>
          <w:p w14:paraId="5E78992E" w14:textId="77777777" w:rsidR="007175F0" w:rsidRPr="00F01449" w:rsidRDefault="007175F0" w:rsidP="00B326B7">
            <w:pPr>
              <w:jc w:val="center"/>
              <w:rPr>
                <w:rFonts w:ascii="Arial" w:hAnsi="Arial"/>
                <w:sz w:val="16"/>
              </w:rPr>
            </w:pPr>
          </w:p>
          <w:p w14:paraId="53996E39" w14:textId="77777777" w:rsidR="007175F0" w:rsidRPr="00F01449" w:rsidRDefault="007175F0" w:rsidP="00B326B7">
            <w:pPr>
              <w:jc w:val="center"/>
              <w:rPr>
                <w:rFonts w:ascii="Arial" w:hAnsi="Arial"/>
                <w:sz w:val="16"/>
              </w:rPr>
            </w:pPr>
          </w:p>
        </w:tc>
        <w:tc>
          <w:tcPr>
            <w:tcW w:w="1437" w:type="dxa"/>
          </w:tcPr>
          <w:p w14:paraId="40266BDB" w14:textId="024EDAEC" w:rsidR="007175F0" w:rsidRPr="00F01449" w:rsidRDefault="007175F0" w:rsidP="00B326B7">
            <w:pPr>
              <w:ind w:firstLine="290"/>
              <w:rPr>
                <w:rFonts w:ascii="Arial" w:hAnsi="Arial"/>
                <w:sz w:val="16"/>
              </w:rPr>
            </w:pPr>
            <w:r w:rsidRPr="00F01449">
              <w:rPr>
                <w:rFonts w:ascii="Arial" w:hAnsi="Arial"/>
                <w:sz w:val="16"/>
              </w:rPr>
              <w:t xml:space="preserve">  </w:t>
            </w:r>
          </w:p>
          <w:p w14:paraId="1D0480A9" w14:textId="34259C46" w:rsidR="007175F0" w:rsidRPr="00F01449" w:rsidRDefault="00DE56BD" w:rsidP="00B326B7">
            <w:pPr>
              <w:ind w:firstLine="290"/>
              <w:rPr>
                <w:rFonts w:ascii="Arial" w:hAnsi="Arial"/>
                <w:sz w:val="16"/>
              </w:rPr>
            </w:pPr>
            <w:r w:rsidRPr="00A91E6E">
              <w:rPr>
                <w:rFonts w:ascii="Arial" w:hAnsi="Arial"/>
                <w:b/>
                <w:noProof/>
                <w:sz w:val="16"/>
              </w:rPr>
              <mc:AlternateContent>
                <mc:Choice Requires="wpg">
                  <w:drawing>
                    <wp:anchor distT="0" distB="0" distL="114300" distR="114300" simplePos="0" relativeHeight="251662336" behindDoc="0" locked="0" layoutInCell="0" allowOverlap="1" wp14:anchorId="771A9A0C" wp14:editId="18687AE0">
                      <wp:simplePos x="0" y="0"/>
                      <wp:positionH relativeFrom="margin">
                        <wp:posOffset>1164821</wp:posOffset>
                      </wp:positionH>
                      <wp:positionV relativeFrom="margin">
                        <wp:posOffset>3038297</wp:posOffset>
                      </wp:positionV>
                      <wp:extent cx="127000" cy="1411605"/>
                      <wp:effectExtent l="0" t="0" r="0" b="10795"/>
                      <wp:wrapNone/>
                      <wp:docPr id="146780686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7000" cy="1411605"/>
                                <a:chOff x="18" y="0"/>
                                <a:chExt cx="19894" cy="20000"/>
                              </a:xfrm>
                            </wpg:grpSpPr>
                            <wps:wsp>
                              <wps:cNvPr id="1518032979" name="Line 196"/>
                              <wps:cNvCnPr>
                                <a:cxnSpLocks/>
                              </wps:cNvCnPr>
                              <wps:spPr bwMode="auto">
                                <a:xfrm>
                                  <a:off x="3324" y="204"/>
                                  <a:ext cx="58" cy="1818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888655" name="Line 197"/>
                              <wps:cNvCnPr>
                                <a:cxnSpLocks/>
                              </wps:cNvCnPr>
                              <wps:spPr bwMode="auto">
                                <a:xfrm>
                                  <a:off x="16548" y="204"/>
                                  <a:ext cx="58" cy="1818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078244" name="Line 198"/>
                              <wps:cNvCnPr>
                                <a:cxnSpLocks/>
                              </wps:cNvCnPr>
                              <wps:spPr bwMode="auto">
                                <a:xfrm>
                                  <a:off x="18" y="0"/>
                                  <a:ext cx="3364" cy="20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198073" name="Line 199"/>
                              <wps:cNvCnPr>
                                <a:cxnSpLocks/>
                              </wps:cNvCnPr>
                              <wps:spPr bwMode="auto">
                                <a:xfrm flipH="1">
                                  <a:off x="16548" y="0"/>
                                  <a:ext cx="3364" cy="20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87880575" name="Group 200"/>
                              <wpg:cNvGrpSpPr>
                                <a:grpSpLocks/>
                              </wpg:cNvGrpSpPr>
                              <wpg:grpSpPr bwMode="auto">
                                <a:xfrm>
                                  <a:off x="9066" y="1430"/>
                                  <a:ext cx="7540" cy="15939"/>
                                  <a:chOff x="0" y="0"/>
                                  <a:chExt cx="20000" cy="19942"/>
                                </a:xfrm>
                              </wpg:grpSpPr>
                              <wpg:grpSp>
                                <wpg:cNvPr id="125232111" name="Group 201"/>
                                <wpg:cNvGrpSpPr>
                                  <a:grpSpLocks/>
                                </wpg:cNvGrpSpPr>
                                <wpg:grpSpPr bwMode="auto">
                                  <a:xfrm>
                                    <a:off x="0" y="0"/>
                                    <a:ext cx="20000" cy="15853"/>
                                    <a:chOff x="0" y="0"/>
                                    <a:chExt cx="20000" cy="19035"/>
                                  </a:xfrm>
                                </wpg:grpSpPr>
                                <wpg:grpSp>
                                  <wpg:cNvPr id="1775800392" name="Group 202"/>
                                  <wpg:cNvGrpSpPr>
                                    <a:grpSpLocks/>
                                  </wpg:cNvGrpSpPr>
                                  <wpg:grpSpPr bwMode="auto">
                                    <a:xfrm>
                                      <a:off x="0" y="0"/>
                                      <a:ext cx="19231" cy="9211"/>
                                      <a:chOff x="0" y="0"/>
                                      <a:chExt cx="20000" cy="18422"/>
                                    </a:xfrm>
                                  </wpg:grpSpPr>
                                  <wpg:grpSp>
                                    <wpg:cNvPr id="88610747" name="Group 203"/>
                                    <wpg:cNvGrpSpPr>
                                      <a:grpSpLocks/>
                                    </wpg:cNvGrpSpPr>
                                    <wpg:grpSpPr bwMode="auto">
                                      <a:xfrm>
                                        <a:off x="0" y="0"/>
                                        <a:ext cx="19360" cy="8604"/>
                                        <a:chOff x="0" y="0"/>
                                        <a:chExt cx="20000" cy="18642"/>
                                      </a:xfrm>
                                    </wpg:grpSpPr>
                                    <wpg:grpSp>
                                      <wpg:cNvPr id="1942725267" name="Group 204"/>
                                      <wpg:cNvGrpSpPr>
                                        <a:grpSpLocks/>
                                      </wpg:cNvGrpSpPr>
                                      <wpg:grpSpPr bwMode="auto">
                                        <a:xfrm>
                                          <a:off x="0" y="0"/>
                                          <a:ext cx="19504" cy="8008"/>
                                          <a:chOff x="0" y="0"/>
                                          <a:chExt cx="20000" cy="18789"/>
                                        </a:xfrm>
                                      </wpg:grpSpPr>
                                      <wpg:grpSp>
                                        <wpg:cNvPr id="1317119484" name="Group 205"/>
                                        <wpg:cNvGrpSpPr>
                                          <a:grpSpLocks/>
                                        </wpg:cNvGrpSpPr>
                                        <wpg:grpSpPr bwMode="auto">
                                          <a:xfrm>
                                            <a:off x="0" y="0"/>
                                            <a:ext cx="19661" cy="6283"/>
                                            <a:chOff x="0" y="0"/>
                                            <a:chExt cx="20000" cy="18746"/>
                                          </a:xfrm>
                                        </wpg:grpSpPr>
                                        <wps:wsp>
                                          <wps:cNvPr id="9036909" name="Line 206"/>
                                          <wps:cNvCnPr>
                                            <a:cxnSpLocks/>
                                          </wps:cNvCnPr>
                                          <wps:spPr bwMode="auto">
                                            <a:xfrm>
                                              <a:off x="0" y="0"/>
                                              <a:ext cx="19828" cy="18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498826" name="Line 207"/>
                                          <wps:cNvCnPr>
                                            <a:cxnSpLocks/>
                                          </wps:cNvCnPr>
                                          <wps:spPr bwMode="auto">
                                            <a:xfrm>
                                              <a:off x="172" y="18591"/>
                                              <a:ext cx="19828" cy="1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5783937" name="Group 208"/>
                                        <wpg:cNvGrpSpPr>
                                          <a:grpSpLocks/>
                                        </wpg:cNvGrpSpPr>
                                        <wpg:grpSpPr bwMode="auto">
                                          <a:xfrm>
                                            <a:off x="339" y="12475"/>
                                            <a:ext cx="19661" cy="6314"/>
                                            <a:chOff x="0" y="70"/>
                                            <a:chExt cx="20000" cy="19977"/>
                                          </a:xfrm>
                                        </wpg:grpSpPr>
                                        <wps:wsp>
                                          <wps:cNvPr id="907345519" name="Line 209"/>
                                          <wps:cNvCnPr>
                                            <a:cxnSpLocks/>
                                          </wps:cNvCnPr>
                                          <wps:spPr bwMode="auto">
                                            <a:xfrm>
                                              <a:off x="0" y="70"/>
                                              <a:ext cx="19828"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686767" name="Line 210"/>
                                          <wps:cNvCnPr>
                                            <a:cxnSpLocks/>
                                          </wps:cNvCnPr>
                                          <wps:spPr bwMode="auto">
                                            <a:xfrm>
                                              <a:off x="173" y="19854"/>
                                              <a:ext cx="19827"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783900913" name="Group 211"/>
                                      <wpg:cNvGrpSpPr>
                                        <a:grpSpLocks/>
                                      </wpg:cNvGrpSpPr>
                                      <wpg:grpSpPr bwMode="auto">
                                        <a:xfrm>
                                          <a:off x="496" y="10647"/>
                                          <a:ext cx="19504" cy="7995"/>
                                          <a:chOff x="0" y="0"/>
                                          <a:chExt cx="20000" cy="19680"/>
                                        </a:xfrm>
                                      </wpg:grpSpPr>
                                      <wpg:grpSp>
                                        <wpg:cNvPr id="1187200728" name="Group 212"/>
                                        <wpg:cNvGrpSpPr>
                                          <a:grpSpLocks/>
                                        </wpg:cNvGrpSpPr>
                                        <wpg:grpSpPr bwMode="auto">
                                          <a:xfrm>
                                            <a:off x="0" y="0"/>
                                            <a:ext cx="19661" cy="6592"/>
                                            <a:chOff x="0" y="68"/>
                                            <a:chExt cx="20000" cy="19776"/>
                                          </a:xfrm>
                                        </wpg:grpSpPr>
                                        <wps:wsp>
                                          <wps:cNvPr id="592942323" name="Line 213"/>
                                          <wps:cNvCnPr>
                                            <a:cxnSpLocks/>
                                          </wps:cNvCnPr>
                                          <wps:spPr bwMode="auto">
                                            <a:xfrm>
                                              <a:off x="0" y="68"/>
                                              <a:ext cx="19828" cy="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900316" name="Line 214"/>
                                          <wps:cNvCnPr>
                                            <a:cxnSpLocks/>
                                          </wps:cNvCnPr>
                                          <wps:spPr bwMode="auto">
                                            <a:xfrm>
                                              <a:off x="172" y="19652"/>
                                              <a:ext cx="19828" cy="19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68417877" name="Group 215"/>
                                        <wpg:cNvGrpSpPr>
                                          <a:grpSpLocks/>
                                        </wpg:cNvGrpSpPr>
                                        <wpg:grpSpPr bwMode="auto">
                                          <a:xfrm>
                                            <a:off x="338" y="13088"/>
                                            <a:ext cx="19662" cy="6592"/>
                                            <a:chOff x="0" y="0"/>
                                            <a:chExt cx="20000" cy="19982"/>
                                          </a:xfrm>
                                        </wpg:grpSpPr>
                                        <wps:wsp>
                                          <wps:cNvPr id="1321926944" name="Line 216"/>
                                          <wps:cNvCnPr>
                                            <a:cxnSpLocks/>
                                          </wps:cNvCnPr>
                                          <wps:spPr bwMode="auto">
                                            <a:xfrm>
                                              <a:off x="0" y="0"/>
                                              <a:ext cx="19828" cy="9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954366" name="Line 217"/>
                                          <wps:cNvCnPr>
                                            <a:cxnSpLocks/>
                                          </wps:cNvCnPr>
                                          <wps:spPr bwMode="auto">
                                            <a:xfrm>
                                              <a:off x="174" y="19788"/>
                                              <a:ext cx="19826"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1482458014" name="Group 218"/>
                                    <wpg:cNvGrpSpPr>
                                      <a:grpSpLocks/>
                                    </wpg:cNvGrpSpPr>
                                    <wpg:grpSpPr bwMode="auto">
                                      <a:xfrm>
                                        <a:off x="640" y="9822"/>
                                        <a:ext cx="19360" cy="8600"/>
                                        <a:chOff x="0" y="0"/>
                                        <a:chExt cx="20000" cy="20067"/>
                                      </a:xfrm>
                                    </wpg:grpSpPr>
                                    <wpg:grpSp>
                                      <wpg:cNvPr id="1964476005" name="Group 219"/>
                                      <wpg:cNvGrpSpPr>
                                        <a:grpSpLocks/>
                                      </wpg:cNvGrpSpPr>
                                      <wpg:grpSpPr bwMode="auto">
                                        <a:xfrm>
                                          <a:off x="0" y="0"/>
                                          <a:ext cx="19504" cy="8610"/>
                                          <a:chOff x="0" y="0"/>
                                          <a:chExt cx="20000" cy="19988"/>
                                        </a:xfrm>
                                      </wpg:grpSpPr>
                                      <wpg:grpSp>
                                        <wpg:cNvPr id="885824181" name="Group 220"/>
                                        <wpg:cNvGrpSpPr>
                                          <a:grpSpLocks/>
                                        </wpg:cNvGrpSpPr>
                                        <wpg:grpSpPr bwMode="auto">
                                          <a:xfrm>
                                            <a:off x="0" y="0"/>
                                            <a:ext cx="19661" cy="6695"/>
                                            <a:chOff x="0" y="0"/>
                                            <a:chExt cx="20000" cy="19982"/>
                                          </a:xfrm>
                                        </wpg:grpSpPr>
                                        <wps:wsp>
                                          <wps:cNvPr id="1953478380" name="Line 221"/>
                                          <wps:cNvCnPr>
                                            <a:cxnSpLocks/>
                                          </wps:cNvCnPr>
                                          <wps:spPr bwMode="auto">
                                            <a:xfrm>
                                              <a:off x="0" y="0"/>
                                              <a:ext cx="19828"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112447" name="Line 222"/>
                                          <wps:cNvCnPr>
                                            <a:cxnSpLocks/>
                                          </wps:cNvCnPr>
                                          <wps:spPr bwMode="auto">
                                            <a:xfrm>
                                              <a:off x="172" y="19886"/>
                                              <a:ext cx="19828" cy="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65630598" name="Group 223"/>
                                        <wpg:cNvGrpSpPr>
                                          <a:grpSpLocks/>
                                        </wpg:cNvGrpSpPr>
                                        <wpg:grpSpPr bwMode="auto">
                                          <a:xfrm>
                                            <a:off x="339" y="13293"/>
                                            <a:ext cx="19661" cy="6695"/>
                                            <a:chOff x="0" y="0"/>
                                            <a:chExt cx="20000" cy="19982"/>
                                          </a:xfrm>
                                        </wpg:grpSpPr>
                                        <wps:wsp>
                                          <wps:cNvPr id="1597222133" name="Line 224"/>
                                          <wps:cNvCnPr>
                                            <a:cxnSpLocks/>
                                          </wps:cNvCnPr>
                                          <wps:spPr bwMode="auto">
                                            <a:xfrm>
                                              <a:off x="0" y="0"/>
                                              <a:ext cx="19828"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800056" name="Line 225"/>
                                          <wps:cNvCnPr>
                                            <a:cxnSpLocks/>
                                          </wps:cNvCnPr>
                                          <wps:spPr bwMode="auto">
                                            <a:xfrm>
                                              <a:off x="173" y="19886"/>
                                              <a:ext cx="19827" cy="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682097844" name="Group 226"/>
                                      <wpg:cNvGrpSpPr>
                                        <a:grpSpLocks/>
                                      </wpg:cNvGrpSpPr>
                                      <wpg:grpSpPr bwMode="auto">
                                        <a:xfrm>
                                          <a:off x="496" y="11443"/>
                                          <a:ext cx="19504" cy="8624"/>
                                          <a:chOff x="0" y="-21"/>
                                          <a:chExt cx="20000" cy="20021"/>
                                        </a:xfrm>
                                      </wpg:grpSpPr>
                                      <wpg:grpSp>
                                        <wpg:cNvPr id="1377966942" name="Group 227"/>
                                        <wpg:cNvGrpSpPr>
                                          <a:grpSpLocks/>
                                        </wpg:cNvGrpSpPr>
                                        <wpg:grpSpPr bwMode="auto">
                                          <a:xfrm>
                                            <a:off x="0" y="-21"/>
                                            <a:ext cx="19661" cy="6728"/>
                                            <a:chOff x="0" y="0"/>
                                            <a:chExt cx="20000" cy="19977"/>
                                          </a:xfrm>
                                        </wpg:grpSpPr>
                                        <wps:wsp>
                                          <wps:cNvPr id="2064958605" name="Line 228"/>
                                          <wps:cNvCnPr>
                                            <a:cxnSpLocks/>
                                          </wps:cNvCnPr>
                                          <wps:spPr bwMode="auto">
                                            <a:xfrm>
                                              <a:off x="0" y="0"/>
                                              <a:ext cx="19828"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5171519" name="Line 229"/>
                                          <wps:cNvCnPr>
                                            <a:cxnSpLocks/>
                                          </wps:cNvCnPr>
                                          <wps:spPr bwMode="auto">
                                            <a:xfrm>
                                              <a:off x="172" y="19784"/>
                                              <a:ext cx="19828"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7142696" name="Group 230"/>
                                        <wpg:cNvGrpSpPr>
                                          <a:grpSpLocks/>
                                        </wpg:cNvGrpSpPr>
                                        <wpg:grpSpPr bwMode="auto">
                                          <a:xfrm>
                                            <a:off x="338" y="13305"/>
                                            <a:ext cx="19662" cy="6695"/>
                                            <a:chOff x="0" y="0"/>
                                            <a:chExt cx="20000" cy="20085"/>
                                          </a:xfrm>
                                        </wpg:grpSpPr>
                                        <wps:wsp>
                                          <wps:cNvPr id="291669910" name="Line 231"/>
                                          <wps:cNvCnPr>
                                            <a:cxnSpLocks/>
                                          </wps:cNvCnPr>
                                          <wps:spPr bwMode="auto">
                                            <a:xfrm>
                                              <a:off x="0" y="0"/>
                                              <a:ext cx="19828" cy="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696457" name="Line 232"/>
                                          <wps:cNvCnPr>
                                            <a:cxnSpLocks/>
                                          </wps:cNvCnPr>
                                          <wps:spPr bwMode="auto">
                                            <a:xfrm>
                                              <a:off x="174" y="19890"/>
                                              <a:ext cx="19826" cy="1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cNvPr id="2101280773" name="Group 233"/>
                                  <wpg:cNvGrpSpPr>
                                    <a:grpSpLocks/>
                                  </wpg:cNvGrpSpPr>
                                  <wpg:grpSpPr bwMode="auto">
                                    <a:xfrm>
                                      <a:off x="769" y="9822"/>
                                      <a:ext cx="19231" cy="9213"/>
                                      <a:chOff x="0" y="4"/>
                                      <a:chExt cx="20000" cy="21497"/>
                                    </a:xfrm>
                                  </wpg:grpSpPr>
                                  <wpg:grpSp>
                                    <wpg:cNvPr id="497407272" name="Group 234"/>
                                    <wpg:cNvGrpSpPr>
                                      <a:grpSpLocks/>
                                    </wpg:cNvGrpSpPr>
                                    <wpg:grpSpPr bwMode="auto">
                                      <a:xfrm>
                                        <a:off x="0" y="4"/>
                                        <a:ext cx="19360" cy="10033"/>
                                        <a:chOff x="0" y="9"/>
                                        <a:chExt cx="20000" cy="21499"/>
                                      </a:xfrm>
                                    </wpg:grpSpPr>
                                    <wpg:grpSp>
                                      <wpg:cNvPr id="814377753" name="Group 235"/>
                                      <wpg:cNvGrpSpPr>
                                        <a:grpSpLocks/>
                                      </wpg:cNvGrpSpPr>
                                      <wpg:grpSpPr bwMode="auto">
                                        <a:xfrm>
                                          <a:off x="0" y="9"/>
                                          <a:ext cx="19504" cy="9225"/>
                                          <a:chOff x="0" y="21"/>
                                          <a:chExt cx="20000" cy="21525"/>
                                        </a:xfrm>
                                      </wpg:grpSpPr>
                                      <wpg:grpSp>
                                        <wpg:cNvPr id="438564322" name="Group 236"/>
                                        <wpg:cNvGrpSpPr>
                                          <a:grpSpLocks/>
                                        </wpg:cNvGrpSpPr>
                                        <wpg:grpSpPr bwMode="auto">
                                          <a:xfrm>
                                            <a:off x="0" y="21"/>
                                            <a:ext cx="19662" cy="7210"/>
                                            <a:chOff x="0" y="63"/>
                                            <a:chExt cx="20000" cy="21424"/>
                                          </a:xfrm>
                                        </wpg:grpSpPr>
                                        <wps:wsp>
                                          <wps:cNvPr id="1748029646" name="Line 237"/>
                                          <wps:cNvCnPr>
                                            <a:cxnSpLocks/>
                                          </wps:cNvCnPr>
                                          <wps:spPr bwMode="auto">
                                            <a:xfrm>
                                              <a:off x="0" y="63"/>
                                              <a:ext cx="19828" cy="10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557476" name="Line 238"/>
                                          <wps:cNvCnPr>
                                            <a:cxnSpLocks/>
                                          </wps:cNvCnPr>
                                          <wps:spPr bwMode="auto">
                                            <a:xfrm>
                                              <a:off x="172" y="21279"/>
                                              <a:ext cx="19828" cy="20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51370216" name="Group 239"/>
                                        <wpg:cNvGrpSpPr>
                                          <a:grpSpLocks/>
                                        </wpg:cNvGrpSpPr>
                                        <wpg:grpSpPr bwMode="auto">
                                          <a:xfrm>
                                            <a:off x="339" y="14336"/>
                                            <a:ext cx="19661" cy="7210"/>
                                            <a:chOff x="0" y="0"/>
                                            <a:chExt cx="20000" cy="19982"/>
                                          </a:xfrm>
                                        </wpg:grpSpPr>
                                        <wps:wsp>
                                          <wps:cNvPr id="621666437" name="Line 240"/>
                                          <wps:cNvCnPr>
                                            <a:cxnSpLocks/>
                                          </wps:cNvCnPr>
                                          <wps:spPr bwMode="auto">
                                            <a:xfrm>
                                              <a:off x="0" y="0"/>
                                              <a:ext cx="19828"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372112" name="Line 241"/>
                                          <wps:cNvCnPr>
                                            <a:cxnSpLocks/>
                                          </wps:cNvCnPr>
                                          <wps:spPr bwMode="auto">
                                            <a:xfrm>
                                              <a:off x="173" y="19885"/>
                                              <a:ext cx="19827" cy="9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909978879" name="Group 242"/>
                                      <wpg:cNvGrpSpPr>
                                        <a:grpSpLocks/>
                                      </wpg:cNvGrpSpPr>
                                      <wpg:grpSpPr bwMode="auto">
                                        <a:xfrm>
                                          <a:off x="496" y="12268"/>
                                          <a:ext cx="19504" cy="9240"/>
                                          <a:chOff x="0" y="-24"/>
                                          <a:chExt cx="20000" cy="20021"/>
                                        </a:xfrm>
                                      </wpg:grpSpPr>
                                      <wpg:grpSp>
                                        <wpg:cNvPr id="53456515" name="Group 243"/>
                                        <wpg:cNvGrpSpPr>
                                          <a:grpSpLocks/>
                                        </wpg:cNvGrpSpPr>
                                        <wpg:grpSpPr bwMode="auto">
                                          <a:xfrm>
                                            <a:off x="0" y="-24"/>
                                            <a:ext cx="19661" cy="6728"/>
                                            <a:chOff x="0" y="0"/>
                                            <a:chExt cx="20000" cy="19977"/>
                                          </a:xfrm>
                                        </wpg:grpSpPr>
                                        <wps:wsp>
                                          <wps:cNvPr id="740943143" name="Line 244"/>
                                          <wps:cNvCnPr>
                                            <a:cxnSpLocks/>
                                          </wps:cNvCnPr>
                                          <wps:spPr bwMode="auto">
                                            <a:xfrm>
                                              <a:off x="0" y="0"/>
                                              <a:ext cx="19828"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597272" name="Line 245"/>
                                          <wps:cNvCnPr>
                                            <a:cxnSpLocks/>
                                          </wps:cNvCnPr>
                                          <wps:spPr bwMode="auto">
                                            <a:xfrm>
                                              <a:off x="173" y="19784"/>
                                              <a:ext cx="19827"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24709760" name="Group 246"/>
                                        <wpg:cNvGrpSpPr>
                                          <a:grpSpLocks/>
                                        </wpg:cNvGrpSpPr>
                                        <wpg:grpSpPr bwMode="auto">
                                          <a:xfrm>
                                            <a:off x="338" y="13302"/>
                                            <a:ext cx="19662" cy="6695"/>
                                            <a:chOff x="0" y="0"/>
                                            <a:chExt cx="20000" cy="20085"/>
                                          </a:xfrm>
                                        </wpg:grpSpPr>
                                        <wps:wsp>
                                          <wps:cNvPr id="798253826" name="Line 247"/>
                                          <wps:cNvCnPr>
                                            <a:cxnSpLocks/>
                                          </wps:cNvCnPr>
                                          <wps:spPr bwMode="auto">
                                            <a:xfrm>
                                              <a:off x="0" y="0"/>
                                              <a:ext cx="19828" cy="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8304313" name="Line 248"/>
                                          <wps:cNvCnPr>
                                            <a:cxnSpLocks/>
                                          </wps:cNvCnPr>
                                          <wps:spPr bwMode="auto">
                                            <a:xfrm>
                                              <a:off x="174" y="19890"/>
                                              <a:ext cx="19826" cy="1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1520227478" name="Group 249"/>
                                    <wpg:cNvGrpSpPr>
                                      <a:grpSpLocks/>
                                    </wpg:cNvGrpSpPr>
                                    <wpg:grpSpPr bwMode="auto">
                                      <a:xfrm>
                                        <a:off x="641" y="11463"/>
                                        <a:ext cx="19359" cy="10038"/>
                                        <a:chOff x="0" y="10"/>
                                        <a:chExt cx="20000" cy="20076"/>
                                      </a:xfrm>
                                    </wpg:grpSpPr>
                                    <wpg:grpSp>
                                      <wpg:cNvPr id="530179825" name="Group 250"/>
                                      <wpg:cNvGrpSpPr>
                                        <a:grpSpLocks/>
                                      </wpg:cNvGrpSpPr>
                                      <wpg:grpSpPr bwMode="auto">
                                        <a:xfrm>
                                          <a:off x="0" y="10"/>
                                          <a:ext cx="19504" cy="8610"/>
                                          <a:chOff x="0" y="23"/>
                                          <a:chExt cx="20000" cy="20295"/>
                                        </a:xfrm>
                                      </wpg:grpSpPr>
                                      <wpg:grpSp>
                                        <wpg:cNvPr id="63179437" name="Group 251"/>
                                        <wpg:cNvGrpSpPr>
                                          <a:grpSpLocks/>
                                        </wpg:cNvGrpSpPr>
                                        <wpg:grpSpPr bwMode="auto">
                                          <a:xfrm>
                                            <a:off x="0" y="23"/>
                                            <a:ext cx="19661" cy="6798"/>
                                            <a:chOff x="0" y="69"/>
                                            <a:chExt cx="20000" cy="20188"/>
                                          </a:xfrm>
                                        </wpg:grpSpPr>
                                        <wps:wsp>
                                          <wps:cNvPr id="1854930144" name="Line 252"/>
                                          <wps:cNvCnPr>
                                            <a:cxnSpLocks/>
                                          </wps:cNvCnPr>
                                          <wps:spPr bwMode="auto">
                                            <a:xfrm>
                                              <a:off x="0" y="69"/>
                                              <a:ext cx="19828" cy="9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7573634" name="Line 253"/>
                                          <wps:cNvCnPr>
                                            <a:cxnSpLocks/>
                                          </wps:cNvCnPr>
                                          <wps:spPr bwMode="auto">
                                            <a:xfrm>
                                              <a:off x="171" y="20061"/>
                                              <a:ext cx="19829" cy="1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90868072" name="Group 254"/>
                                        <wpg:cNvGrpSpPr>
                                          <a:grpSpLocks/>
                                        </wpg:cNvGrpSpPr>
                                        <wpg:grpSpPr bwMode="auto">
                                          <a:xfrm>
                                            <a:off x="338" y="13520"/>
                                            <a:ext cx="19662" cy="6798"/>
                                            <a:chOff x="0" y="0"/>
                                            <a:chExt cx="20000" cy="19982"/>
                                          </a:xfrm>
                                        </wpg:grpSpPr>
                                        <wps:wsp>
                                          <wps:cNvPr id="79840308" name="Line 255"/>
                                          <wps:cNvCnPr>
                                            <a:cxnSpLocks/>
                                          </wps:cNvCnPr>
                                          <wps:spPr bwMode="auto">
                                            <a:xfrm>
                                              <a:off x="0" y="0"/>
                                              <a:ext cx="19828"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577991" name="Line 256"/>
                                          <wps:cNvCnPr>
                                            <a:cxnSpLocks/>
                                          </wps:cNvCnPr>
                                          <wps:spPr bwMode="auto">
                                            <a:xfrm>
                                              <a:off x="173" y="19885"/>
                                              <a:ext cx="19827" cy="9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245838587" name="Group 257"/>
                                      <wpg:cNvGrpSpPr>
                                        <a:grpSpLocks/>
                                      </wpg:cNvGrpSpPr>
                                      <wpg:grpSpPr bwMode="auto">
                                        <a:xfrm>
                                          <a:off x="495" y="11472"/>
                                          <a:ext cx="19505" cy="8614"/>
                                          <a:chOff x="0" y="23"/>
                                          <a:chExt cx="20000" cy="19996"/>
                                        </a:xfrm>
                                      </wpg:grpSpPr>
                                      <wpg:grpSp>
                                        <wpg:cNvPr id="1285823537" name="Group 258"/>
                                        <wpg:cNvGrpSpPr>
                                          <a:grpSpLocks/>
                                        </wpg:cNvGrpSpPr>
                                        <wpg:grpSpPr bwMode="auto">
                                          <a:xfrm>
                                            <a:off x="0" y="23"/>
                                            <a:ext cx="19661" cy="6695"/>
                                            <a:chOff x="0" y="69"/>
                                            <a:chExt cx="20000" cy="19879"/>
                                          </a:xfrm>
                                        </wpg:grpSpPr>
                                        <wps:wsp>
                                          <wps:cNvPr id="1567664400" name="Line 259"/>
                                          <wps:cNvCnPr>
                                            <a:cxnSpLocks/>
                                          </wps:cNvCnPr>
                                          <wps:spPr bwMode="auto">
                                            <a:xfrm>
                                              <a:off x="0" y="69"/>
                                              <a:ext cx="19828" cy="1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553850" name="Line 260"/>
                                          <wps:cNvCnPr>
                                            <a:cxnSpLocks/>
                                          </wps:cNvCnPr>
                                          <wps:spPr bwMode="auto">
                                            <a:xfrm>
                                              <a:off x="172" y="19853"/>
                                              <a:ext cx="19828" cy="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7290137" name="Group 261"/>
                                        <wpg:cNvGrpSpPr>
                                          <a:grpSpLocks/>
                                        </wpg:cNvGrpSpPr>
                                        <wpg:grpSpPr bwMode="auto">
                                          <a:xfrm>
                                            <a:off x="338" y="13292"/>
                                            <a:ext cx="19662" cy="6727"/>
                                            <a:chOff x="0" y="-72"/>
                                            <a:chExt cx="20000" cy="20078"/>
                                          </a:xfrm>
                                        </wpg:grpSpPr>
                                        <wps:wsp>
                                          <wps:cNvPr id="502972661" name="Line 262"/>
                                          <wps:cNvCnPr>
                                            <a:cxnSpLocks/>
                                          </wps:cNvCnPr>
                                          <wps:spPr bwMode="auto">
                                            <a:xfrm>
                                              <a:off x="0" y="-72"/>
                                              <a:ext cx="19828"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670457" name="Line 263"/>
                                          <wps:cNvCnPr>
                                            <a:cxnSpLocks/>
                                          </wps:cNvCnPr>
                                          <wps:spPr bwMode="auto">
                                            <a:xfrm>
                                              <a:off x="175" y="19812"/>
                                              <a:ext cx="19825"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cNvPr id="1773589290" name="Group 264"/>
                                <wpg:cNvGrpSpPr>
                                  <a:grpSpLocks/>
                                </wpg:cNvGrpSpPr>
                                <wpg:grpSpPr bwMode="auto">
                                  <a:xfrm>
                                    <a:off x="923" y="16361"/>
                                    <a:ext cx="18615" cy="3581"/>
                                    <a:chOff x="0" y="6"/>
                                    <a:chExt cx="20000" cy="19100"/>
                                  </a:xfrm>
                                </wpg:grpSpPr>
                                <wpg:grpSp>
                                  <wpg:cNvPr id="1645178455" name="Group 265"/>
                                  <wpg:cNvGrpSpPr>
                                    <a:grpSpLocks/>
                                  </wpg:cNvGrpSpPr>
                                  <wpg:grpSpPr bwMode="auto">
                                    <a:xfrm>
                                      <a:off x="0" y="6"/>
                                      <a:ext cx="19505" cy="8198"/>
                                      <a:chOff x="0" y="14"/>
                                      <a:chExt cx="20000" cy="18957"/>
                                    </a:xfrm>
                                  </wpg:grpSpPr>
                                  <wpg:grpSp>
                                    <wpg:cNvPr id="889353908" name="Group 266"/>
                                    <wpg:cNvGrpSpPr>
                                      <a:grpSpLocks/>
                                    </wpg:cNvGrpSpPr>
                                    <wpg:grpSpPr bwMode="auto">
                                      <a:xfrm>
                                        <a:off x="0" y="14"/>
                                        <a:ext cx="19661" cy="6352"/>
                                        <a:chOff x="0" y="42"/>
                                        <a:chExt cx="20000" cy="18884"/>
                                      </a:xfrm>
                                    </wpg:grpSpPr>
                                    <wps:wsp>
                                      <wps:cNvPr id="658112750" name="Line 267"/>
                                      <wps:cNvCnPr>
                                        <a:cxnSpLocks/>
                                      </wps:cNvCnPr>
                                      <wps:spPr bwMode="auto">
                                        <a:xfrm>
                                          <a:off x="0" y="42"/>
                                          <a:ext cx="19828" cy="11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2045764" name="Line 268"/>
                                      <wps:cNvCnPr>
                                        <a:cxnSpLocks/>
                                      </wps:cNvCnPr>
                                      <wps:spPr bwMode="auto">
                                        <a:xfrm>
                                          <a:off x="172" y="18742"/>
                                          <a:ext cx="19828" cy="18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84270439" name="Group 269"/>
                                    <wpg:cNvGrpSpPr>
                                      <a:grpSpLocks/>
                                    </wpg:cNvGrpSpPr>
                                    <wpg:grpSpPr bwMode="auto">
                                      <a:xfrm>
                                        <a:off x="339" y="12619"/>
                                        <a:ext cx="19661" cy="6352"/>
                                        <a:chOff x="0" y="0"/>
                                        <a:chExt cx="20000" cy="19914"/>
                                      </a:xfrm>
                                    </wpg:grpSpPr>
                                    <wps:wsp>
                                      <wps:cNvPr id="1341692559" name="Line 270"/>
                                      <wps:cNvCnPr>
                                        <a:cxnSpLocks/>
                                      </wps:cNvCnPr>
                                      <wps:spPr bwMode="auto">
                                        <a:xfrm>
                                          <a:off x="0" y="0"/>
                                          <a:ext cx="19828" cy="11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848998" name="Line 271"/>
                                      <wps:cNvCnPr>
                                        <a:cxnSpLocks/>
                                      </wps:cNvCnPr>
                                      <wps:spPr bwMode="auto">
                                        <a:xfrm>
                                          <a:off x="173" y="19720"/>
                                          <a:ext cx="19827" cy="1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436304149" name="Group 272"/>
                                  <wpg:cNvGrpSpPr>
                                    <a:grpSpLocks/>
                                  </wpg:cNvGrpSpPr>
                                  <wpg:grpSpPr bwMode="auto">
                                    <a:xfrm>
                                      <a:off x="496" y="10908"/>
                                      <a:ext cx="19504" cy="8198"/>
                                      <a:chOff x="0" y="0"/>
                                      <a:chExt cx="20000" cy="20040"/>
                                    </a:xfrm>
                                  </wpg:grpSpPr>
                                  <wpg:grpSp>
                                    <wpg:cNvPr id="177105259" name="Group 273"/>
                                    <wpg:cNvGrpSpPr>
                                      <a:grpSpLocks/>
                                    </wpg:cNvGrpSpPr>
                                    <wpg:grpSpPr bwMode="auto">
                                      <a:xfrm>
                                        <a:off x="0" y="0"/>
                                        <a:ext cx="19662" cy="6715"/>
                                        <a:chOff x="0" y="36"/>
                                        <a:chExt cx="20000" cy="19942"/>
                                      </a:xfrm>
                                    </wpg:grpSpPr>
                                    <wps:wsp>
                                      <wps:cNvPr id="1590967696" name="Line 274"/>
                                      <wps:cNvCnPr>
                                        <a:cxnSpLocks/>
                                      </wps:cNvCnPr>
                                      <wps:spPr bwMode="auto">
                                        <a:xfrm>
                                          <a:off x="0" y="36"/>
                                          <a:ext cx="19828" cy="1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876195" name="Line 275"/>
                                      <wps:cNvCnPr>
                                        <a:cxnSpLocks/>
                                      </wps:cNvCnPr>
                                      <wps:spPr bwMode="auto">
                                        <a:xfrm>
                                          <a:off x="172" y="19862"/>
                                          <a:ext cx="19828" cy="11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29228362" name="Group 276"/>
                                    <wpg:cNvGrpSpPr>
                                      <a:grpSpLocks/>
                                    </wpg:cNvGrpSpPr>
                                    <wpg:grpSpPr bwMode="auto">
                                      <a:xfrm>
                                        <a:off x="338" y="13325"/>
                                        <a:ext cx="19662" cy="6715"/>
                                        <a:chOff x="0" y="0"/>
                                        <a:chExt cx="20000" cy="20043"/>
                                      </a:xfrm>
                                    </wpg:grpSpPr>
                                    <wps:wsp>
                                      <wps:cNvPr id="140835951" name="Line 277"/>
                                      <wps:cNvCnPr>
                                        <a:cxnSpLocks/>
                                      </wps:cNvCnPr>
                                      <wps:spPr bwMode="auto">
                                        <a:xfrm>
                                          <a:off x="0" y="0"/>
                                          <a:ext cx="19829" cy="19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785734" name="Line 278"/>
                                      <wps:cNvCnPr>
                                        <a:cxnSpLocks/>
                                      </wps:cNvCnPr>
                                      <wps:spPr bwMode="auto">
                                        <a:xfrm>
                                          <a:off x="174" y="19927"/>
                                          <a:ext cx="19826" cy="11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s:wsp>
                              <wps:cNvPr id="206934993" name="Line 279"/>
                              <wps:cNvCnPr>
                                <a:cxnSpLocks/>
                              </wps:cNvCnPr>
                              <wps:spPr bwMode="auto">
                                <a:xfrm>
                                  <a:off x="3324" y="18387"/>
                                  <a:ext cx="4582" cy="29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0919913" name="Line 280"/>
                              <wps:cNvCnPr>
                                <a:cxnSpLocks/>
                              </wps:cNvCnPr>
                              <wps:spPr bwMode="auto">
                                <a:xfrm flipH="1">
                                  <a:off x="11096" y="18384"/>
                                  <a:ext cx="4872" cy="29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606564" name="Line 281"/>
                              <wps:cNvCnPr>
                                <a:cxnSpLocks/>
                              </wps:cNvCnPr>
                              <wps:spPr bwMode="auto">
                                <a:xfrm>
                                  <a:off x="7442" y="18652"/>
                                  <a:ext cx="928" cy="134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366819" name="Line 282"/>
                              <wps:cNvCnPr>
                                <a:cxnSpLocks/>
                              </wps:cNvCnPr>
                              <wps:spPr bwMode="auto">
                                <a:xfrm flipH="1">
                                  <a:off x="10458" y="18652"/>
                                  <a:ext cx="928" cy="134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999603" name="Rectangle 283"/>
                              <wps:cNvSpPr>
                                <a:spLocks/>
                              </wps:cNvSpPr>
                              <wps:spPr bwMode="auto">
                                <a:xfrm>
                                  <a:off x="4368" y="19161"/>
                                  <a:ext cx="11368" cy="19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7081131" name="Oval 284"/>
                              <wps:cNvSpPr>
                                <a:spLocks/>
                              </wps:cNvSpPr>
                              <wps:spPr bwMode="auto">
                                <a:xfrm>
                                  <a:off x="15678" y="18839"/>
                                  <a:ext cx="3538" cy="8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318186" name="Oval 285"/>
                              <wps:cNvSpPr>
                                <a:spLocks/>
                              </wps:cNvSpPr>
                              <wps:spPr bwMode="auto">
                                <a:xfrm>
                                  <a:off x="4194" y="1125"/>
                                  <a:ext cx="11658" cy="302"/>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0074252" name="Rectangle 286"/>
                              <wps:cNvSpPr>
                                <a:spLocks/>
                              </wps:cNvSpPr>
                              <wps:spPr bwMode="auto">
                                <a:xfrm>
                                  <a:off x="3788" y="753"/>
                                  <a:ext cx="11774" cy="5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B7CFE" id="Group 195" o:spid="_x0000_s1026" style="position:absolute;margin-left:91.7pt;margin-top:239.25pt;width:10pt;height:111.15pt;flip:x;z-index:251662336;mso-position-horizontal-relative:margin;mso-position-vertical-relative:margin" coordorigin="18" coordsize="19894,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" o:allowincell="f">
                      <v:line id="Line 196" o:spid="_x0000_s1027" style="position:absolute;visibility:visible;mso-wrap-style:square" from="3324,204" to="3382,18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">
                        <v:stroke startarrowwidth="narrow" startarrowlength="short" endarrowwidth="narrow" endarrowlength="short"/>
                        <o:lock v:ext="edit" shapetype="f"/>
                      </v:line>
                      <v:line id="Line 197" o:spid="_x0000_s1028" style="position:absolute;visibility:visible;mso-wrap-style:square" from="16548,204" to="16606,18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">
                        <v:stroke startarrowwidth="narrow" startarrowlength="short" endarrowwidth="narrow" endarrowlength="short"/>
                        <o:lock v:ext="edit" shapetype="f"/>
                      </v:line>
                      <v:line id="Line 198" o:spid="_x0000_s1029" style="position:absolute;visibility:visible;mso-wrap-style:square" from="18,0" to="3382,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">
                        <v:stroke startarrowwidth="narrow" startarrowlength="short" endarrowwidth="narrow" endarrowlength="short"/>
                        <o:lock v:ext="edit" shapetype="f"/>
                      </v:line>
                      <v:line id="Line 199" o:spid="_x0000_s1030" style="position:absolute;flip:x;visibility:visible;mso-wrap-style:square" from="16548,0" to="19912,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">
                        <v:stroke startarrowwidth="narrow" startarrowlength="short" endarrowwidth="narrow" endarrowlength="short"/>
                        <o:lock v:ext="edit" shapetype="f"/>
                      </v:line>
                      <v:group id="Group 200" o:spid="_x0000_s1031" style="position:absolute;left:9066;top:1430;width:7540;height:15939" coordsize="20000,19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">
                        <v:group id="Group 201" o:spid="_x0000_s1032" style="position:absolute;width:20000;height:15853" coordsize="20000,19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">
                          <v:group id="Group 202" o:spid="_x0000_s1033" style="position:absolute;width:19231;height:9211" coordsize="20000,18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">
                            <v:group id="Group 203" o:spid="_x0000_s1034" style="position:absolute;width:19360;height:8604" coordsize="20000,18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">
                              <v:group id="Group 204" o:spid="_x0000_s1035" style="position:absolute;width:19504;height:8008" coordsize="20000,18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">
                                <v:group id="Group 205" o:spid="_x0000_s1036" style="position:absolute;width:19661;height:6283" coordsize="20000,18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">
                                  <v:line id="Line 206" o:spid="_x0000_s1037" style="position:absolute;visibility:visible;mso-wrap-style:square" from="0,0" to="19828,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">
                                    <v:stroke startarrowwidth="narrow" startarrowlength="short" endarrowwidth="narrow" endarrowlength="short"/>
                                    <o:lock v:ext="edit" shapetype="f"/>
                                  </v:line>
                                  <v:line id="Line 207" o:spid="_x0000_s1038" style="position:absolute;visibility:visible;mso-wrap-style:square" from="172,18591" to="20000,18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">
                                    <v:stroke startarrowwidth="narrow" startarrowlength="short" endarrowwidth="narrow" endarrowlength="short"/>
                                    <o:lock v:ext="edit" shapetype="f"/>
                                  </v:line>
                                </v:group>
                                <v:group id="Group 208" o:spid="_x0000_s1039" style="position:absolute;left:339;top:12475;width:19661;height:6314" coordorigin=",70" coordsize="20000,19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">
                                  <v:line id="Line 209" o:spid="_x0000_s1040" style="position:absolute;visibility:visible;mso-wrap-style:square" from="0,70" to="19828,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">
                                    <v:stroke startarrowwidth="narrow" startarrowlength="short" endarrowwidth="narrow" endarrowlength="short"/>
                                    <o:lock v:ext="edit" shapetype="f"/>
                                  </v:line>
                                  <v:line id="Line 210" o:spid="_x0000_s1041" style="position:absolute;visibility:visible;mso-wrap-style:square" from="173,19854" to="20000,20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">
                                    <v:stroke startarrowwidth="narrow" startarrowlength="short" endarrowwidth="narrow" endarrowlength="short"/>
                                    <o:lock v:ext="edit" shapetype="f"/>
                                  </v:line>
                                </v:group>
                              </v:group>
                              <v:group id="Group 211" o:spid="_x0000_s1042" style="position:absolute;left:496;top:10647;width:19504;height:7995" coordsize="20000,19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">
                                <v:group id="Group 212" o:spid="_x0000_s1043" style="position:absolute;width:19661;height:6592" coordorigin=",68" coordsize="20000,19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">
                                  <v:line id="Line 213" o:spid="_x0000_s1044" style="position:absolute;visibility:visible;mso-wrap-style:square" from="0,68" to="19828,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">
                                    <v:stroke startarrowwidth="narrow" startarrowlength="short" endarrowwidth="narrow" endarrowlength="short"/>
                                    <o:lock v:ext="edit" shapetype="f"/>
                                  </v:line>
                                  <v:line id="Line 214" o:spid="_x0000_s1045" style="position:absolute;visibility:visible;mso-wrap-style:square" from="172,19652" to="20000,19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">
                                    <v:stroke startarrowwidth="narrow" startarrowlength="short" endarrowwidth="narrow" endarrowlength="short"/>
                                    <o:lock v:ext="edit" shapetype="f"/>
                                  </v:line>
                                </v:group>
                                <v:group id="Group 215" o:spid="_x0000_s1046" style="position:absolute;left:338;top:13088;width:19662;height:6592" coordsize="20000,19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">
                                  <v:line id="Line 216" o:spid="_x0000_s1047" style="position:absolute;visibility:visible;mso-wrap-style:square" from="0,0" to="1982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">
                                    <v:stroke startarrowwidth="narrow" startarrowlength="short" endarrowwidth="narrow" endarrowlength="short"/>
                                    <o:lock v:ext="edit" shapetype="f"/>
                                  </v:line>
                                  <v:line id="Line 217" o:spid="_x0000_s1048" style="position:absolute;visibility:visible;mso-wrap-style:square" from="174,19788" to="20000,19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">
                                    <v:stroke startarrowwidth="narrow" startarrowlength="short" endarrowwidth="narrow" endarrowlength="short"/>
                                    <o:lock v:ext="edit" shapetype="f"/>
                                  </v:line>
                                </v:group>
                              </v:group>
                            </v:group>
                            <v:group id="Group 218" o:spid="_x0000_s1049" style="position:absolute;left:640;top:9822;width:19360;height:8600" coordsize="20000,200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">
                              <v:group id="Group 219" o:spid="_x0000_s1050" style="position:absolute;width:19504;height:8610" coordsize="20000,19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">
                                <v:group id="Group 220" o:spid="_x0000_s1051" style="position:absolute;width:19661;height:6695" coordsize="20000,19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">
                                  <v:line id="Line 221" o:spid="_x0000_s1052" style="position:absolute;visibility:visible;mso-wrap-style:square" from="0,0" to="19828,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">
                                    <v:stroke startarrowwidth="narrow" startarrowlength="short" endarrowwidth="narrow" endarrowlength="short"/>
                                    <o:lock v:ext="edit" shapetype="f"/>
                                  </v:line>
                                  <v:line id="Line 222" o:spid="_x0000_s1053" style="position:absolute;visibility:visible;mso-wrap-style:square" from="172,19886" to="20000,19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">
                                    <v:stroke startarrowwidth="narrow" startarrowlength="short" endarrowwidth="narrow" endarrowlength="short"/>
                                    <o:lock v:ext="edit" shapetype="f"/>
                                  </v:line>
                                </v:group>
                                <v:group id="Group 223" o:spid="_x0000_s1054" style="position:absolute;left:339;top:13293;width:19661;height:6695" coordsize="20000,19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">
                                  <v:line id="Line 224" o:spid="_x0000_s1055" style="position:absolute;visibility:visible;mso-wrap-style:square" from="0,0" to="19828,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">
                                    <v:stroke startarrowwidth="narrow" startarrowlength="short" endarrowwidth="narrow" endarrowlength="short"/>
                                    <o:lock v:ext="edit" shapetype="f"/>
                                  </v:line>
                                  <v:line id="Line 225" o:spid="_x0000_s1056" style="position:absolute;visibility:visible;mso-wrap-style:square" from="173,19886" to="20000,19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">
                                    <v:stroke startarrowwidth="narrow" startarrowlength="short" endarrowwidth="narrow" endarrowlength="short"/>
                                    <o:lock v:ext="edit" shapetype="f"/>
                                  </v:line>
                                </v:group>
                              </v:group>
                              <v:group id="Group 226" o:spid="_x0000_s1057" style="position:absolute;left:496;top:11443;width:19504;height:8624" coordorigin=",-21" coordsize="20000,200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">
                                <v:group id="Group 227" o:spid="_x0000_s1058" style="position:absolute;top:-21;width:19661;height:6728" coordsize="20000,19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">
                                  <v:line id="Line 228" o:spid="_x0000_s1059" style="position:absolute;visibility:visible;mso-wrap-style:square" from="0,0" to="19828,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">
                                    <v:stroke startarrowwidth="narrow" startarrowlength="short" endarrowwidth="narrow" endarrowlength="short"/>
                                    <o:lock v:ext="edit" shapetype="f"/>
                                  </v:line>
                                  <v:line id="Line 229" o:spid="_x0000_s1060" style="position:absolute;visibility:visible;mso-wrap-style:square" from="172,19784" to="20000,19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">
                                    <v:stroke startarrowwidth="narrow" startarrowlength="short" endarrowwidth="narrow" endarrowlength="short"/>
                                    <o:lock v:ext="edit" shapetype="f"/>
                                  </v:line>
                                </v:group>
                                <v:group id="Group 230" o:spid="_x0000_s1061" style="position:absolute;left:338;top:13305;width:19662;height:6695" coordsize="20000,20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">
                                  <v:line id="Line 231" o:spid="_x0000_s1062" style="position:absolute;visibility:visible;mso-wrap-style:square" from="0,0" to="1982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">
                                    <v:stroke startarrowwidth="narrow" startarrowlength="short" endarrowwidth="narrow" endarrowlength="short"/>
                                    <o:lock v:ext="edit" shapetype="f"/>
                                  </v:line>
                                  <v:line id="Line 232" o:spid="_x0000_s1063" style="position:absolute;visibility:visible;mso-wrap-style:square" from="174,19890" to="20000,20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">
                                    <v:stroke startarrowwidth="narrow" startarrowlength="short" endarrowwidth="narrow" endarrowlength="short"/>
                                    <o:lock v:ext="edit" shapetype="f"/>
                                  </v:line>
                                </v:group>
                              </v:group>
                            </v:group>
                          </v:group>
                          <v:group id="Group 233" o:spid="_x0000_s1064" style="position:absolute;left:769;top:9822;width:19231;height:9213" coordorigin=",4" coordsize="20000,21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">
                            <v:group id="Group 234" o:spid="_x0000_s1065" style="position:absolute;top:4;width:19360;height:10033" coordorigin=",9" coordsize="20000,21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">
                              <v:group id="Group 235" o:spid="_x0000_s1066" style="position:absolute;top:9;width:19504;height:9225" coordorigin=",21" coordsize="20000,21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">
                                <v:group id="Group 236" o:spid="_x0000_s1067" style="position:absolute;top:21;width:19662;height:7210" coordorigin=",63" coordsize="20000,21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">
                                  <v:line id="Line 237" o:spid="_x0000_s1068" style="position:absolute;visibility:visible;mso-wrap-style:square" from="0,63" to="19828,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">
                                    <v:stroke startarrowwidth="narrow" startarrowlength="short" endarrowwidth="narrow" endarrowlength="short"/>
                                    <o:lock v:ext="edit" shapetype="f"/>
                                  </v:line>
                                  <v:line id="Line 238" o:spid="_x0000_s1069" style="position:absolute;visibility:visible;mso-wrap-style:square" from="172,21279" to="20000,21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">
                                    <v:stroke startarrowwidth="narrow" startarrowlength="short" endarrowwidth="narrow" endarrowlength="short"/>
                                    <o:lock v:ext="edit" shapetype="f"/>
                                  </v:line>
                                </v:group>
                                <v:group id="Group 239" o:spid="_x0000_s1070" style="position:absolute;left:339;top:14336;width:19661;height:7210" coordsize="20000,19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">
                                  <v:line id="Line 240" o:spid="_x0000_s1071" style="position:absolute;visibility:visible;mso-wrap-style:square" from="0,0" to="19828,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">
                                    <v:stroke startarrowwidth="narrow" startarrowlength="short" endarrowwidth="narrow" endarrowlength="short"/>
                                    <o:lock v:ext="edit" shapetype="f"/>
                                  </v:line>
                                  <v:line id="Line 241" o:spid="_x0000_s1072" style="position:absolute;visibility:visible;mso-wrap-style:square" from="173,19885" to="20000,19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">
                                    <v:stroke startarrowwidth="narrow" startarrowlength="short" endarrowwidth="narrow" endarrowlength="short"/>
                                    <o:lock v:ext="edit" shapetype="f"/>
                                  </v:line>
                                </v:group>
                              </v:group>
                              <v:group id="Group 242" o:spid="_x0000_s1073" style="position:absolute;left:496;top:12268;width:19504;height:9240" coordorigin=",-24" coordsize="20000,200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">
                                <v:group id="Group 243" o:spid="_x0000_s1074" style="position:absolute;top:-24;width:19661;height:6728" coordsize="20000,19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">
                                  <v:line id="Line 244" o:spid="_x0000_s1075" style="position:absolute;visibility:visible;mso-wrap-style:square" from="0,0" to="19828,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">
                                    <v:stroke startarrowwidth="narrow" startarrowlength="short" endarrowwidth="narrow" endarrowlength="short"/>
                                    <o:lock v:ext="edit" shapetype="f"/>
                                  </v:line>
                                  <v:line id="Line 245" o:spid="_x0000_s1076" style="position:absolute;visibility:visible;mso-wrap-style:square" from="173,19784" to="20000,19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">
                                    <v:stroke startarrowwidth="narrow" startarrowlength="short" endarrowwidth="narrow" endarrowlength="short"/>
                                    <o:lock v:ext="edit" shapetype="f"/>
                                  </v:line>
                                </v:group>
                                <v:group id="Group 246" o:spid="_x0000_s1077" style="position:absolute;left:338;top:13302;width:19662;height:6695" coordsize="20000,20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">
                                  <v:line id="Line 247" o:spid="_x0000_s1078" style="position:absolute;visibility:visible;mso-wrap-style:square" from="0,0" to="1982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">
                                    <v:stroke startarrowwidth="narrow" startarrowlength="short" endarrowwidth="narrow" endarrowlength="short"/>
                                    <o:lock v:ext="edit" shapetype="f"/>
                                  </v:line>
                                  <v:line id="Line 248" o:spid="_x0000_s1079" style="position:absolute;visibility:visible;mso-wrap-style:square" from="174,19890" to="20000,20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">
                                    <v:stroke startarrowwidth="narrow" startarrowlength="short" endarrowwidth="narrow" endarrowlength="short"/>
                                    <o:lock v:ext="edit" shapetype="f"/>
                                  </v:line>
                                </v:group>
                              </v:group>
                            </v:group>
                            <v:group id="Group 249" o:spid="_x0000_s1080" style="position:absolute;left:641;top:11463;width:19359;height:10038" coordorigin=",10" coordsize="20000,20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">
                              <v:group id="Group 250" o:spid="_x0000_s1081" style="position:absolute;top:10;width:19504;height:8610" coordorigin=",23" coordsize="20000,20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">
                                <v:group id="Group 251" o:spid="_x0000_s1082" style="position:absolute;top:23;width:19661;height:6798" coordorigin=",69" coordsize="20000,20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">
                                  <v:line id="Line 252" o:spid="_x0000_s1083" style="position:absolute;visibility:visible;mso-wrap-style:square" from="0,69" to="19828,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">
                                    <v:stroke startarrowwidth="narrow" startarrowlength="short" endarrowwidth="narrow" endarrowlength="short"/>
                                    <o:lock v:ext="edit" shapetype="f"/>
                                  </v:line>
                                  <v:line id="Line 253" o:spid="_x0000_s1084" style="position:absolute;visibility:visible;mso-wrap-style:square" from="171,20061" to="20000,20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">
                                    <v:stroke startarrowwidth="narrow" startarrowlength="short" endarrowwidth="narrow" endarrowlength="short"/>
                                    <o:lock v:ext="edit" shapetype="f"/>
                                  </v:line>
                                </v:group>
                                <v:group id="Group 254" o:spid="_x0000_s1085" style="position:absolute;left:338;top:13520;width:19662;height:6798" coordsize="20000,19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">
                                  <v:line id="Line 255" o:spid="_x0000_s1086" style="position:absolute;visibility:visible;mso-wrap-style:square" from="0,0" to="19828,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">
                                    <v:stroke startarrowwidth="narrow" startarrowlength="short" endarrowwidth="narrow" endarrowlength="short"/>
                                    <o:lock v:ext="edit" shapetype="f"/>
                                  </v:line>
                                  <v:line id="Line 256" o:spid="_x0000_s1087" style="position:absolute;visibility:visible;mso-wrap-style:square" from="173,19885" to="20000,19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">
                                    <v:stroke startarrowwidth="narrow" startarrowlength="short" endarrowwidth="narrow" endarrowlength="short"/>
                                    <o:lock v:ext="edit" shapetype="f"/>
                                  </v:line>
                                </v:group>
                              </v:group>
                              <v:group id="Group 257" o:spid="_x0000_s1088" style="position:absolute;left:495;top:11472;width:19505;height:8614" coordorigin=",23" coordsize="20000,19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">
                                <v:group id="Group 258" o:spid="_x0000_s1089" style="position:absolute;top:23;width:19661;height:6695" coordorigin=",69" coordsize="20000,19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">
                                  <v:line id="Line 259" o:spid="_x0000_s1090" style="position:absolute;visibility:visible;mso-wrap-style:square" from="0,69" to="19828,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">
                                    <v:stroke startarrowwidth="narrow" startarrowlength="short" endarrowwidth="narrow" endarrowlength="short"/>
                                    <o:lock v:ext="edit" shapetype="f"/>
                                  </v:line>
                                  <v:line id="Line 260" o:spid="_x0000_s1091" style="position:absolute;visibility:visible;mso-wrap-style:square" from="172,19853" to="20000,19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">
                                    <v:stroke startarrowwidth="narrow" startarrowlength="short" endarrowwidth="narrow" endarrowlength="short"/>
                                    <o:lock v:ext="edit" shapetype="f"/>
                                  </v:line>
                                </v:group>
                                <v:group id="Group 261" o:spid="_x0000_s1092" style="position:absolute;left:338;top:13292;width:19662;height:6727" coordorigin=",-72" coordsize="20000,20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">
                                  <v:line id="Line 262" o:spid="_x0000_s1093" style="position:absolute;visibility:visible;mso-wrap-style:square" from="0,-72" to="19828,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">
                                    <v:stroke startarrowwidth="narrow" startarrowlength="short" endarrowwidth="narrow" endarrowlength="short"/>
                                    <o:lock v:ext="edit" shapetype="f"/>
                                  </v:line>
                                  <v:line id="Line 263" o:spid="_x0000_s1094" style="position:absolute;visibility:visible;mso-wrap-style:square" from="175,19812" to="20000,20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">
                                    <v:stroke startarrowwidth="narrow" startarrowlength="short" endarrowwidth="narrow" endarrowlength="short"/>
                                    <o:lock v:ext="edit" shapetype="f"/>
                                  </v:line>
                                </v:group>
                              </v:group>
                            </v:group>
                          </v:group>
                        </v:group>
                        <v:group id="Group 264" o:spid="_x0000_s1095" style="position:absolute;left:923;top:16361;width:18615;height:3581" coordorigin=",6" coordsize="20000,19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">
                          <v:group id="Group 265" o:spid="_x0000_s1096" style="position:absolute;top:6;width:19505;height:8198" coordorigin=",14" coordsize="20000,18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">
                            <v:group id="Group 266" o:spid="_x0000_s1097" style="position:absolute;top:14;width:19661;height:6352" coordorigin=",42" coordsize="20000,18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">
                              <v:line id="Line 267" o:spid="_x0000_s1098" style="position:absolute;visibility:visible;mso-wrap-style:square" from="0,42" to="19828,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">
                                <v:stroke startarrowwidth="narrow" startarrowlength="short" endarrowwidth="narrow" endarrowlength="short"/>
                                <o:lock v:ext="edit" shapetype="f"/>
                              </v:line>
                              <v:line id="Line 268" o:spid="_x0000_s1099" style="position:absolute;visibility:visible;mso-wrap-style:square" from="172,18742" to="20000,18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">
                                <v:stroke startarrowwidth="narrow" startarrowlength="short" endarrowwidth="narrow" endarrowlength="short"/>
                                <o:lock v:ext="edit" shapetype="f"/>
                              </v:line>
                            </v:group>
                            <v:group id="Group 269" o:spid="_x0000_s1100" style="position:absolute;left:339;top:12619;width:19661;height:6352" coordsize="20000,19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">
                              <v:line id="Line 270" o:spid="_x0000_s1101" style="position:absolute;visibility:visible;mso-wrap-style:square" from="0,0" to="19828,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">
                                <v:stroke startarrowwidth="narrow" startarrowlength="short" endarrowwidth="narrow" endarrowlength="short"/>
                                <o:lock v:ext="edit" shapetype="f"/>
                              </v:line>
                              <v:line id="Line 271" o:spid="_x0000_s1102" style="position:absolute;visibility:visible;mso-wrap-style:square" from="173,19720" to="20000,19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">
                                <v:stroke startarrowwidth="narrow" startarrowlength="short" endarrowwidth="narrow" endarrowlength="short"/>
                                <o:lock v:ext="edit" shapetype="f"/>
                              </v:line>
                            </v:group>
                          </v:group>
                          <v:group id="Group 272" o:spid="_x0000_s1103" style="position:absolute;left:496;top:10908;width:19504;height:8198" coordsize="20000,2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">
                            <v:group id="Group 273" o:spid="_x0000_s1104" style="position:absolute;width:19662;height:6715" coordorigin=",36" coordsize="20000,19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">
                              <v:line id="Line 274" o:spid="_x0000_s1105" style="position:absolute;visibility:visible;mso-wrap-style:square" from="0,36" to="19828,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">
                                <v:stroke startarrowwidth="narrow" startarrowlength="short" endarrowwidth="narrow" endarrowlength="short"/>
                                <o:lock v:ext="edit" shapetype="f"/>
                              </v:line>
                              <v:line id="Line 275" o:spid="_x0000_s1106" style="position:absolute;visibility:visible;mso-wrap-style:square" from="172,19862" to="20000,19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">
                                <v:stroke startarrowwidth="narrow" startarrowlength="short" endarrowwidth="narrow" endarrowlength="short"/>
                                <o:lock v:ext="edit" shapetype="f"/>
                              </v:line>
                            </v:group>
                            <v:group id="Group 276" o:spid="_x0000_s1107" style="position:absolute;left:338;top:13325;width:19662;height:6715" coordsize="20000,20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">
                              <v:line id="Line 277" o:spid="_x0000_s1108" style="position:absolute;visibility:visible;mso-wrap-style:square" from="0,0" to="19829,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">
                                <v:stroke startarrowwidth="narrow" startarrowlength="short" endarrowwidth="narrow" endarrowlength="short"/>
                                <o:lock v:ext="edit" shapetype="f"/>
                              </v:line>
                              <v:line id="Line 278" o:spid="_x0000_s1109" style="position:absolute;visibility:visible;mso-wrap-style:square" from="174,19927" to="20000,20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">
                                <v:stroke startarrowwidth="narrow" startarrowlength="short" endarrowwidth="narrow" endarrowlength="short"/>
                                <o:lock v:ext="edit" shapetype="f"/>
                              </v:line>
                            </v:group>
                          </v:group>
                        </v:group>
                      </v:group>
                      <v:line id="Line 279" o:spid="_x0000_s1110" style="position:absolute;visibility:visible;mso-wrap-style:square" from="3324,18387" to="7906,18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">
                        <v:stroke startarrowwidth="narrow" startarrowlength="short" endarrowwidth="narrow" endarrowlength="short"/>
                        <o:lock v:ext="edit" shapetype="f"/>
                      </v:line>
                      <v:line id="Line 280" o:spid="_x0000_s1111" style="position:absolute;flip:x;visibility:visible;mso-wrap-style:square" from="11096,18384" to="15968,18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">
                        <v:stroke startarrowwidth="narrow" startarrowlength="short" endarrowwidth="narrow" endarrowlength="short"/>
                        <o:lock v:ext="edit" shapetype="f"/>
                      </v:line>
                      <v:line id="Line 281" o:spid="_x0000_s1112" style="position:absolute;visibility:visible;mso-wrap-style:square" from="7442,18652" to="837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">
                        <v:stroke startarrowwidth="narrow" startarrowlength="short" endarrowwidth="narrow" endarrowlength="short"/>
                        <o:lock v:ext="edit" shapetype="f"/>
                      </v:line>
                      <v:line id="Line 282" o:spid="_x0000_s1113" style="position:absolute;flip:x;visibility:visible;mso-wrap-style:square" from="10458,18652" to="11386,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">
                        <v:stroke startarrowwidth="narrow" startarrowlength="short" endarrowwidth="narrow" endarrowlength="short"/>
                        <o:lock v:ext="edit" shapetype="f"/>
                      </v:line>
                      <v:rect id="Rectangle 283" o:spid="_x0000_s1114" style="position:absolute;left:4368;top:19161;width:11368;height: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">
                        <v:path arrowok="t"/>
                      </v:rect>
                      <v:oval id="Oval 284" o:spid="_x0000_s1115" style="position:absolute;left:15678;top:18839;width:3538;height: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">
                        <v:path arrowok="t"/>
                      </v:oval>
                      <v:oval id="Oval 285" o:spid="_x0000_s1116" style="position:absolute;left:4194;top:1125;width:11658;height: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">
                        <v:path arrowok="t"/>
                      </v:oval>
                      <v:rect id="Rectangle 286" o:spid="_x0000_s1117" style="position:absolute;left:3788;top:753;width:11774;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" stroked="f">
                        <v:path arrowok="t"/>
                      </v:rect>
                      <w10:wrap anchorx="margin" anchory="margin"/>
                    </v:group>
                  </w:pict>
                </mc:Fallback>
              </mc:AlternateContent>
            </w:r>
          </w:p>
          <w:p w14:paraId="50C88D8A" w14:textId="2C734904" w:rsidR="007175F0" w:rsidRPr="00F01449" w:rsidRDefault="007175F0" w:rsidP="00B326B7">
            <w:pPr>
              <w:ind w:firstLine="290"/>
              <w:rPr>
                <w:rFonts w:ascii="Arial" w:hAnsi="Arial"/>
                <w:sz w:val="16"/>
              </w:rPr>
            </w:pPr>
          </w:p>
          <w:p w14:paraId="38EABF2D" w14:textId="1A237DA6" w:rsidR="007175F0" w:rsidRPr="00F01449" w:rsidRDefault="007175F0" w:rsidP="00B326B7">
            <w:pPr>
              <w:ind w:firstLine="290"/>
              <w:rPr>
                <w:rFonts w:ascii="Arial" w:hAnsi="Arial"/>
                <w:sz w:val="16"/>
              </w:rPr>
            </w:pPr>
          </w:p>
          <w:p w14:paraId="20B4E53C" w14:textId="77777777" w:rsidR="007175F0" w:rsidRPr="00F01449" w:rsidRDefault="007175F0" w:rsidP="00B326B7">
            <w:pPr>
              <w:ind w:firstLine="290"/>
              <w:rPr>
                <w:rFonts w:ascii="Arial" w:hAnsi="Arial"/>
                <w:sz w:val="16"/>
              </w:rPr>
            </w:pPr>
          </w:p>
          <w:p w14:paraId="56CAF800" w14:textId="77777777" w:rsidR="007175F0" w:rsidRPr="00F01449" w:rsidRDefault="007175F0" w:rsidP="00B326B7">
            <w:pPr>
              <w:ind w:firstLine="290"/>
              <w:rPr>
                <w:rFonts w:ascii="Arial" w:hAnsi="Arial"/>
                <w:sz w:val="16"/>
              </w:rPr>
            </w:pPr>
          </w:p>
        </w:tc>
        <w:tc>
          <w:tcPr>
            <w:tcW w:w="1397" w:type="dxa"/>
          </w:tcPr>
          <w:p w14:paraId="43990399" w14:textId="77777777" w:rsidR="007175F0" w:rsidRPr="00F01449" w:rsidRDefault="007175F0" w:rsidP="00B326B7">
            <w:pPr>
              <w:rPr>
                <w:lang w:eastAsia="fr-FR"/>
              </w:rPr>
            </w:pPr>
          </w:p>
          <w:p w14:paraId="602BD820" w14:textId="51DA0604" w:rsidR="007175F0" w:rsidRPr="00F01449" w:rsidRDefault="007175F0" w:rsidP="00B326B7">
            <w:pPr>
              <w:jc w:val="center"/>
              <w:rPr>
                <w:rFonts w:ascii="Arial" w:hAnsi="Arial"/>
                <w:sz w:val="16"/>
              </w:rPr>
            </w:pPr>
            <w:r w:rsidRPr="00F01449">
              <w:rPr>
                <w:rFonts w:ascii="Arial" w:hAnsi="Arial"/>
                <w:noProof/>
                <w:sz w:val="16"/>
              </w:rPr>
              <w:drawing>
                <wp:inline distT="0" distB="0" distL="0" distR="0" wp14:anchorId="32227057" wp14:editId="6E3C88BA">
                  <wp:extent cx="174625" cy="1425575"/>
                  <wp:effectExtent l="0" t="0" r="0" b="0"/>
                  <wp:docPr id="8"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b="3824"/>
                          <a:stretch>
                            <a:fillRect/>
                          </a:stretch>
                        </pic:blipFill>
                        <pic:spPr bwMode="auto">
                          <a:xfrm>
                            <a:off x="0" y="0"/>
                            <a:ext cx="174625" cy="1425575"/>
                          </a:xfrm>
                          <a:prstGeom prst="rect">
                            <a:avLst/>
                          </a:prstGeom>
                          <a:noFill/>
                          <a:ln>
                            <a:noFill/>
                          </a:ln>
                        </pic:spPr>
                      </pic:pic>
                    </a:graphicData>
                  </a:graphic>
                </wp:inline>
              </w:drawing>
            </w:r>
          </w:p>
          <w:p w14:paraId="0D0F31C6" w14:textId="77777777" w:rsidR="007175F0" w:rsidRPr="00F01449" w:rsidRDefault="007175F0" w:rsidP="00B326B7">
            <w:pPr>
              <w:jc w:val="center"/>
              <w:rPr>
                <w:rFonts w:ascii="Arial" w:hAnsi="Arial"/>
                <w:sz w:val="16"/>
              </w:rPr>
            </w:pPr>
          </w:p>
        </w:tc>
        <w:tc>
          <w:tcPr>
            <w:tcW w:w="1586" w:type="dxa"/>
          </w:tcPr>
          <w:p w14:paraId="1AF52CDC" w14:textId="77777777" w:rsidR="007175F0" w:rsidRPr="00F01449" w:rsidRDefault="007175F0" w:rsidP="00B326B7">
            <w:pPr>
              <w:rPr>
                <w:lang w:eastAsia="fr-FR"/>
              </w:rPr>
            </w:pPr>
          </w:p>
          <w:p w14:paraId="4AC6A2AD" w14:textId="77777777" w:rsidR="007175F0" w:rsidRPr="00F01449" w:rsidRDefault="007175F0" w:rsidP="00B326B7">
            <w:pPr>
              <w:rPr>
                <w:lang w:eastAsia="fr-FR"/>
              </w:rPr>
            </w:pPr>
          </w:p>
          <w:p w14:paraId="415BADE0" w14:textId="77777777" w:rsidR="007175F0" w:rsidRPr="00F01449" w:rsidRDefault="007175F0" w:rsidP="00B326B7">
            <w:pPr>
              <w:rPr>
                <w:lang w:eastAsia="fr-FR"/>
              </w:rPr>
            </w:pPr>
          </w:p>
          <w:p w14:paraId="752A3AD8" w14:textId="77777777" w:rsidR="007175F0" w:rsidRPr="00F01449" w:rsidRDefault="007175F0" w:rsidP="00B326B7">
            <w:pPr>
              <w:rPr>
                <w:lang w:eastAsia="fr-FR"/>
              </w:rPr>
            </w:pPr>
          </w:p>
          <w:p w14:paraId="702073D1" w14:textId="77777777" w:rsidR="007175F0" w:rsidRPr="00F01449" w:rsidRDefault="007175F0" w:rsidP="00B326B7">
            <w:pPr>
              <w:rPr>
                <w:lang w:eastAsia="fr-FR"/>
              </w:rPr>
            </w:pPr>
          </w:p>
          <w:p w14:paraId="280802CD" w14:textId="77777777" w:rsidR="007175F0" w:rsidRPr="00F01449" w:rsidRDefault="007175F0" w:rsidP="00B326B7">
            <w:pPr>
              <w:rPr>
                <w:rFonts w:ascii="Arial" w:hAnsi="Arial"/>
                <w:sz w:val="16"/>
                <w:lang w:val="en-US"/>
              </w:rPr>
            </w:pPr>
          </w:p>
        </w:tc>
        <w:tc>
          <w:tcPr>
            <w:tcW w:w="1341" w:type="dxa"/>
          </w:tcPr>
          <w:p w14:paraId="56603F46" w14:textId="77777777" w:rsidR="007175F0" w:rsidRPr="00A91E6E" w:rsidRDefault="007175F0" w:rsidP="00B326B7">
            <w:pPr>
              <w:pStyle w:val="Titre3"/>
              <w:spacing w:after="120" w:line="240" w:lineRule="auto"/>
              <w:rPr>
                <w:rFonts w:ascii="Arial" w:hAnsi="Arial"/>
                <w:sz w:val="16"/>
                <w:szCs w:val="22"/>
              </w:rPr>
            </w:pPr>
            <w:r w:rsidRPr="00A91E6E">
              <w:rPr>
                <w:rFonts w:ascii="Arial" w:hAnsi="Arial"/>
                <w:b w:val="0"/>
                <w:sz w:val="16"/>
                <w:szCs w:val="22"/>
              </w:rPr>
              <w:t xml:space="preserve">  </w:t>
            </w:r>
            <w:r w:rsidR="009E5458" w:rsidRPr="00A91E6E">
              <w:rPr>
                <w:rFonts w:ascii="Arial" w:hAnsi="Arial"/>
                <w:noProof/>
                <w:sz w:val="16"/>
                <w:szCs w:val="22"/>
              </w:rPr>
              <w:object w:dxaOrig="2098" w:dyaOrig="5405" w14:anchorId="17EFCEDA">
                <v:shape id="_x0000_i1037" type="#_x0000_t75" alt="" style="width:40.25pt;height:101.65pt;mso-width-percent:0;mso-height-percent:0;mso-width-percent:0;mso-height-percent:0" o:ole="" fillcolor="window">
                  <v:imagedata r:id="rId22" o:title=""/>
                </v:shape>
                <o:OLEObject Type="Embed" ProgID="ACD.ChemSketch.20" ShapeID="_x0000_i1037" DrawAspect="Content" ObjectID="_1838904338" r:id="rId23"/>
              </w:object>
            </w:r>
          </w:p>
          <w:p w14:paraId="4568413D" w14:textId="77777777" w:rsidR="007175F0" w:rsidRPr="00F01449" w:rsidRDefault="007175F0" w:rsidP="00B326B7">
            <w:pPr>
              <w:spacing w:before="120" w:after="120"/>
              <w:jc w:val="center"/>
              <w:rPr>
                <w:rFonts w:ascii="Arial" w:hAnsi="Arial"/>
                <w:sz w:val="16"/>
              </w:rPr>
            </w:pPr>
          </w:p>
          <w:p w14:paraId="4B9B8EB6" w14:textId="77777777" w:rsidR="007175F0" w:rsidRPr="00F01449" w:rsidRDefault="007175F0" w:rsidP="00B326B7">
            <w:pPr>
              <w:spacing w:before="120" w:after="120"/>
              <w:jc w:val="center"/>
              <w:rPr>
                <w:rFonts w:ascii="Arial" w:hAnsi="Arial"/>
                <w:sz w:val="16"/>
              </w:rPr>
            </w:pPr>
          </w:p>
        </w:tc>
        <w:tc>
          <w:tcPr>
            <w:tcW w:w="1600" w:type="dxa"/>
          </w:tcPr>
          <w:p w14:paraId="29BEB5E2" w14:textId="77777777" w:rsidR="007175F0" w:rsidRPr="00F01449" w:rsidRDefault="007175F0" w:rsidP="00B326B7">
            <w:pPr>
              <w:jc w:val="center"/>
              <w:rPr>
                <w:rFonts w:ascii="Arial" w:hAnsi="Arial"/>
                <w:sz w:val="16"/>
              </w:rPr>
            </w:pPr>
          </w:p>
          <w:p w14:paraId="145469CF" w14:textId="77777777" w:rsidR="007175F0" w:rsidRPr="00F01449" w:rsidRDefault="007175F0" w:rsidP="00B326B7">
            <w:pPr>
              <w:jc w:val="center"/>
              <w:rPr>
                <w:rFonts w:ascii="Arial" w:hAnsi="Arial"/>
                <w:sz w:val="16"/>
              </w:rPr>
            </w:pPr>
            <w:r w:rsidRPr="00F01449">
              <w:rPr>
                <w:rFonts w:ascii="Arial" w:hAnsi="Arial"/>
                <w:sz w:val="16"/>
              </w:rPr>
              <w:fldChar w:fldCharType="begin"/>
            </w:r>
            <w:r w:rsidRPr="00F01449">
              <w:rPr>
                <w:rFonts w:ascii="Arial" w:hAnsi="Arial"/>
                <w:sz w:val="16"/>
              </w:rPr>
              <w:instrText xml:space="preserve"> INCLUDEPICTURE "http://www.ac-grenoble.fr/lycee/3-sources/spc/docchim/images/propipette.gif" \* MERGEFORMATINET </w:instrText>
            </w:r>
            <w:r w:rsidRPr="00F01449">
              <w:rPr>
                <w:rFonts w:ascii="Arial" w:hAnsi="Arial"/>
                <w:sz w:val="16"/>
              </w:rPr>
              <w:fldChar w:fldCharType="separate"/>
            </w:r>
            <w:r w:rsidRPr="00F01449">
              <w:rPr>
                <w:rFonts w:ascii="Arial" w:hAnsi="Arial"/>
                <w:noProof/>
                <w:sz w:val="16"/>
              </w:rPr>
              <w:drawing>
                <wp:inline distT="0" distB="0" distL="0" distR="0" wp14:anchorId="57E53FB3" wp14:editId="10C9A8E5">
                  <wp:extent cx="430530" cy="941070"/>
                  <wp:effectExtent l="0" t="0" r="0" b="0"/>
                  <wp:docPr id="1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 cy="941070"/>
                          </a:xfrm>
                          <a:prstGeom prst="rect">
                            <a:avLst/>
                          </a:prstGeom>
                          <a:noFill/>
                          <a:ln>
                            <a:noFill/>
                          </a:ln>
                        </pic:spPr>
                      </pic:pic>
                    </a:graphicData>
                  </a:graphic>
                </wp:inline>
              </w:drawing>
            </w:r>
            <w:r w:rsidRPr="00F01449">
              <w:rPr>
                <w:rFonts w:ascii="Arial" w:hAnsi="Arial"/>
                <w:sz w:val="16"/>
              </w:rPr>
              <w:fldChar w:fldCharType="end"/>
            </w:r>
          </w:p>
          <w:p w14:paraId="056BE15A" w14:textId="77777777" w:rsidR="007175F0" w:rsidRPr="00F01449" w:rsidRDefault="007175F0" w:rsidP="00B326B7">
            <w:pPr>
              <w:jc w:val="center"/>
              <w:rPr>
                <w:rFonts w:ascii="Arial" w:hAnsi="Arial"/>
                <w:sz w:val="16"/>
              </w:rPr>
            </w:pPr>
          </w:p>
          <w:p w14:paraId="16B0E12F" w14:textId="77777777" w:rsidR="007175F0" w:rsidRPr="00F01449" w:rsidRDefault="007175F0" w:rsidP="00B326B7">
            <w:pPr>
              <w:jc w:val="center"/>
              <w:rPr>
                <w:rFonts w:ascii="Arial" w:hAnsi="Arial"/>
                <w:sz w:val="16"/>
              </w:rPr>
            </w:pPr>
          </w:p>
          <w:p w14:paraId="1ABB975A" w14:textId="77777777" w:rsidR="007175F0" w:rsidRPr="00F01449" w:rsidRDefault="007175F0" w:rsidP="00B326B7">
            <w:pPr>
              <w:jc w:val="center"/>
              <w:rPr>
                <w:rFonts w:ascii="Arial" w:hAnsi="Arial"/>
                <w:sz w:val="16"/>
              </w:rPr>
            </w:pPr>
          </w:p>
        </w:tc>
        <w:tc>
          <w:tcPr>
            <w:tcW w:w="1654" w:type="dxa"/>
          </w:tcPr>
          <w:p w14:paraId="29AA11EB" w14:textId="77777777" w:rsidR="007175F0" w:rsidRPr="00A91E6E" w:rsidRDefault="007175F0" w:rsidP="00B326B7">
            <w:pPr>
              <w:pStyle w:val="Titre3"/>
              <w:spacing w:after="120" w:line="240" w:lineRule="auto"/>
              <w:jc w:val="center"/>
              <w:rPr>
                <w:rFonts w:ascii="Arial" w:hAnsi="Arial"/>
                <w:b w:val="0"/>
                <w:sz w:val="16"/>
                <w:szCs w:val="22"/>
              </w:rPr>
            </w:pPr>
            <w:r w:rsidRPr="00A91E6E">
              <w:rPr>
                <w:rFonts w:ascii="Arial" w:hAnsi="Arial"/>
                <w:b w:val="0"/>
                <w:noProof/>
                <w:sz w:val="16"/>
                <w:szCs w:val="22"/>
              </w:rPr>
              <w:drawing>
                <wp:inline distT="0" distB="0" distL="0" distR="0" wp14:anchorId="23611E21" wp14:editId="5FCD8FA9">
                  <wp:extent cx="712470" cy="106235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470" cy="1062355"/>
                          </a:xfrm>
                          <a:prstGeom prst="rect">
                            <a:avLst/>
                          </a:prstGeom>
                          <a:noFill/>
                          <a:ln>
                            <a:noFill/>
                          </a:ln>
                        </pic:spPr>
                      </pic:pic>
                    </a:graphicData>
                  </a:graphic>
                </wp:inline>
              </w:drawing>
            </w:r>
          </w:p>
          <w:p w14:paraId="7C7E1D03" w14:textId="77777777" w:rsidR="007175F0" w:rsidRPr="00F01449" w:rsidRDefault="007175F0" w:rsidP="00B326B7">
            <w:pPr>
              <w:rPr>
                <w:lang w:eastAsia="fr-FR"/>
              </w:rPr>
            </w:pPr>
          </w:p>
          <w:p w14:paraId="0D2C0895" w14:textId="77777777" w:rsidR="007175F0" w:rsidRPr="00F01449" w:rsidRDefault="007175F0" w:rsidP="00B326B7">
            <w:pPr>
              <w:rPr>
                <w:lang w:eastAsia="fr-FR"/>
              </w:rPr>
            </w:pPr>
          </w:p>
          <w:p w14:paraId="6D5205C8" w14:textId="77777777" w:rsidR="007175F0" w:rsidRPr="00F01449" w:rsidRDefault="007175F0" w:rsidP="00B326B7">
            <w:pPr>
              <w:rPr>
                <w:lang w:eastAsia="fr-FR"/>
              </w:rPr>
            </w:pPr>
          </w:p>
          <w:p w14:paraId="7EB4B8B2" w14:textId="77777777" w:rsidR="007175F0" w:rsidRPr="00F01449" w:rsidRDefault="007175F0" w:rsidP="00B326B7">
            <w:pPr>
              <w:rPr>
                <w:lang w:eastAsia="fr-FR"/>
              </w:rPr>
            </w:pPr>
          </w:p>
        </w:tc>
      </w:tr>
      <w:tr w:rsidR="007175F0" w:rsidRPr="00F01449" w14:paraId="79FA4B3D" w14:textId="77777777" w:rsidTr="00B326B7">
        <w:tblPrEx>
          <w:tblCellMar>
            <w:top w:w="0" w:type="dxa"/>
            <w:bottom w:w="0" w:type="dxa"/>
          </w:tblCellMar>
        </w:tblPrEx>
        <w:trPr>
          <w:cantSplit/>
          <w:trHeight w:val="3871"/>
        </w:trPr>
        <w:tc>
          <w:tcPr>
            <w:tcW w:w="1330" w:type="dxa"/>
            <w:tcBorders>
              <w:bottom w:val="single" w:sz="4" w:space="0" w:color="auto"/>
            </w:tcBorders>
          </w:tcPr>
          <w:p w14:paraId="0CF5BDBA" w14:textId="715318CB" w:rsidR="007175F0" w:rsidRPr="00A91E6E" w:rsidRDefault="007175F0" w:rsidP="00B326B7">
            <w:pPr>
              <w:pStyle w:val="Titre3"/>
              <w:spacing w:line="240" w:lineRule="auto"/>
              <w:jc w:val="center"/>
              <w:rPr>
                <w:szCs w:val="22"/>
                <w:lang w:eastAsia="fr-FR"/>
              </w:rPr>
            </w:pPr>
          </w:p>
          <w:p w14:paraId="4A7C2E69" w14:textId="77777777" w:rsidR="007175F0" w:rsidRPr="00A91E6E" w:rsidRDefault="007175F0" w:rsidP="00B326B7">
            <w:pPr>
              <w:pStyle w:val="Titre3"/>
              <w:spacing w:line="240" w:lineRule="auto"/>
              <w:jc w:val="center"/>
              <w:rPr>
                <w:rFonts w:ascii="Arial" w:hAnsi="Arial"/>
                <w:sz w:val="16"/>
                <w:szCs w:val="22"/>
              </w:rPr>
            </w:pPr>
            <w:r w:rsidRPr="00A91E6E">
              <w:rPr>
                <w:rFonts w:ascii="Arial" w:hAnsi="Arial"/>
                <w:noProof/>
                <w:sz w:val="16"/>
                <w:szCs w:val="22"/>
              </w:rPr>
              <w:drawing>
                <wp:inline distT="0" distB="0" distL="0" distR="0" wp14:anchorId="09EC785C" wp14:editId="4FD20862">
                  <wp:extent cx="295910" cy="820420"/>
                  <wp:effectExtent l="0" t="0" r="0" b="0"/>
                  <wp:docPr id="1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l="22678" r="22678"/>
                          <a:stretch>
                            <a:fillRect/>
                          </a:stretch>
                        </pic:blipFill>
                        <pic:spPr bwMode="auto">
                          <a:xfrm>
                            <a:off x="0" y="0"/>
                            <a:ext cx="295910" cy="820420"/>
                          </a:xfrm>
                          <a:prstGeom prst="rect">
                            <a:avLst/>
                          </a:prstGeom>
                          <a:noFill/>
                          <a:ln>
                            <a:noFill/>
                          </a:ln>
                        </pic:spPr>
                      </pic:pic>
                    </a:graphicData>
                  </a:graphic>
                </wp:inline>
              </w:drawing>
            </w:r>
          </w:p>
          <w:p w14:paraId="190D4192" w14:textId="77777777" w:rsidR="007175F0" w:rsidRPr="00F01449" w:rsidRDefault="007175F0" w:rsidP="00B326B7">
            <w:pPr>
              <w:rPr>
                <w:lang w:eastAsia="fr-FR"/>
              </w:rPr>
            </w:pPr>
          </w:p>
        </w:tc>
        <w:tc>
          <w:tcPr>
            <w:tcW w:w="1437" w:type="dxa"/>
            <w:tcBorders>
              <w:bottom w:val="single" w:sz="4" w:space="0" w:color="auto"/>
            </w:tcBorders>
          </w:tcPr>
          <w:p w14:paraId="2C994632" w14:textId="77777777" w:rsidR="007175F0" w:rsidRPr="00A91E6E" w:rsidRDefault="007175F0" w:rsidP="00B326B7">
            <w:pPr>
              <w:pStyle w:val="Titre3"/>
              <w:spacing w:after="120" w:line="240" w:lineRule="auto"/>
              <w:jc w:val="center"/>
              <w:rPr>
                <w:rFonts w:ascii="Arial" w:hAnsi="Arial"/>
                <w:b w:val="0"/>
                <w:noProof/>
                <w:sz w:val="16"/>
                <w:szCs w:val="22"/>
              </w:rPr>
            </w:pPr>
            <w:r w:rsidRPr="00A91E6E">
              <w:rPr>
                <w:rFonts w:ascii="Arial" w:hAnsi="Arial"/>
                <w:b w:val="0"/>
                <w:noProof/>
                <w:sz w:val="16"/>
                <w:szCs w:val="22"/>
              </w:rPr>
              <w:drawing>
                <wp:inline distT="0" distB="0" distL="0" distR="0" wp14:anchorId="479882D3" wp14:editId="40DFAFB8">
                  <wp:extent cx="605155" cy="901065"/>
                  <wp:effectExtent l="0" t="0" r="0" b="0"/>
                  <wp:docPr id="148686869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155" cy="901065"/>
                          </a:xfrm>
                          <a:prstGeom prst="rect">
                            <a:avLst/>
                          </a:prstGeom>
                          <a:noFill/>
                          <a:ln>
                            <a:noFill/>
                          </a:ln>
                        </pic:spPr>
                      </pic:pic>
                    </a:graphicData>
                  </a:graphic>
                </wp:inline>
              </w:drawing>
            </w:r>
          </w:p>
          <w:p w14:paraId="0F26C2EF" w14:textId="77777777" w:rsidR="007175F0" w:rsidRPr="00F01449" w:rsidRDefault="007175F0" w:rsidP="00B326B7">
            <w:pPr>
              <w:rPr>
                <w:lang w:eastAsia="fr-FR"/>
              </w:rPr>
            </w:pPr>
            <w:r w:rsidRPr="00F01449">
              <w:rPr>
                <w:lang w:eastAsia="fr-FR"/>
              </w:rPr>
              <w:t xml:space="preserve">     </w:t>
            </w:r>
          </w:p>
          <w:p w14:paraId="5D110B56" w14:textId="77777777" w:rsidR="007175F0" w:rsidRPr="00F01449" w:rsidRDefault="007175F0" w:rsidP="00B326B7">
            <w:pPr>
              <w:rPr>
                <w:lang w:eastAsia="fr-FR"/>
              </w:rPr>
            </w:pPr>
          </w:p>
          <w:p w14:paraId="71ECCB24" w14:textId="77777777" w:rsidR="007175F0" w:rsidRPr="00F01449" w:rsidRDefault="007175F0" w:rsidP="00B326B7">
            <w:pPr>
              <w:rPr>
                <w:lang w:eastAsia="fr-FR"/>
              </w:rPr>
            </w:pPr>
          </w:p>
          <w:p w14:paraId="243A094F" w14:textId="77777777" w:rsidR="007175F0" w:rsidRPr="00F01449" w:rsidRDefault="007175F0" w:rsidP="00B326B7">
            <w:pPr>
              <w:rPr>
                <w:lang w:eastAsia="fr-FR"/>
              </w:rPr>
            </w:pPr>
          </w:p>
          <w:p w14:paraId="6183DE75" w14:textId="77777777" w:rsidR="007175F0" w:rsidRPr="00F01449" w:rsidRDefault="007175F0" w:rsidP="00B326B7">
            <w:pPr>
              <w:rPr>
                <w:lang w:eastAsia="fr-FR"/>
              </w:rPr>
            </w:pPr>
          </w:p>
        </w:tc>
        <w:tc>
          <w:tcPr>
            <w:tcW w:w="1397" w:type="dxa"/>
            <w:tcBorders>
              <w:bottom w:val="single" w:sz="4" w:space="0" w:color="auto"/>
            </w:tcBorders>
          </w:tcPr>
          <w:p w14:paraId="1AFA28A4" w14:textId="0CDC75B6" w:rsidR="007175F0" w:rsidRPr="00F01449" w:rsidRDefault="007175F0" w:rsidP="00B326B7">
            <w:pPr>
              <w:rPr>
                <w:lang w:eastAsia="fr-FR"/>
              </w:rPr>
            </w:pPr>
          </w:p>
          <w:p w14:paraId="09F5D1E8" w14:textId="10E730E1" w:rsidR="007175F0" w:rsidRPr="00F01449" w:rsidRDefault="00DE56BD" w:rsidP="00B326B7">
            <w:pPr>
              <w:rPr>
                <w:lang w:eastAsia="fr-FR"/>
              </w:rPr>
            </w:pPr>
            <w:r w:rsidRPr="00A91E6E">
              <w:rPr>
                <w:rFonts w:ascii="Arial" w:hAnsi="Arial"/>
                <w:b/>
                <w:noProof/>
                <w:sz w:val="18"/>
              </w:rPr>
              <mc:AlternateContent>
                <mc:Choice Requires="wpg">
                  <w:drawing>
                    <wp:anchor distT="0" distB="0" distL="114300" distR="114300" simplePos="0" relativeHeight="251661312" behindDoc="0" locked="0" layoutInCell="0" allowOverlap="1" wp14:anchorId="6C0D1EA8" wp14:editId="26C9525D">
                      <wp:simplePos x="0" y="0"/>
                      <wp:positionH relativeFrom="margin">
                        <wp:posOffset>1813784</wp:posOffset>
                      </wp:positionH>
                      <wp:positionV relativeFrom="margin">
                        <wp:posOffset>5427345</wp:posOffset>
                      </wp:positionV>
                      <wp:extent cx="685800" cy="222250"/>
                      <wp:effectExtent l="0" t="0" r="12700" b="6350"/>
                      <wp:wrapNone/>
                      <wp:docPr id="81275159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22250"/>
                                <a:chOff x="-377" y="0"/>
                                <a:chExt cx="20377" cy="20000"/>
                              </a:xfrm>
                            </wpg:grpSpPr>
                            <wps:wsp>
                              <wps:cNvPr id="1433615665" name="Line 187"/>
                              <wps:cNvCnPr>
                                <a:cxnSpLocks/>
                              </wps:cNvCnPr>
                              <wps:spPr bwMode="auto">
                                <a:xfrm>
                                  <a:off x="19986" y="241"/>
                                  <a:ext cx="7" cy="1975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75463" name="Line 188"/>
                              <wps:cNvCnPr>
                                <a:cxnSpLocks/>
                              </wps:cNvCnPr>
                              <wps:spPr bwMode="auto">
                                <a:xfrm>
                                  <a:off x="-279" y="48"/>
                                  <a:ext cx="7" cy="1995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38926" name="Line 189"/>
                              <wps:cNvCnPr>
                                <a:cxnSpLocks/>
                              </wps:cNvCnPr>
                              <wps:spPr bwMode="auto">
                                <a:xfrm flipH="1">
                                  <a:off x="-377" y="19984"/>
                                  <a:ext cx="20377" cy="1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692588" name="Line 190"/>
                              <wps:cNvCnPr>
                                <a:cxnSpLocks/>
                              </wps:cNvCnPr>
                              <wps:spPr bwMode="auto">
                                <a:xfrm flipH="1">
                                  <a:off x="141" y="18668"/>
                                  <a:ext cx="19390" cy="1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767917" name="Line 191"/>
                              <wps:cNvCnPr>
                                <a:cxnSpLocks/>
                              </wps:cNvCnPr>
                              <wps:spPr bwMode="auto">
                                <a:xfrm>
                                  <a:off x="19454" y="192"/>
                                  <a:ext cx="7" cy="186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646582" name="Line 192"/>
                              <wps:cNvCnPr>
                                <a:cxnSpLocks/>
                              </wps:cNvCnPr>
                              <wps:spPr bwMode="auto">
                                <a:xfrm>
                                  <a:off x="253" y="192"/>
                                  <a:ext cx="7" cy="186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014407" name="Line 193"/>
                              <wps:cNvCnPr>
                                <a:cxnSpLocks/>
                              </wps:cNvCnPr>
                              <wps:spPr bwMode="auto">
                                <a:xfrm flipH="1">
                                  <a:off x="19440" y="48"/>
                                  <a:ext cx="539" cy="1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041076" name="Line 194"/>
                              <wps:cNvCnPr>
                                <a:cxnSpLocks/>
                              </wps:cNvCnPr>
                              <wps:spPr bwMode="auto">
                                <a:xfrm flipH="1">
                                  <a:off x="-279" y="0"/>
                                  <a:ext cx="539" cy="1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8787BA" id="Group 186" o:spid="_x0000_s1026" style="position:absolute;margin-left:142.8pt;margin-top:427.35pt;width:54pt;height:17.5pt;z-index:251661312;mso-position-horizontal-relative:margin;mso-position-vertical-relative:margin" coordorigin="-377" coordsize="20377,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" o:allowincell="f">
                      <v:line id="Line 187" o:spid="_x0000_s1027" style="position:absolute;visibility:visible;mso-wrap-style:square" from="19986,241" to="19993,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" strokeweight="1pt">
                        <v:stroke startarrowwidth="narrow" startarrowlength="short" endarrowwidth="narrow" endarrowlength="short"/>
                        <o:lock v:ext="edit" shapetype="f"/>
                      </v:line>
                      <v:line id="Line 188" o:spid="_x0000_s1028" style="position:absolute;visibility:visible;mso-wrap-style:square" from="-279,48" to="-272,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" strokeweight="1pt">
                        <v:stroke startarrowwidth="narrow" startarrowlength="short" endarrowwidth="narrow" endarrowlength="short"/>
                        <o:lock v:ext="edit" shapetype="f"/>
                      </v:line>
                      <v:line id="Line 189" o:spid="_x0000_s1029" style="position:absolute;flip:x;visibility:visible;mso-wrap-style:square" from="-377,19984" to="2000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" strokeweight="1pt">
                        <v:stroke startarrowwidth="narrow" startarrowlength="short" endarrowwidth="narrow" endarrowlength="short"/>
                        <o:lock v:ext="edit" shapetype="f"/>
                      </v:line>
                      <v:line id="Line 190" o:spid="_x0000_s1030" style="position:absolute;flip:x;visibility:visible;mso-wrap-style:square" from="141,18668" to="19531,18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" strokeweight="1pt">
                        <v:stroke startarrowwidth="narrow" startarrowlength="short" endarrowwidth="narrow" endarrowlength="short"/>
                        <o:lock v:ext="edit" shapetype="f"/>
                      </v:line>
                      <v:line id="Line 191" o:spid="_x0000_s1031" style="position:absolute;visibility:visible;mso-wrap-style:square" from="19454,192" to="19461,1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" strokeweight="1pt">
                        <v:stroke startarrowwidth="narrow" startarrowlength="short" endarrowwidth="narrow" endarrowlength="short"/>
                        <o:lock v:ext="edit" shapetype="f"/>
                      </v:line>
                      <v:line id="Line 192" o:spid="_x0000_s1032" style="position:absolute;visibility:visible;mso-wrap-style:square" from="253,192" to="260,1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" strokeweight="1pt">
                        <v:stroke startarrowwidth="narrow" startarrowlength="short" endarrowwidth="narrow" endarrowlength="short"/>
                        <o:lock v:ext="edit" shapetype="f"/>
                      </v:line>
                      <v:line id="Line 193" o:spid="_x0000_s1033" style="position:absolute;flip:x;visibility:visible;mso-wrap-style:square" from="19440,48" to="1997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" strokeweight="1pt">
                        <v:stroke startarrowwidth="narrow" startarrowlength="short" endarrowwidth="narrow" endarrowlength="short"/>
                        <o:lock v:ext="edit" shapetype="f"/>
                      </v:line>
                      <v:line id="Line 194" o:spid="_x0000_s1034" style="position:absolute;flip:x;visibility:visible;mso-wrap-style:square" from="-279,0" to="26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" strokeweight="1pt">
                        <v:stroke startarrowwidth="narrow" startarrowlength="short" endarrowwidth="narrow" endarrowlength="short"/>
                        <o:lock v:ext="edit" shapetype="f"/>
                      </v:line>
                      <w10:wrap anchorx="margin" anchory="margin"/>
                    </v:group>
                  </w:pict>
                </mc:Fallback>
              </mc:AlternateContent>
            </w:r>
          </w:p>
          <w:p w14:paraId="368258D8" w14:textId="7CD84BF7" w:rsidR="007175F0" w:rsidRPr="00F01449" w:rsidRDefault="007175F0" w:rsidP="00B326B7">
            <w:pPr>
              <w:rPr>
                <w:lang w:eastAsia="fr-FR"/>
              </w:rPr>
            </w:pPr>
          </w:p>
          <w:p w14:paraId="41972CB6" w14:textId="2561C0E7" w:rsidR="007175F0" w:rsidRPr="00F01449" w:rsidRDefault="007175F0" w:rsidP="00B326B7">
            <w:pPr>
              <w:rPr>
                <w:lang w:eastAsia="fr-FR"/>
              </w:rPr>
            </w:pPr>
          </w:p>
          <w:p w14:paraId="5F9B1E94" w14:textId="1E198AB2" w:rsidR="007175F0" w:rsidRPr="00F01449" w:rsidRDefault="007175F0" w:rsidP="00B326B7">
            <w:pPr>
              <w:rPr>
                <w:lang w:eastAsia="fr-FR"/>
              </w:rPr>
            </w:pPr>
          </w:p>
          <w:p w14:paraId="5CF0F326" w14:textId="77777777" w:rsidR="007175F0" w:rsidRPr="00F01449" w:rsidRDefault="007175F0" w:rsidP="00B326B7">
            <w:pPr>
              <w:rPr>
                <w:lang w:eastAsia="fr-FR"/>
              </w:rPr>
            </w:pPr>
          </w:p>
          <w:p w14:paraId="22ACDB6A" w14:textId="43094AC3" w:rsidR="007175F0" w:rsidRPr="00F01449" w:rsidRDefault="007175F0" w:rsidP="00B326B7">
            <w:pPr>
              <w:rPr>
                <w:lang w:eastAsia="fr-FR"/>
              </w:rPr>
            </w:pPr>
            <w:r w:rsidRPr="00F01449">
              <w:rPr>
                <w:lang w:eastAsia="fr-FR"/>
              </w:rPr>
              <w:t xml:space="preserve">  </w:t>
            </w:r>
          </w:p>
        </w:tc>
        <w:tc>
          <w:tcPr>
            <w:tcW w:w="1586" w:type="dxa"/>
            <w:tcBorders>
              <w:bottom w:val="single" w:sz="4" w:space="0" w:color="auto"/>
            </w:tcBorders>
          </w:tcPr>
          <w:p w14:paraId="5C6A267B" w14:textId="77777777" w:rsidR="007175F0" w:rsidRPr="00A91E6E" w:rsidRDefault="007175F0" w:rsidP="00B326B7">
            <w:pPr>
              <w:pStyle w:val="Titre3"/>
              <w:spacing w:after="120" w:line="240" w:lineRule="auto"/>
              <w:jc w:val="center"/>
              <w:rPr>
                <w:rFonts w:ascii="Arial" w:hAnsi="Arial"/>
                <w:b w:val="0"/>
                <w:noProof/>
                <w:sz w:val="16"/>
                <w:szCs w:val="22"/>
              </w:rPr>
            </w:pPr>
            <w:r>
              <w:rPr>
                <w:rFonts w:ascii="Arial" w:hAnsi="Arial"/>
                <w:b w:val="0"/>
                <w:noProof/>
                <w:sz w:val="18"/>
                <w:lang w:eastAsia="fr-FR"/>
              </w:rPr>
              <w:drawing>
                <wp:anchor distT="0" distB="0" distL="114300" distR="114300" simplePos="0" relativeHeight="251666432" behindDoc="0" locked="0" layoutInCell="1" allowOverlap="1" wp14:anchorId="6065023B" wp14:editId="1E1369DA">
                  <wp:simplePos x="0" y="0"/>
                  <wp:positionH relativeFrom="margin">
                    <wp:posOffset>955675</wp:posOffset>
                  </wp:positionH>
                  <wp:positionV relativeFrom="margin">
                    <wp:posOffset>257175</wp:posOffset>
                  </wp:positionV>
                  <wp:extent cx="857250" cy="666750"/>
                  <wp:effectExtent l="0" t="0" r="0" b="0"/>
                  <wp:wrapSquare wrapText="bothSides"/>
                  <wp:docPr id="366" name="Image 4" descr="http://physique.ursule.free.fr/images/photos_labo/balance_electronique_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http://physique.ursule.free.fr/images/photos_labo/balance_electronique_r.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326A1" w14:textId="77777777" w:rsidR="007175F0" w:rsidRPr="00A91E6E" w:rsidRDefault="007175F0" w:rsidP="00B326B7">
            <w:pPr>
              <w:pStyle w:val="Titre3"/>
              <w:spacing w:after="120" w:line="240" w:lineRule="auto"/>
              <w:rPr>
                <w:rFonts w:ascii="Arial" w:hAnsi="Arial"/>
                <w:b w:val="0"/>
                <w:noProof/>
                <w:sz w:val="16"/>
                <w:szCs w:val="22"/>
              </w:rPr>
            </w:pPr>
          </w:p>
        </w:tc>
        <w:tc>
          <w:tcPr>
            <w:tcW w:w="1341" w:type="dxa"/>
            <w:tcBorders>
              <w:bottom w:val="single" w:sz="4" w:space="0" w:color="auto"/>
            </w:tcBorders>
          </w:tcPr>
          <w:p w14:paraId="63FDE88B" w14:textId="77777777" w:rsidR="007175F0" w:rsidRPr="00A91E6E" w:rsidRDefault="007175F0" w:rsidP="00B326B7">
            <w:pPr>
              <w:pStyle w:val="Titre3"/>
              <w:spacing w:after="120" w:line="240" w:lineRule="auto"/>
              <w:jc w:val="center"/>
              <w:rPr>
                <w:rFonts w:ascii="Arial" w:hAnsi="Arial"/>
                <w:b w:val="0"/>
                <w:sz w:val="16"/>
                <w:szCs w:val="22"/>
              </w:rPr>
            </w:pPr>
          </w:p>
          <w:p w14:paraId="1ECF18A8" w14:textId="77777777" w:rsidR="007175F0" w:rsidRPr="00F01449" w:rsidRDefault="007175F0" w:rsidP="00B326B7">
            <w:pPr>
              <w:rPr>
                <w:lang w:eastAsia="fr-FR"/>
              </w:rPr>
            </w:pPr>
            <w:r w:rsidRPr="00F01449">
              <w:rPr>
                <w:noProof/>
                <w:sz w:val="24"/>
                <w:szCs w:val="24"/>
              </w:rPr>
              <w:drawing>
                <wp:inline distT="0" distB="0" distL="0" distR="0" wp14:anchorId="69D0908E" wp14:editId="014698EB">
                  <wp:extent cx="699135" cy="537845"/>
                  <wp:effectExtent l="0" t="0" r="0" b="0"/>
                  <wp:docPr id="14" name="Image 3" descr="http://physique.ursule.free.fr/images/photos_labo/agitateur_magnetique_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http://physique.ursule.free.fr/images/photos_labo/agitateur_magnetique_r.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9135" cy="537845"/>
                          </a:xfrm>
                          <a:prstGeom prst="rect">
                            <a:avLst/>
                          </a:prstGeom>
                          <a:noFill/>
                          <a:ln>
                            <a:noFill/>
                          </a:ln>
                        </pic:spPr>
                      </pic:pic>
                    </a:graphicData>
                  </a:graphic>
                </wp:inline>
              </w:drawing>
            </w:r>
          </w:p>
          <w:p w14:paraId="09F197B0" w14:textId="77777777" w:rsidR="007175F0" w:rsidRPr="00F01449" w:rsidRDefault="007175F0" w:rsidP="00B326B7">
            <w:pPr>
              <w:rPr>
                <w:lang w:eastAsia="fr-FR"/>
              </w:rPr>
            </w:pPr>
          </w:p>
          <w:p w14:paraId="1454E653" w14:textId="77777777" w:rsidR="007175F0" w:rsidRPr="00F01449" w:rsidRDefault="007175F0" w:rsidP="00B326B7">
            <w:pPr>
              <w:rPr>
                <w:lang w:eastAsia="fr-FR"/>
              </w:rPr>
            </w:pPr>
          </w:p>
        </w:tc>
        <w:tc>
          <w:tcPr>
            <w:tcW w:w="1600" w:type="dxa"/>
            <w:tcBorders>
              <w:bottom w:val="single" w:sz="4" w:space="0" w:color="auto"/>
            </w:tcBorders>
          </w:tcPr>
          <w:p w14:paraId="1814B826" w14:textId="3DF717AE" w:rsidR="007175F0" w:rsidRPr="00F01449" w:rsidRDefault="007175F0" w:rsidP="00B326B7">
            <w:pPr>
              <w:rPr>
                <w:lang w:eastAsia="fr-FR"/>
              </w:rPr>
            </w:pPr>
            <w:r w:rsidRPr="00F01449">
              <w:rPr>
                <w:lang w:eastAsia="fr-FR"/>
              </w:rPr>
              <w:t xml:space="preserve">       </w:t>
            </w:r>
            <w:r w:rsidR="00DE56BD" w:rsidRPr="00F01449">
              <w:fldChar w:fldCharType="begin"/>
            </w:r>
            <w:r w:rsidR="00DE56BD" w:rsidRPr="00F01449">
              <w:instrText xml:space="preserve"> INCLUDEPICTURE "http://monde.ccdmd.qc.ca/media/image1024/127209.jpg" \* MERGEFORMATINET </w:instrText>
            </w:r>
            <w:r w:rsidR="00DE56BD" w:rsidRPr="00F01449">
              <w:fldChar w:fldCharType="separate"/>
            </w:r>
            <w:r w:rsidR="00DE56BD" w:rsidRPr="00F01449">
              <w:rPr>
                <w:noProof/>
              </w:rPr>
              <w:drawing>
                <wp:inline distT="0" distB="0" distL="0" distR="0" wp14:anchorId="4B54444E" wp14:editId="7ACD32DC">
                  <wp:extent cx="470535" cy="1129665"/>
                  <wp:effectExtent l="0" t="0" r="0" b="0"/>
                  <wp:docPr id="1964290122" name="Image 8" descr="Bec Bunsen | Le monde en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ec Bunsen | Le monde en images"/>
                          <pic:cNvPicPr>
                            <a:picLocks/>
                          </pic:cNvPicPr>
                        </pic:nvPicPr>
                        <pic:blipFill>
                          <a:blip r:embed="rId30">
                            <a:extLst>
                              <a:ext uri="{28A0092B-C50C-407E-A947-70E740481C1C}">
                                <a14:useLocalDpi xmlns:a14="http://schemas.microsoft.com/office/drawing/2010/main" val="0"/>
                              </a:ext>
                            </a:extLst>
                          </a:blip>
                          <a:srcRect l="52051" t="12645" r="23242" b="9419"/>
                          <a:stretch>
                            <a:fillRect/>
                          </a:stretch>
                        </pic:blipFill>
                        <pic:spPr bwMode="auto">
                          <a:xfrm>
                            <a:off x="0" y="0"/>
                            <a:ext cx="470535" cy="1129665"/>
                          </a:xfrm>
                          <a:prstGeom prst="rect">
                            <a:avLst/>
                          </a:prstGeom>
                          <a:noFill/>
                          <a:ln>
                            <a:noFill/>
                          </a:ln>
                        </pic:spPr>
                      </pic:pic>
                    </a:graphicData>
                  </a:graphic>
                </wp:inline>
              </w:drawing>
            </w:r>
            <w:r w:rsidR="00DE56BD" w:rsidRPr="00F01449">
              <w:fldChar w:fldCharType="end"/>
            </w:r>
          </w:p>
          <w:p w14:paraId="6DE953E8" w14:textId="77777777" w:rsidR="007175F0" w:rsidRPr="00F01449" w:rsidRDefault="007175F0" w:rsidP="00B326B7">
            <w:pPr>
              <w:rPr>
                <w:lang w:eastAsia="fr-FR"/>
              </w:rPr>
            </w:pPr>
          </w:p>
          <w:p w14:paraId="2B44DDC6" w14:textId="77777777" w:rsidR="007175F0" w:rsidRPr="00F01449" w:rsidRDefault="007175F0" w:rsidP="00B326B7">
            <w:pPr>
              <w:rPr>
                <w:lang w:eastAsia="fr-FR"/>
              </w:rPr>
            </w:pPr>
          </w:p>
        </w:tc>
        <w:tc>
          <w:tcPr>
            <w:tcW w:w="1654" w:type="dxa"/>
            <w:tcBorders>
              <w:bottom w:val="single" w:sz="4" w:space="0" w:color="auto"/>
            </w:tcBorders>
          </w:tcPr>
          <w:p w14:paraId="0BFCBD64" w14:textId="77777777" w:rsidR="007175F0" w:rsidRPr="00A91E6E" w:rsidRDefault="007175F0" w:rsidP="00B326B7">
            <w:pPr>
              <w:pStyle w:val="Titre3"/>
              <w:spacing w:after="120" w:line="240" w:lineRule="auto"/>
              <w:jc w:val="center"/>
              <w:rPr>
                <w:rFonts w:ascii="Arial" w:hAnsi="Arial"/>
                <w:b w:val="0"/>
                <w:sz w:val="16"/>
                <w:szCs w:val="22"/>
              </w:rPr>
            </w:pPr>
            <w:r w:rsidRPr="00A91E6E">
              <w:rPr>
                <w:noProof/>
                <w:szCs w:val="22"/>
              </w:rPr>
              <w:drawing>
                <wp:anchor distT="0" distB="0" distL="114300" distR="114300" simplePos="0" relativeHeight="251665408" behindDoc="0" locked="0" layoutInCell="1" allowOverlap="1" wp14:anchorId="481AC117" wp14:editId="456E5B4C">
                  <wp:simplePos x="0" y="0"/>
                  <wp:positionH relativeFrom="margin">
                    <wp:posOffset>0</wp:posOffset>
                  </wp:positionH>
                  <wp:positionV relativeFrom="margin">
                    <wp:posOffset>133350</wp:posOffset>
                  </wp:positionV>
                  <wp:extent cx="923925" cy="790575"/>
                  <wp:effectExtent l="0" t="0" r="0" b="0"/>
                  <wp:wrapSquare wrapText="bothSides"/>
                  <wp:docPr id="31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255FEB" w14:textId="77777777" w:rsidR="007175F0" w:rsidRDefault="007175F0" w:rsidP="007175F0">
      <w:pPr>
        <w:rPr>
          <w:lang w:val="en-US"/>
        </w:rPr>
      </w:pPr>
    </w:p>
    <w:p w14:paraId="144B60E5" w14:textId="45913B10" w:rsidR="00F74FCB" w:rsidRDefault="00F74FCB">
      <w:pPr>
        <w:spacing w:after="200"/>
        <w:jc w:val="left"/>
        <w:rPr>
          <w:lang w:val="en-US"/>
        </w:rPr>
      </w:pPr>
      <w:r>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8"/>
        <w:gridCol w:w="240"/>
        <w:gridCol w:w="1134"/>
        <w:gridCol w:w="1701"/>
        <w:gridCol w:w="1559"/>
        <w:gridCol w:w="1134"/>
        <w:gridCol w:w="1559"/>
        <w:gridCol w:w="1770"/>
      </w:tblGrid>
      <w:tr w:rsidR="00F74FCB" w:rsidRPr="007031A5" w14:paraId="1E50CA7E" w14:textId="77777777" w:rsidTr="007031A5">
        <w:tblPrEx>
          <w:tblCellMar>
            <w:top w:w="0" w:type="dxa"/>
            <w:bottom w:w="0" w:type="dxa"/>
          </w:tblCellMar>
        </w:tblPrEx>
        <w:trPr>
          <w:cantSplit/>
          <w:trHeight w:val="427"/>
        </w:trPr>
        <w:tc>
          <w:tcPr>
            <w:tcW w:w="10345" w:type="dxa"/>
            <w:gridSpan w:val="8"/>
            <w:tcBorders>
              <w:top w:val="nil"/>
              <w:left w:val="nil"/>
              <w:bottom w:val="nil"/>
              <w:right w:val="nil"/>
            </w:tcBorders>
          </w:tcPr>
          <w:p w14:paraId="0DD42309" w14:textId="75DF2E4C" w:rsidR="00F74FCB" w:rsidRPr="007031A5" w:rsidRDefault="00F74FCB" w:rsidP="007031A5">
            <w:pPr>
              <w:pStyle w:val="Activity1"/>
              <w:rPr>
                <w:lang w:val="en-US"/>
              </w:rPr>
            </w:pPr>
            <w:r w:rsidRPr="007031A5">
              <w:rPr>
                <w:lang w:val="en-US"/>
              </w:rPr>
              <w:lastRenderedPageBreak/>
              <w:t>Organic chemistry specific glassware</w:t>
            </w:r>
            <w:r w:rsidR="00041255">
              <w:rPr>
                <w:lang w:val="en-US"/>
              </w:rPr>
              <w:t>:</w:t>
            </w:r>
          </w:p>
        </w:tc>
      </w:tr>
      <w:tr w:rsidR="00F74FCB" w:rsidRPr="00F01449" w14:paraId="12CD8EE4" w14:textId="77777777" w:rsidTr="007031A5">
        <w:tblPrEx>
          <w:tblCellMar>
            <w:top w:w="0" w:type="dxa"/>
            <w:bottom w:w="0" w:type="dxa"/>
          </w:tblCellMar>
        </w:tblPrEx>
        <w:trPr>
          <w:cantSplit/>
          <w:trHeight w:val="4956"/>
        </w:trPr>
        <w:tc>
          <w:tcPr>
            <w:tcW w:w="1248" w:type="dxa"/>
            <w:tcBorders>
              <w:top w:val="nil"/>
            </w:tcBorders>
          </w:tcPr>
          <w:p w14:paraId="1C74FC6C" w14:textId="77777777" w:rsidR="00F74FCB" w:rsidRPr="00A91E6E" w:rsidRDefault="00F74FCB" w:rsidP="00B326B7">
            <w:pPr>
              <w:pStyle w:val="Titre3"/>
              <w:spacing w:line="240" w:lineRule="auto"/>
              <w:jc w:val="center"/>
              <w:rPr>
                <w:rFonts w:ascii="Arial" w:hAnsi="Arial"/>
                <w:b w:val="0"/>
                <w:sz w:val="16"/>
                <w:szCs w:val="22"/>
              </w:rPr>
            </w:pPr>
            <w:r w:rsidRPr="00A91E6E">
              <w:rPr>
                <w:rFonts w:ascii="Arial" w:hAnsi="Arial"/>
                <w:b w:val="0"/>
                <w:noProof/>
                <w:sz w:val="18"/>
                <w:szCs w:val="22"/>
              </w:rPr>
              <mc:AlternateContent>
                <mc:Choice Requires="wpg">
                  <w:drawing>
                    <wp:anchor distT="0" distB="0" distL="114300" distR="114300" simplePos="0" relativeHeight="251668480" behindDoc="0" locked="0" layoutInCell="0" allowOverlap="1" wp14:anchorId="48394CAE" wp14:editId="593F8BBF">
                      <wp:simplePos x="0" y="0"/>
                      <wp:positionH relativeFrom="margin">
                        <wp:posOffset>6047740</wp:posOffset>
                      </wp:positionH>
                      <wp:positionV relativeFrom="margin">
                        <wp:posOffset>652780</wp:posOffset>
                      </wp:positionV>
                      <wp:extent cx="452120" cy="1252855"/>
                      <wp:effectExtent l="0" t="0" r="5080" b="4445"/>
                      <wp:wrapNone/>
                      <wp:docPr id="68488056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1252855"/>
                                <a:chOff x="-229" y="0"/>
                                <a:chExt cx="20656" cy="20000"/>
                              </a:xfrm>
                            </wpg:grpSpPr>
                            <wps:wsp>
                              <wps:cNvPr id="756120934" name="Line 318"/>
                              <wps:cNvCnPr>
                                <a:cxnSpLocks/>
                              </wps:cNvCnPr>
                              <wps:spPr bwMode="auto">
                                <a:xfrm>
                                  <a:off x="6971" y="360"/>
                                  <a:ext cx="16" cy="145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219742" name="Line 319"/>
                              <wps:cNvCnPr>
                                <a:cxnSpLocks/>
                              </wps:cNvCnPr>
                              <wps:spPr bwMode="auto">
                                <a:xfrm>
                                  <a:off x="12731" y="360"/>
                                  <a:ext cx="16" cy="1450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288517" name="Line 320"/>
                              <wps:cNvCnPr>
                                <a:cxnSpLocks/>
                              </wps:cNvCnPr>
                              <wps:spPr bwMode="auto">
                                <a:xfrm>
                                  <a:off x="55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522142" name="Line 321"/>
                              <wps:cNvCnPr>
                                <a:cxnSpLocks/>
                              </wps:cNvCnPr>
                              <wps:spPr bwMode="auto">
                                <a:xfrm flipH="1">
                                  <a:off x="127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035018" name="Oval 322"/>
                              <wps:cNvSpPr>
                                <a:spLocks/>
                              </wps:cNvSpPr>
                              <wps:spPr bwMode="auto">
                                <a:xfrm>
                                  <a:off x="-229" y="2702"/>
                                  <a:ext cx="20656" cy="775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2996663" name="Rectangle 323"/>
                              <wps:cNvSpPr>
                                <a:spLocks/>
                              </wps:cNvSpPr>
                              <wps:spPr bwMode="auto">
                                <a:xfrm>
                                  <a:off x="7211" y="2432"/>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3382729" name="Rectangle 324"/>
                              <wps:cNvSpPr>
                                <a:spLocks/>
                              </wps:cNvSpPr>
                              <wps:spPr bwMode="auto">
                                <a:xfrm>
                                  <a:off x="7211" y="9997"/>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4007025" name="Arc 325"/>
                              <wps:cNvSpPr>
                                <a:spLocks/>
                              </wps:cNvSpPr>
                              <wps:spPr bwMode="auto">
                                <a:xfrm flipH="1" flipV="1">
                                  <a:off x="6971" y="14770"/>
                                  <a:ext cx="2176" cy="14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6440638" name="Arc 326"/>
                              <wps:cNvSpPr>
                                <a:spLocks/>
                              </wps:cNvSpPr>
                              <wps:spPr bwMode="auto">
                                <a:xfrm flipV="1">
                                  <a:off x="10571" y="14860"/>
                                  <a:ext cx="2176" cy="13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3055201" name="Oval 327"/>
                              <wps:cNvSpPr>
                                <a:spLocks/>
                              </wps:cNvSpPr>
                              <wps:spPr bwMode="auto">
                                <a:xfrm>
                                  <a:off x="12251" y="17202"/>
                                  <a:ext cx="1456" cy="144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45140" name="Rectangle 328"/>
                              <wps:cNvSpPr>
                                <a:spLocks/>
                              </wps:cNvSpPr>
                              <wps:spPr bwMode="auto">
                                <a:xfrm>
                                  <a:off x="9371" y="16211"/>
                                  <a:ext cx="1216" cy="378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1980866" name="Rectangle 329"/>
                              <wps:cNvSpPr>
                                <a:spLocks/>
                              </wps:cNvSpPr>
                              <wps:spPr bwMode="auto">
                                <a:xfrm>
                                  <a:off x="7931" y="17652"/>
                                  <a:ext cx="4336" cy="4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7AA2F" id="Group 317" o:spid="_x0000_s1026" style="position:absolute;margin-left:476.2pt;margin-top:51.4pt;width:35.6pt;height:98.65pt;z-index:251668480;mso-position-horizontal-relative:margin;mso-position-vertical-relative:margin" coordorigin="-229" coordsize="20656,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" o:allowincell="f">
                      <v:line id="Line 318" o:spid="_x0000_s1027" style="position:absolute;visibility:visible;mso-wrap-style:square" from="6971,360" to="6987,14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">
                        <v:stroke startarrowwidth="narrow" startarrowlength="short" endarrowwidth="narrow" endarrowlength="short"/>
                        <o:lock v:ext="edit" shapetype="f"/>
                      </v:line>
                      <v:line id="Line 319" o:spid="_x0000_s1028" style="position:absolute;visibility:visible;mso-wrap-style:square" from="12731,360" to="12747,14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">
                        <v:stroke startarrowwidth="narrow" startarrowlength="short" endarrowwidth="narrow" endarrowlength="short"/>
                        <o:lock v:ext="edit" shapetype="f"/>
                      </v:line>
                      <v:line id="Line 320" o:spid="_x0000_s1029" style="position:absolute;visibility:visible;mso-wrap-style:square" from="5531,0" to="6987,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">
                        <v:stroke startarrowwidth="narrow" startarrowlength="short" endarrowwidth="narrow" endarrowlength="short"/>
                        <o:lock v:ext="edit" shapetype="f"/>
                      </v:line>
                      <v:line id="Line 321" o:spid="_x0000_s1030" style="position:absolute;flip:x;visibility:visible;mso-wrap-style:square" from="12731,0" to="14187,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">
                        <v:stroke startarrowwidth="narrow" startarrowlength="short" endarrowwidth="narrow" endarrowlength="short"/>
                        <o:lock v:ext="edit" shapetype="f"/>
                      </v:line>
                      <v:oval id="Oval 322" o:spid="_x0000_s1031" style="position:absolute;left:-229;top:2702;width:20656;height:7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">
                        <v:path arrowok="t"/>
                      </v:oval>
                      <v:rect id="Rectangle 323" o:spid="_x0000_s1032" style="position:absolute;left:7211;top:2432;width:5296;height: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" stroked="f">
                        <v:path arrowok="t"/>
                      </v:rect>
                      <v:rect id="Rectangle 324" o:spid="_x0000_s1033" style="position:absolute;left:7211;top:9997;width:5296;height: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" stroked="f">
                        <v:path arrowok="t"/>
                      </v:rect>
                      <v:shape id="Arc 325" o:spid="_x0000_s1034" style="position:absolute;left:6971;top:14770;width:2176;height:1447;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" path="m,nfc11929,,21600,9670,21600,21600em,nsc11929,,21600,9670,21600,21600l,21600,,xe">
                        <v:path arrowok="t" o:extrusionok="f" o:connecttype="custom" o:connectlocs="0,0;2176,1447;0,1447" o:connectangles="0,0,0"/>
                      </v:shape>
                      <v:shape id="Arc 326" o:spid="_x0000_s1035" style="position:absolute;left:10571;top:14860;width:2176;height:1357;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" path="m,nfc11929,,21600,9670,21600,21600em,nsc11929,,21600,9670,21600,21600l,21600,,xe">
                        <v:path arrowok="t" o:extrusionok="f" o:connecttype="custom" o:connectlocs="0,0;2176,1357;0,1357" o:connectangles="0,0,0"/>
                      </v:shape>
                      <v:oval id="Oval 327" o:spid="_x0000_s1036" style="position:absolute;left:12251;top:17202;width:1456;height:1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">
                        <v:path arrowok="t"/>
                      </v:oval>
                      <v:rect id="Rectangle 328" o:spid="_x0000_s1037" style="position:absolute;left:9371;top:16211;width:1216;height:37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">
                        <v:path arrowok="t"/>
                      </v:rect>
                      <v:rect id="Rectangle 329" o:spid="_x0000_s1038" style="position:absolute;left:7931;top:17652;width:4336;height: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">
                        <v:path arrowok="t"/>
                      </v:rect>
                      <w10:wrap anchorx="margin" anchory="margin"/>
                    </v:group>
                  </w:pict>
                </mc:Fallback>
              </mc:AlternateContent>
            </w:r>
          </w:p>
          <w:p w14:paraId="4F047AFF" w14:textId="77777777" w:rsidR="00F74FCB" w:rsidRPr="00A91E6E" w:rsidRDefault="009E5458" w:rsidP="00B326B7">
            <w:pPr>
              <w:pStyle w:val="Titre3"/>
              <w:spacing w:after="120" w:line="240" w:lineRule="auto"/>
              <w:jc w:val="center"/>
              <w:rPr>
                <w:rFonts w:ascii="Arial" w:hAnsi="Arial"/>
                <w:b w:val="0"/>
                <w:sz w:val="18"/>
                <w:szCs w:val="22"/>
              </w:rPr>
            </w:pPr>
            <w:r w:rsidRPr="00A91E6E">
              <w:rPr>
                <w:rFonts w:ascii="Arial" w:hAnsi="Arial"/>
                <w:b w:val="0"/>
                <w:noProof/>
                <w:sz w:val="18"/>
                <w:szCs w:val="22"/>
              </w:rPr>
              <w:object w:dxaOrig="1205" w:dyaOrig="1747" w14:anchorId="4F1B8841">
                <v:shape id="_x0000_i1036" type="#_x0000_t75" alt="" style="width:32.8pt;height:46.6pt;mso-width-percent:0;mso-height-percent:0;mso-width-percent:0;mso-height-percent:0" o:ole="" fillcolor="window">
                  <v:imagedata r:id="rId33" o:title=""/>
                </v:shape>
                <o:OLEObject Type="Embed" ProgID="ACD.ChemSketch.20" ShapeID="_x0000_i1036" DrawAspect="Content" ObjectID="_1838904339" r:id="rId34"/>
              </w:object>
            </w:r>
          </w:p>
          <w:p w14:paraId="79EF7894" w14:textId="77777777" w:rsidR="00F74FCB" w:rsidRPr="00F01449" w:rsidRDefault="00F74FCB" w:rsidP="00B326B7">
            <w:pPr>
              <w:spacing w:before="120" w:after="120"/>
              <w:jc w:val="center"/>
              <w:rPr>
                <w:rFonts w:ascii="Arial" w:hAnsi="Arial"/>
                <w:sz w:val="16"/>
              </w:rPr>
            </w:pPr>
          </w:p>
          <w:p w14:paraId="72F1ADD7" w14:textId="77777777" w:rsidR="00F74FCB" w:rsidRPr="00F01449" w:rsidRDefault="00F74FCB" w:rsidP="00B326B7">
            <w:pPr>
              <w:spacing w:before="120" w:after="120"/>
              <w:jc w:val="center"/>
              <w:rPr>
                <w:rFonts w:ascii="Arial" w:hAnsi="Arial"/>
                <w:sz w:val="16"/>
              </w:rPr>
            </w:pPr>
          </w:p>
          <w:p w14:paraId="3CA6F67C" w14:textId="77777777" w:rsidR="00F74FCB" w:rsidRPr="00F01449" w:rsidRDefault="009E5458" w:rsidP="00B326B7">
            <w:pPr>
              <w:jc w:val="center"/>
              <w:rPr>
                <w:rFonts w:ascii="Arial" w:hAnsi="Arial"/>
                <w:b/>
                <w:sz w:val="18"/>
              </w:rPr>
            </w:pPr>
            <w:r w:rsidRPr="00F01449">
              <w:rPr>
                <w:rFonts w:ascii="Arial" w:hAnsi="Arial"/>
                <w:b/>
                <w:noProof/>
                <w:sz w:val="18"/>
              </w:rPr>
              <w:object w:dxaOrig="2030" w:dyaOrig="2794" w14:anchorId="7A7840E9">
                <v:shape id="_x0000_i1035" type="#_x0000_t75" alt="" style="width:36pt;height:49.75pt;mso-width-percent:0;mso-height-percent:0;mso-width-percent:0;mso-height-percent:0" o:ole="" fillcolor="window">
                  <v:imagedata r:id="rId35" o:title=""/>
                </v:shape>
                <o:OLEObject Type="Embed" ProgID="ACD.ChemSketch.20" ShapeID="_x0000_i1035" DrawAspect="Content" ObjectID="_1838904340" r:id="rId36"/>
              </w:object>
            </w:r>
          </w:p>
          <w:p w14:paraId="6C4AC3BE" w14:textId="77777777" w:rsidR="00F74FCB" w:rsidRPr="00F01449" w:rsidRDefault="00F74FCB" w:rsidP="00B326B7"/>
        </w:tc>
        <w:tc>
          <w:tcPr>
            <w:tcW w:w="1374" w:type="dxa"/>
            <w:gridSpan w:val="2"/>
            <w:tcBorders>
              <w:top w:val="nil"/>
            </w:tcBorders>
          </w:tcPr>
          <w:p w14:paraId="0B4441EB" w14:textId="77777777" w:rsidR="00F74FCB" w:rsidRPr="00F01449" w:rsidRDefault="00F74FCB" w:rsidP="00B326B7">
            <w:pPr>
              <w:rPr>
                <w:lang w:eastAsia="fr-FR"/>
              </w:rPr>
            </w:pPr>
          </w:p>
          <w:p w14:paraId="54A18B71" w14:textId="77777777" w:rsidR="00F74FCB" w:rsidRPr="00A91E6E" w:rsidRDefault="009E5458" w:rsidP="00B326B7">
            <w:pPr>
              <w:pStyle w:val="Titre3"/>
              <w:spacing w:after="120" w:line="240" w:lineRule="auto"/>
              <w:jc w:val="center"/>
              <w:rPr>
                <w:rFonts w:ascii="Arial" w:hAnsi="Arial"/>
                <w:sz w:val="18"/>
                <w:szCs w:val="22"/>
              </w:rPr>
            </w:pPr>
            <w:r w:rsidRPr="00A91E6E">
              <w:rPr>
                <w:rFonts w:ascii="Arial" w:hAnsi="Arial"/>
                <w:noProof/>
                <w:sz w:val="18"/>
                <w:szCs w:val="22"/>
              </w:rPr>
              <w:object w:dxaOrig="2290" w:dyaOrig="2991" w14:anchorId="52B158BA">
                <v:shape id="_x0000_i1034" type="#_x0000_t75" alt="" style="width:42.35pt;height:54pt;mso-width-percent:0;mso-height-percent:0;mso-width-percent:0;mso-height-percent:0" o:ole="" fillcolor="window">
                  <v:imagedata r:id="rId37" o:title=""/>
                </v:shape>
                <o:OLEObject Type="Embed" ProgID="ACD.ChemSketch.20" ShapeID="_x0000_i1034" DrawAspect="Content" ObjectID="_1838904341" r:id="rId38"/>
              </w:object>
            </w:r>
          </w:p>
          <w:p w14:paraId="546F5B4C" w14:textId="77777777" w:rsidR="00F74FCB" w:rsidRPr="00F01449" w:rsidRDefault="00F74FCB" w:rsidP="00B326B7">
            <w:pPr>
              <w:spacing w:before="120" w:after="120"/>
              <w:jc w:val="center"/>
              <w:rPr>
                <w:rFonts w:ascii="Arial" w:hAnsi="Arial"/>
                <w:sz w:val="16"/>
              </w:rPr>
            </w:pPr>
          </w:p>
          <w:p w14:paraId="4F0E4601" w14:textId="77777777" w:rsidR="00F74FCB" w:rsidRPr="00F01449" w:rsidRDefault="009E5458" w:rsidP="00B326B7">
            <w:pPr>
              <w:spacing w:before="120" w:after="120"/>
              <w:jc w:val="center"/>
              <w:rPr>
                <w:rFonts w:ascii="Arial" w:hAnsi="Arial"/>
                <w:sz w:val="18"/>
              </w:rPr>
            </w:pPr>
            <w:r w:rsidRPr="00F01449">
              <w:rPr>
                <w:rFonts w:ascii="Arial" w:hAnsi="Arial"/>
                <w:noProof/>
                <w:sz w:val="18"/>
              </w:rPr>
              <w:object w:dxaOrig="2438" w:dyaOrig="2664" w14:anchorId="39DAE559">
                <v:shape id="_x0000_i1033" type="#_x0000_t75" alt="" style="width:48.7pt;height:52.95pt;mso-width-percent:0;mso-height-percent:0;mso-width-percent:0;mso-height-percent:0" o:ole="" fillcolor="window">
                  <v:imagedata r:id="rId39" o:title=""/>
                </v:shape>
                <o:OLEObject Type="Embed" ProgID="ACD.ChemSketch.20" ShapeID="_x0000_i1033" DrawAspect="Content" ObjectID="_1838904342" r:id="rId40"/>
              </w:object>
            </w:r>
          </w:p>
        </w:tc>
        <w:tc>
          <w:tcPr>
            <w:tcW w:w="1701" w:type="dxa"/>
            <w:tcBorders>
              <w:top w:val="nil"/>
            </w:tcBorders>
          </w:tcPr>
          <w:p w14:paraId="71A07492" w14:textId="77777777" w:rsidR="00F74FCB" w:rsidRPr="00F01449" w:rsidRDefault="00F74FCB" w:rsidP="00B326B7">
            <w:pPr>
              <w:rPr>
                <w:lang w:eastAsia="fr-FR"/>
              </w:rPr>
            </w:pPr>
          </w:p>
          <w:p w14:paraId="33A4E792" w14:textId="77777777" w:rsidR="00F74FCB" w:rsidRPr="00F01449" w:rsidRDefault="009E5458" w:rsidP="00B326B7">
            <w:pPr>
              <w:spacing w:before="120" w:after="120"/>
              <w:jc w:val="center"/>
              <w:rPr>
                <w:rFonts w:ascii="Arial" w:hAnsi="Arial"/>
                <w:sz w:val="18"/>
              </w:rPr>
            </w:pPr>
            <w:r w:rsidRPr="00F01449">
              <w:rPr>
                <w:rFonts w:ascii="Arial" w:hAnsi="Arial"/>
                <w:noProof/>
                <w:sz w:val="18"/>
              </w:rPr>
              <w:object w:dxaOrig="595" w:dyaOrig="2899" w14:anchorId="2BBD53C0">
                <v:shape id="_x0000_i1032" type="#_x0000_t75" alt="" style="width:19.05pt;height:93.2pt;mso-width-percent:0;mso-height-percent:0;mso-width-percent:0;mso-height-percent:0" o:ole="" fillcolor="window">
                  <v:imagedata r:id="rId41" o:title=""/>
                </v:shape>
                <o:OLEObject Type="Embed" ProgID="ACD.ChemSketch.20" ShapeID="_x0000_i1032" DrawAspect="Content" ObjectID="_1838904343" r:id="rId42"/>
              </w:object>
            </w:r>
            <w:r w:rsidR="00F74FCB" w:rsidRPr="00F01449">
              <w:rPr>
                <w:rFonts w:ascii="Arial" w:hAnsi="Arial"/>
                <w:sz w:val="18"/>
              </w:rPr>
              <w:t xml:space="preserve">    </w:t>
            </w:r>
            <w:r w:rsidRPr="00F01449">
              <w:rPr>
                <w:rFonts w:ascii="Arial" w:hAnsi="Arial"/>
                <w:noProof/>
                <w:sz w:val="18"/>
              </w:rPr>
              <w:object w:dxaOrig="950" w:dyaOrig="5554" w14:anchorId="2D8E071E">
                <v:shape id="_x0000_i1031" type="#_x0000_t75" alt="" style="width:21.2pt;height:91.05pt;mso-width-percent:0;mso-height-percent:0;mso-width-percent:0;mso-height-percent:0" o:ole="" fillcolor="window">
                  <v:imagedata r:id="rId43" o:title=""/>
                </v:shape>
                <o:OLEObject Type="Embed" ProgID="ACD.ChemSketch.20" ShapeID="_x0000_i1031" DrawAspect="Content" ObjectID="_1838904344" r:id="rId44"/>
              </w:object>
            </w:r>
          </w:p>
          <w:p w14:paraId="5854A07B" w14:textId="77777777" w:rsidR="00F74FCB" w:rsidRPr="00F01449" w:rsidRDefault="00F74FCB" w:rsidP="00B326B7">
            <w:pPr>
              <w:spacing w:before="120" w:after="120"/>
              <w:jc w:val="center"/>
              <w:rPr>
                <w:rFonts w:ascii="Arial" w:hAnsi="Arial"/>
                <w:sz w:val="18"/>
              </w:rPr>
            </w:pPr>
          </w:p>
          <w:p w14:paraId="419D83B9" w14:textId="77777777" w:rsidR="00F74FCB" w:rsidRPr="00F01449" w:rsidRDefault="00F74FCB" w:rsidP="00B326B7">
            <w:pPr>
              <w:spacing w:before="120" w:after="120"/>
              <w:rPr>
                <w:rFonts w:ascii="Arial" w:hAnsi="Arial"/>
                <w:sz w:val="18"/>
              </w:rPr>
            </w:pPr>
          </w:p>
        </w:tc>
        <w:tc>
          <w:tcPr>
            <w:tcW w:w="1559" w:type="dxa"/>
            <w:tcBorders>
              <w:top w:val="nil"/>
            </w:tcBorders>
          </w:tcPr>
          <w:p w14:paraId="52D31F68" w14:textId="77777777" w:rsidR="00F74FCB" w:rsidRPr="00F01449" w:rsidRDefault="009E5458" w:rsidP="00B326B7">
            <w:pPr>
              <w:spacing w:before="120" w:after="120"/>
              <w:jc w:val="center"/>
              <w:rPr>
                <w:rFonts w:ascii="Arial" w:hAnsi="Arial"/>
                <w:sz w:val="18"/>
              </w:rPr>
            </w:pPr>
            <w:r w:rsidRPr="00F01449">
              <w:rPr>
                <w:rFonts w:ascii="Arial" w:hAnsi="Arial"/>
                <w:noProof/>
                <w:sz w:val="18"/>
              </w:rPr>
              <w:object w:dxaOrig="1526" w:dyaOrig="3307" w14:anchorId="45352AD2">
                <v:shape id="_x0000_i1030" type="#_x0000_t75" alt="" style="width:33.9pt;height:87.9pt;mso-width-percent:0;mso-height-percent:0;mso-width-percent:0;mso-height-percent:0" o:ole="" fillcolor="window">
                  <v:imagedata r:id="rId45" o:title=""/>
                </v:shape>
                <o:OLEObject Type="Embed" ProgID="ACD.ChemSketch.20" ShapeID="_x0000_i1030" DrawAspect="Content" ObjectID="_1838904345" r:id="rId46"/>
              </w:object>
            </w:r>
            <w:r w:rsidR="00F74FCB" w:rsidRPr="00F01449">
              <w:rPr>
                <w:rFonts w:ascii="Arial" w:hAnsi="Arial"/>
                <w:sz w:val="18"/>
              </w:rPr>
              <w:t xml:space="preserve">   </w:t>
            </w:r>
            <w:r w:rsidR="00F74FCB" w:rsidRPr="00F01449">
              <w:rPr>
                <w:rFonts w:ascii="Arial" w:hAnsi="Arial"/>
                <w:noProof/>
                <w:sz w:val="18"/>
              </w:rPr>
              <w:drawing>
                <wp:inline distT="0" distB="0" distL="0" distR="0" wp14:anchorId="2275A1D6" wp14:editId="15CE50AF">
                  <wp:extent cx="255270" cy="1613535"/>
                  <wp:effectExtent l="0" t="0" r="0" b="0"/>
                  <wp:docPr id="2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7">
                            <a:extLst>
                              <a:ext uri="{28A0092B-C50C-407E-A947-70E740481C1C}">
                                <a14:useLocalDpi xmlns:a14="http://schemas.microsoft.com/office/drawing/2010/main" val="0"/>
                              </a:ext>
                            </a:extLst>
                          </a:blip>
                          <a:srcRect l="30763" t="4973" r="30763" b="3316"/>
                          <a:stretch>
                            <a:fillRect/>
                          </a:stretch>
                        </pic:blipFill>
                        <pic:spPr bwMode="auto">
                          <a:xfrm>
                            <a:off x="0" y="0"/>
                            <a:ext cx="255270" cy="1613535"/>
                          </a:xfrm>
                          <a:prstGeom prst="rect">
                            <a:avLst/>
                          </a:prstGeom>
                          <a:noFill/>
                          <a:ln>
                            <a:noFill/>
                          </a:ln>
                        </pic:spPr>
                      </pic:pic>
                    </a:graphicData>
                  </a:graphic>
                </wp:inline>
              </w:drawing>
            </w:r>
          </w:p>
          <w:p w14:paraId="0868B266" w14:textId="77777777" w:rsidR="00F74FCB" w:rsidRPr="00F01449" w:rsidRDefault="00F74FCB" w:rsidP="00B326B7">
            <w:pPr>
              <w:spacing w:before="120" w:after="120"/>
              <w:jc w:val="center"/>
              <w:rPr>
                <w:rFonts w:ascii="Arial" w:hAnsi="Arial"/>
                <w:sz w:val="18"/>
              </w:rPr>
            </w:pPr>
          </w:p>
          <w:p w14:paraId="3390AFD3" w14:textId="77777777" w:rsidR="00F74FCB" w:rsidRPr="00F01449" w:rsidRDefault="00F74FCB" w:rsidP="00B326B7">
            <w:pPr>
              <w:spacing w:before="120" w:after="120"/>
              <w:jc w:val="center"/>
              <w:rPr>
                <w:rFonts w:ascii="Arial" w:hAnsi="Arial"/>
                <w:sz w:val="18"/>
              </w:rPr>
            </w:pPr>
          </w:p>
          <w:p w14:paraId="50B5F10A" w14:textId="77777777" w:rsidR="00F74FCB" w:rsidRPr="00F01449" w:rsidRDefault="00F74FCB" w:rsidP="00B326B7">
            <w:pPr>
              <w:spacing w:before="120" w:after="120"/>
              <w:rPr>
                <w:rFonts w:ascii="Arial" w:hAnsi="Arial"/>
                <w:sz w:val="18"/>
              </w:rPr>
            </w:pPr>
          </w:p>
        </w:tc>
        <w:tc>
          <w:tcPr>
            <w:tcW w:w="1134" w:type="dxa"/>
            <w:tcBorders>
              <w:top w:val="nil"/>
            </w:tcBorders>
          </w:tcPr>
          <w:p w14:paraId="6EED0018" w14:textId="77777777" w:rsidR="00F74FCB" w:rsidRPr="00F01449" w:rsidRDefault="009E5458" w:rsidP="00B326B7">
            <w:pPr>
              <w:spacing w:before="120" w:after="120"/>
              <w:jc w:val="center"/>
              <w:rPr>
                <w:rFonts w:ascii="Arial" w:hAnsi="Arial"/>
                <w:sz w:val="18"/>
              </w:rPr>
            </w:pPr>
            <w:r w:rsidRPr="00F01449">
              <w:rPr>
                <w:rFonts w:ascii="Arial" w:hAnsi="Arial"/>
                <w:noProof/>
                <w:sz w:val="18"/>
              </w:rPr>
              <w:object w:dxaOrig="1099" w:dyaOrig="5793" w14:anchorId="10436F20">
                <v:shape id="_x0000_i1029" type="#_x0000_t75" alt="" style="width:30.7pt;height:124.95pt;mso-width-percent:0;mso-height-percent:0;mso-width-percent:0;mso-height-percent:0" o:ole="" fillcolor="window">
                  <v:imagedata r:id="rId48" o:title=""/>
                </v:shape>
                <o:OLEObject Type="Embed" ProgID="ACD.ChemSketch.20" ShapeID="_x0000_i1029" DrawAspect="Content" ObjectID="_1838904346" r:id="rId49"/>
              </w:object>
            </w:r>
          </w:p>
          <w:p w14:paraId="15299567" w14:textId="77777777" w:rsidR="00F74FCB" w:rsidRPr="00F01449" w:rsidRDefault="00F74FCB" w:rsidP="00B326B7">
            <w:pPr>
              <w:spacing w:before="120" w:after="120"/>
              <w:jc w:val="center"/>
              <w:rPr>
                <w:rFonts w:ascii="Arial" w:hAnsi="Arial"/>
                <w:sz w:val="18"/>
              </w:rPr>
            </w:pPr>
          </w:p>
          <w:p w14:paraId="77554D7B" w14:textId="77777777" w:rsidR="00F74FCB" w:rsidRPr="00F01449" w:rsidRDefault="00F74FCB" w:rsidP="00B326B7">
            <w:pPr>
              <w:spacing w:before="120" w:after="120"/>
              <w:rPr>
                <w:rFonts w:ascii="Arial" w:hAnsi="Arial"/>
                <w:sz w:val="18"/>
              </w:rPr>
            </w:pPr>
          </w:p>
        </w:tc>
        <w:tc>
          <w:tcPr>
            <w:tcW w:w="1559" w:type="dxa"/>
            <w:tcBorders>
              <w:top w:val="nil"/>
            </w:tcBorders>
          </w:tcPr>
          <w:p w14:paraId="1E8A6950" w14:textId="77777777" w:rsidR="00F74FCB" w:rsidRPr="00F01449" w:rsidRDefault="009E5458" w:rsidP="00B326B7">
            <w:pPr>
              <w:spacing w:before="120" w:after="120"/>
              <w:jc w:val="center"/>
              <w:rPr>
                <w:rFonts w:ascii="Arial" w:hAnsi="Arial"/>
                <w:sz w:val="18"/>
              </w:rPr>
            </w:pPr>
            <w:r w:rsidRPr="00F01449">
              <w:rPr>
                <w:rFonts w:ascii="Arial" w:hAnsi="Arial"/>
                <w:noProof/>
                <w:sz w:val="18"/>
              </w:rPr>
              <w:object w:dxaOrig="1430" w:dyaOrig="5549" w14:anchorId="555B4706">
                <v:shape id="_x0000_i1028" type="#_x0000_t75" alt="" style="width:41.3pt;height:117.55pt;mso-width-percent:0;mso-height-percent:0;mso-width-percent:0;mso-height-percent:0" o:ole="" fillcolor="window">
                  <v:imagedata r:id="rId50" o:title=""/>
                </v:shape>
                <o:OLEObject Type="Embed" ProgID="ACD.ChemSketch.20" ShapeID="_x0000_i1028" DrawAspect="Content" ObjectID="_1838904347" r:id="rId51"/>
              </w:object>
            </w:r>
          </w:p>
          <w:p w14:paraId="3EF6DEAE" w14:textId="77777777" w:rsidR="00F74FCB" w:rsidRPr="00F01449" w:rsidRDefault="00F74FCB" w:rsidP="00B326B7">
            <w:pPr>
              <w:spacing w:before="120" w:after="120"/>
              <w:rPr>
                <w:rFonts w:ascii="Arial" w:hAnsi="Arial"/>
                <w:sz w:val="18"/>
              </w:rPr>
            </w:pPr>
          </w:p>
        </w:tc>
        <w:tc>
          <w:tcPr>
            <w:tcW w:w="1770" w:type="dxa"/>
            <w:tcBorders>
              <w:top w:val="nil"/>
            </w:tcBorders>
          </w:tcPr>
          <w:p w14:paraId="1FC99107" w14:textId="77777777" w:rsidR="00F74FCB" w:rsidRPr="00221644" w:rsidRDefault="009E5458" w:rsidP="00B326B7">
            <w:pPr>
              <w:pStyle w:val="Titre3"/>
              <w:spacing w:after="120"/>
              <w:rPr>
                <w:rFonts w:ascii="Arial" w:hAnsi="Arial"/>
                <w:b w:val="0"/>
                <w:sz w:val="18"/>
                <w:szCs w:val="22"/>
              </w:rPr>
            </w:pPr>
            <w:r w:rsidRPr="00A91E6E">
              <w:rPr>
                <w:rFonts w:ascii="Arial" w:hAnsi="Arial"/>
                <w:b w:val="0"/>
                <w:noProof/>
                <w:sz w:val="18"/>
                <w:szCs w:val="22"/>
              </w:rPr>
              <w:object w:dxaOrig="835" w:dyaOrig="2962" w14:anchorId="39BE5646">
                <v:shape id="_x0000_i1027" type="#_x0000_t75" alt="" style="width:29.65pt;height:105.9pt;mso-width-percent:0;mso-height-percent:0;mso-width-percent:0;mso-height-percent:0" o:ole="" fillcolor="window">
                  <v:imagedata r:id="rId52" o:title=""/>
                </v:shape>
                <o:OLEObject Type="Embed" ProgID="ACD.ChemSketch.20" ShapeID="_x0000_i1027" DrawAspect="Content" ObjectID="_1838904348" r:id="rId53"/>
              </w:object>
            </w:r>
          </w:p>
        </w:tc>
      </w:tr>
      <w:tr w:rsidR="00F74FCB" w:rsidRPr="00F01449" w14:paraId="205CA09A" w14:textId="77777777" w:rsidTr="00B326B7">
        <w:tblPrEx>
          <w:tblCellMar>
            <w:top w:w="0" w:type="dxa"/>
            <w:bottom w:w="0" w:type="dxa"/>
          </w:tblCellMar>
        </w:tblPrEx>
        <w:trPr>
          <w:cantSplit/>
          <w:trHeight w:val="2771"/>
        </w:trPr>
        <w:tc>
          <w:tcPr>
            <w:tcW w:w="1248" w:type="dxa"/>
          </w:tcPr>
          <w:p w14:paraId="72EF7008" w14:textId="77777777" w:rsidR="00F74FCB" w:rsidRPr="00F01449" w:rsidRDefault="00F74FCB" w:rsidP="00B326B7">
            <w:pPr>
              <w:spacing w:before="120" w:after="120"/>
              <w:jc w:val="center"/>
              <w:rPr>
                <w:rFonts w:ascii="Arial" w:hAnsi="Arial"/>
                <w:sz w:val="16"/>
              </w:rPr>
            </w:pPr>
            <w:r w:rsidRPr="00F01449">
              <w:rPr>
                <w:rFonts w:ascii="Arial" w:hAnsi="Arial"/>
                <w:b/>
                <w:noProof/>
                <w:sz w:val="18"/>
              </w:rPr>
              <mc:AlternateContent>
                <mc:Choice Requires="wpg">
                  <w:drawing>
                    <wp:anchor distT="0" distB="0" distL="114300" distR="114300" simplePos="0" relativeHeight="251669504" behindDoc="0" locked="0" layoutInCell="0" allowOverlap="1" wp14:anchorId="751C4228" wp14:editId="5822E89F">
                      <wp:simplePos x="0" y="0"/>
                      <wp:positionH relativeFrom="column">
                        <wp:posOffset>5469255</wp:posOffset>
                      </wp:positionH>
                      <wp:positionV relativeFrom="paragraph">
                        <wp:posOffset>297815</wp:posOffset>
                      </wp:positionV>
                      <wp:extent cx="975360" cy="415290"/>
                      <wp:effectExtent l="0" t="0" r="15240" b="16510"/>
                      <wp:wrapNone/>
                      <wp:docPr id="81874353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415290"/>
                                <a:chOff x="4233" y="13198"/>
                                <a:chExt cx="1845" cy="654"/>
                              </a:xfrm>
                            </wpg:grpSpPr>
                            <wpg:grpSp>
                              <wpg:cNvPr id="1825174189" name="Group 331"/>
                              <wpg:cNvGrpSpPr>
                                <a:grpSpLocks/>
                              </wpg:cNvGrpSpPr>
                              <wpg:grpSpPr bwMode="auto">
                                <a:xfrm>
                                  <a:off x="4233" y="13198"/>
                                  <a:ext cx="1845" cy="654"/>
                                  <a:chOff x="0" y="1"/>
                                  <a:chExt cx="20000" cy="19998"/>
                                </a:xfrm>
                              </wpg:grpSpPr>
                              <wps:wsp>
                                <wps:cNvPr id="809375233" name="Freeform 332"/>
                                <wps:cNvSpPr>
                                  <a:spLocks/>
                                </wps:cNvSpPr>
                                <wps:spPr bwMode="auto">
                                  <a:xfrm>
                                    <a:off x="4314" y="2695"/>
                                    <a:ext cx="15686" cy="17206"/>
                                  </a:xfrm>
                                  <a:custGeom>
                                    <a:avLst/>
                                    <a:gdLst>
                                      <a:gd name="T0" fmla="*/ 3197 w 20000"/>
                                      <a:gd name="T1" fmla="*/ 0 h 20000"/>
                                      <a:gd name="T2" fmla="*/ 3376 w 20000"/>
                                      <a:gd name="T3" fmla="*/ 2040 h 20000"/>
                                      <a:gd name="T4" fmla="*/ 3633 w 20000"/>
                                      <a:gd name="T5" fmla="*/ 3966 h 20000"/>
                                      <a:gd name="T6" fmla="*/ 3958 w 20000"/>
                                      <a:gd name="T7" fmla="*/ 5632 h 20000"/>
                                      <a:gd name="T8" fmla="*/ 4315 w 20000"/>
                                      <a:gd name="T9" fmla="*/ 7126 h 20000"/>
                                      <a:gd name="T10" fmla="*/ 4639 w 20000"/>
                                      <a:gd name="T11" fmla="*/ 8218 h 20000"/>
                                      <a:gd name="T12" fmla="*/ 4964 w 20000"/>
                                      <a:gd name="T13" fmla="*/ 9253 h 20000"/>
                                      <a:gd name="T14" fmla="*/ 5433 w 20000"/>
                                      <a:gd name="T15" fmla="*/ 10460 h 20000"/>
                                      <a:gd name="T16" fmla="*/ 5791 w 20000"/>
                                      <a:gd name="T17" fmla="*/ 11264 h 20000"/>
                                      <a:gd name="T18" fmla="*/ 6395 w 20000"/>
                                      <a:gd name="T19" fmla="*/ 12299 h 20000"/>
                                      <a:gd name="T20" fmla="*/ 7010 w 20000"/>
                                      <a:gd name="T21" fmla="*/ 13132 h 20000"/>
                                      <a:gd name="T22" fmla="*/ 7479 w 20000"/>
                                      <a:gd name="T23" fmla="*/ 13592 h 20000"/>
                                      <a:gd name="T24" fmla="*/ 7949 w 20000"/>
                                      <a:gd name="T25" fmla="*/ 14052 h 20000"/>
                                      <a:gd name="T26" fmla="*/ 8552 w 20000"/>
                                      <a:gd name="T27" fmla="*/ 14425 h 20000"/>
                                      <a:gd name="T28" fmla="*/ 9268 w 20000"/>
                                      <a:gd name="T29" fmla="*/ 14770 h 20000"/>
                                      <a:gd name="T30" fmla="*/ 9771 w 20000"/>
                                      <a:gd name="T31" fmla="*/ 14885 h 20000"/>
                                      <a:gd name="T32" fmla="*/ 10464 w 20000"/>
                                      <a:gd name="T33" fmla="*/ 14885 h 20000"/>
                                      <a:gd name="T34" fmla="*/ 11146 w 20000"/>
                                      <a:gd name="T35" fmla="*/ 14598 h 20000"/>
                                      <a:gd name="T36" fmla="*/ 11928 w 20000"/>
                                      <a:gd name="T37" fmla="*/ 14224 h 20000"/>
                                      <a:gd name="T38" fmla="*/ 12722 w 20000"/>
                                      <a:gd name="T39" fmla="*/ 13391 h 20000"/>
                                      <a:gd name="T40" fmla="*/ 13337 w 20000"/>
                                      <a:gd name="T41" fmla="*/ 12672 h 20000"/>
                                      <a:gd name="T42" fmla="*/ 13773 w 20000"/>
                                      <a:gd name="T43" fmla="*/ 11925 h 20000"/>
                                      <a:gd name="T44" fmla="*/ 14231 w 20000"/>
                                      <a:gd name="T45" fmla="*/ 11092 h 20000"/>
                                      <a:gd name="T46" fmla="*/ 14522 w 20000"/>
                                      <a:gd name="T47" fmla="*/ 10546 h 20000"/>
                                      <a:gd name="T48" fmla="*/ 14813 w 20000"/>
                                      <a:gd name="T49" fmla="*/ 9713 h 20000"/>
                                      <a:gd name="T50" fmla="*/ 15282 w 20000"/>
                                      <a:gd name="T51" fmla="*/ 8506 h 20000"/>
                                      <a:gd name="T52" fmla="*/ 15741 w 20000"/>
                                      <a:gd name="T53" fmla="*/ 6839 h 20000"/>
                                      <a:gd name="T54" fmla="*/ 16031 w 20000"/>
                                      <a:gd name="T55" fmla="*/ 5632 h 20000"/>
                                      <a:gd name="T56" fmla="*/ 16423 w 20000"/>
                                      <a:gd name="T57" fmla="*/ 3333 h 20000"/>
                                      <a:gd name="T58" fmla="*/ 16601 w 20000"/>
                                      <a:gd name="T59" fmla="*/ 2126 h 20000"/>
                                      <a:gd name="T60" fmla="*/ 16747 w 20000"/>
                                      <a:gd name="T61" fmla="*/ 546 h 20000"/>
                                      <a:gd name="T62" fmla="*/ 16792 w 20000"/>
                                      <a:gd name="T63" fmla="*/ 0 h 20000"/>
                                      <a:gd name="T64" fmla="*/ 17071 w 20000"/>
                                      <a:gd name="T65" fmla="*/ 0 h 20000"/>
                                      <a:gd name="T66" fmla="*/ 19989 w 20000"/>
                                      <a:gd name="T67" fmla="*/ 4799 h 20000"/>
                                      <a:gd name="T68" fmla="*/ 19989 w 20000"/>
                                      <a:gd name="T69" fmla="*/ 16925 h 20000"/>
                                      <a:gd name="T70" fmla="*/ 19911 w 20000"/>
                                      <a:gd name="T71" fmla="*/ 18017 h 20000"/>
                                      <a:gd name="T72" fmla="*/ 18871 w 20000"/>
                                      <a:gd name="T73" fmla="*/ 19971 h 20000"/>
                                      <a:gd name="T74" fmla="*/ 1185 w 20000"/>
                                      <a:gd name="T75" fmla="*/ 19971 h 20000"/>
                                      <a:gd name="T76" fmla="*/ 0 w 20000"/>
                                      <a:gd name="T77" fmla="*/ 17098 h 20000"/>
                                      <a:gd name="T78" fmla="*/ 0 w 20000"/>
                                      <a:gd name="T79" fmla="*/ 4914 h 20000"/>
                                      <a:gd name="T80" fmla="*/ 3197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3197" y="0"/>
                                        </a:moveTo>
                                        <a:lnTo>
                                          <a:pt x="3376" y="2040"/>
                                        </a:lnTo>
                                        <a:lnTo>
                                          <a:pt x="3633" y="3966"/>
                                        </a:lnTo>
                                        <a:lnTo>
                                          <a:pt x="3958" y="5632"/>
                                        </a:lnTo>
                                        <a:lnTo>
                                          <a:pt x="4315" y="7126"/>
                                        </a:lnTo>
                                        <a:lnTo>
                                          <a:pt x="4639" y="8218"/>
                                        </a:lnTo>
                                        <a:lnTo>
                                          <a:pt x="4964" y="9253"/>
                                        </a:lnTo>
                                        <a:lnTo>
                                          <a:pt x="5433" y="10460"/>
                                        </a:lnTo>
                                        <a:lnTo>
                                          <a:pt x="5791" y="11264"/>
                                        </a:lnTo>
                                        <a:lnTo>
                                          <a:pt x="6395" y="12299"/>
                                        </a:lnTo>
                                        <a:lnTo>
                                          <a:pt x="7010" y="13132"/>
                                        </a:lnTo>
                                        <a:lnTo>
                                          <a:pt x="7479" y="13592"/>
                                        </a:lnTo>
                                        <a:lnTo>
                                          <a:pt x="7949" y="14052"/>
                                        </a:lnTo>
                                        <a:lnTo>
                                          <a:pt x="8552" y="14425"/>
                                        </a:lnTo>
                                        <a:lnTo>
                                          <a:pt x="9268" y="14770"/>
                                        </a:lnTo>
                                        <a:lnTo>
                                          <a:pt x="9771" y="14885"/>
                                        </a:lnTo>
                                        <a:lnTo>
                                          <a:pt x="10464" y="14885"/>
                                        </a:lnTo>
                                        <a:lnTo>
                                          <a:pt x="11146" y="14598"/>
                                        </a:lnTo>
                                        <a:lnTo>
                                          <a:pt x="11928" y="14224"/>
                                        </a:lnTo>
                                        <a:lnTo>
                                          <a:pt x="12722" y="13391"/>
                                        </a:lnTo>
                                        <a:lnTo>
                                          <a:pt x="13337" y="12672"/>
                                        </a:lnTo>
                                        <a:lnTo>
                                          <a:pt x="13773" y="11925"/>
                                        </a:lnTo>
                                        <a:lnTo>
                                          <a:pt x="14231" y="11092"/>
                                        </a:lnTo>
                                        <a:lnTo>
                                          <a:pt x="14522" y="10546"/>
                                        </a:lnTo>
                                        <a:lnTo>
                                          <a:pt x="14813" y="9713"/>
                                        </a:lnTo>
                                        <a:lnTo>
                                          <a:pt x="15282" y="8506"/>
                                        </a:lnTo>
                                        <a:lnTo>
                                          <a:pt x="15741" y="6839"/>
                                        </a:lnTo>
                                        <a:lnTo>
                                          <a:pt x="16031" y="5632"/>
                                        </a:lnTo>
                                        <a:lnTo>
                                          <a:pt x="16423" y="3333"/>
                                        </a:lnTo>
                                        <a:lnTo>
                                          <a:pt x="16601" y="2126"/>
                                        </a:lnTo>
                                        <a:lnTo>
                                          <a:pt x="16747" y="546"/>
                                        </a:lnTo>
                                        <a:lnTo>
                                          <a:pt x="16792" y="0"/>
                                        </a:lnTo>
                                        <a:lnTo>
                                          <a:pt x="17071" y="0"/>
                                        </a:lnTo>
                                        <a:lnTo>
                                          <a:pt x="19989" y="4799"/>
                                        </a:lnTo>
                                        <a:lnTo>
                                          <a:pt x="19989" y="16925"/>
                                        </a:lnTo>
                                        <a:lnTo>
                                          <a:pt x="19911" y="18017"/>
                                        </a:lnTo>
                                        <a:lnTo>
                                          <a:pt x="18871" y="19971"/>
                                        </a:lnTo>
                                        <a:lnTo>
                                          <a:pt x="1185" y="19971"/>
                                        </a:lnTo>
                                        <a:lnTo>
                                          <a:pt x="0" y="17098"/>
                                        </a:lnTo>
                                        <a:lnTo>
                                          <a:pt x="0" y="4914"/>
                                        </a:lnTo>
                                        <a:lnTo>
                                          <a:pt x="3197" y="0"/>
                                        </a:lnTo>
                                        <a:close/>
                                      </a:path>
                                    </a:pathLst>
                                  </a:custGeom>
                                  <a:solidFill>
                                    <a:srgbClr val="595959"/>
                                  </a:solidFill>
                                  <a:ln w="12700" cap="flat">
                                    <a:solidFill>
                                      <a:srgbClr val="595959"/>
                                    </a:solidFill>
                                    <a:prstDash val="solid"/>
                                    <a:round/>
                                    <a:headEnd type="none" w="lg" len="med"/>
                                    <a:tailEnd type="none" w="lg"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7139929" name="Line 333"/>
                                <wps:cNvCnPr>
                                  <a:cxnSpLocks/>
                                </wps:cNvCnPr>
                                <wps:spPr bwMode="auto">
                                  <a:xfrm>
                                    <a:off x="19991" y="7071"/>
                                    <a:ext cx="9" cy="1028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918253" name="Arc 334"/>
                                <wps:cNvSpPr>
                                  <a:spLocks/>
                                </wps:cNvSpPr>
                                <wps:spPr bwMode="auto">
                                  <a:xfrm flipV="1">
                                    <a:off x="19062" y="17330"/>
                                    <a:ext cx="929" cy="26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675577" name="Line 335"/>
                                <wps:cNvCnPr>
                                  <a:cxnSpLocks/>
                                </wps:cNvCnPr>
                                <wps:spPr bwMode="auto">
                                  <a:xfrm flipH="1">
                                    <a:off x="11977" y="19975"/>
                                    <a:ext cx="7120" cy="2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145170" name="Arc 336"/>
                                <wps:cNvSpPr>
                                  <a:spLocks/>
                                </wps:cNvSpPr>
                                <wps:spPr bwMode="auto">
                                  <a:xfrm flipV="1">
                                    <a:off x="12179" y="248"/>
                                    <a:ext cx="5357" cy="152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353322" name="Rectangle 337"/>
                                <wps:cNvSpPr>
                                  <a:spLocks/>
                                </wps:cNvSpPr>
                                <wps:spPr bwMode="auto">
                                  <a:xfrm>
                                    <a:off x="17370" y="1"/>
                                    <a:ext cx="342" cy="239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3064790" name="Arc 338"/>
                                <wps:cNvSpPr>
                                  <a:spLocks/>
                                </wps:cNvSpPr>
                                <wps:spPr bwMode="auto">
                                  <a:xfrm flipH="1">
                                    <a:off x="4314" y="2695"/>
                                    <a:ext cx="2481" cy="43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676896" name="Line 339"/>
                                <wps:cNvCnPr>
                                  <a:cxnSpLocks/>
                                </wps:cNvCnPr>
                                <wps:spPr bwMode="auto">
                                  <a:xfrm>
                                    <a:off x="4314" y="7071"/>
                                    <a:ext cx="9" cy="10283"/>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316644" name="Arc 340"/>
                                <wps:cNvSpPr>
                                  <a:spLocks/>
                                </wps:cNvSpPr>
                                <wps:spPr bwMode="auto">
                                  <a:xfrm flipH="1" flipV="1">
                                    <a:off x="4314" y="17329"/>
                                    <a:ext cx="929" cy="26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7230138" name="Line 341"/>
                                <wps:cNvCnPr>
                                  <a:cxnSpLocks/>
                                </wps:cNvCnPr>
                                <wps:spPr bwMode="auto">
                                  <a:xfrm>
                                    <a:off x="5217" y="19974"/>
                                    <a:ext cx="7120" cy="25"/>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285147" name="Arc 342"/>
                                <wps:cNvSpPr>
                                  <a:spLocks/>
                                </wps:cNvSpPr>
                                <wps:spPr bwMode="auto">
                                  <a:xfrm flipH="1" flipV="1">
                                    <a:off x="6760" y="248"/>
                                    <a:ext cx="5358" cy="152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7911259" name="Rectangle 343"/>
                                <wps:cNvSpPr>
                                  <a:spLocks/>
                                </wps:cNvSpPr>
                                <wps:spPr bwMode="auto">
                                  <a:xfrm>
                                    <a:off x="6594" y="1"/>
                                    <a:ext cx="342" cy="239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4911662" name="Arc 344"/>
                                <wps:cNvSpPr>
                                  <a:spLocks/>
                                </wps:cNvSpPr>
                                <wps:spPr bwMode="auto">
                                  <a:xfrm>
                                    <a:off x="17510" y="2695"/>
                                    <a:ext cx="2481" cy="43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902799" name="Arc 345"/>
                                <wps:cNvSpPr>
                                  <a:spLocks/>
                                </wps:cNvSpPr>
                                <wps:spPr bwMode="auto">
                                  <a:xfrm flipH="1" flipV="1">
                                    <a:off x="3428" y="15599"/>
                                    <a:ext cx="886" cy="2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2177489" name="Arc 346"/>
                                <wps:cNvSpPr>
                                  <a:spLocks/>
                                </wps:cNvSpPr>
                                <wps:spPr bwMode="auto">
                                  <a:xfrm flipH="1">
                                    <a:off x="3428" y="14585"/>
                                    <a:ext cx="473" cy="9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926517" name="Arc 347"/>
                                <wps:cNvSpPr>
                                  <a:spLocks/>
                                </wps:cNvSpPr>
                                <wps:spPr bwMode="auto">
                                  <a:xfrm>
                                    <a:off x="3928" y="14536"/>
                                    <a:ext cx="315" cy="14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3963134" name="Arc 348"/>
                                <wps:cNvSpPr>
                                  <a:spLocks/>
                                </wps:cNvSpPr>
                                <wps:spPr bwMode="auto">
                                  <a:xfrm flipV="1">
                                    <a:off x="3270" y="16019"/>
                                    <a:ext cx="965" cy="18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811289" name="Arc 349"/>
                                <wps:cNvSpPr>
                                  <a:spLocks/>
                                </wps:cNvSpPr>
                                <wps:spPr bwMode="auto">
                                  <a:xfrm flipH="1" flipV="1">
                                    <a:off x="2341" y="15599"/>
                                    <a:ext cx="885" cy="2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5521033" name="Arc 350"/>
                                <wps:cNvSpPr>
                                  <a:spLocks/>
                                </wps:cNvSpPr>
                                <wps:spPr bwMode="auto">
                                  <a:xfrm flipH="1">
                                    <a:off x="2341" y="14585"/>
                                    <a:ext cx="473" cy="9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6203888" name="Arc 351"/>
                                <wps:cNvSpPr>
                                  <a:spLocks/>
                                </wps:cNvSpPr>
                                <wps:spPr bwMode="auto">
                                  <a:xfrm>
                                    <a:off x="2832" y="14536"/>
                                    <a:ext cx="316" cy="14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7866156" name="Arc 352"/>
                                <wps:cNvSpPr>
                                  <a:spLocks/>
                                </wps:cNvSpPr>
                                <wps:spPr bwMode="auto">
                                  <a:xfrm flipV="1">
                                    <a:off x="2183" y="16019"/>
                                    <a:ext cx="965" cy="18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9232799" name="Arc 353"/>
                                <wps:cNvSpPr>
                                  <a:spLocks/>
                                </wps:cNvSpPr>
                                <wps:spPr bwMode="auto">
                                  <a:xfrm flipH="1" flipV="1">
                                    <a:off x="1245" y="15599"/>
                                    <a:ext cx="885" cy="2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3548130" name="Arc 354"/>
                                <wps:cNvSpPr>
                                  <a:spLocks/>
                                </wps:cNvSpPr>
                                <wps:spPr bwMode="auto">
                                  <a:xfrm flipH="1">
                                    <a:off x="1245" y="14585"/>
                                    <a:ext cx="473" cy="9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1751334" name="Arc 355"/>
                                <wps:cNvSpPr>
                                  <a:spLocks/>
                                </wps:cNvSpPr>
                                <wps:spPr bwMode="auto">
                                  <a:xfrm>
                                    <a:off x="1745" y="14536"/>
                                    <a:ext cx="315" cy="14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7818835" name="Arc 356"/>
                                <wps:cNvSpPr>
                                  <a:spLocks/>
                                </wps:cNvSpPr>
                                <wps:spPr bwMode="auto">
                                  <a:xfrm flipV="1">
                                    <a:off x="1087" y="16019"/>
                                    <a:ext cx="965" cy="18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3998232" name="Arc 357"/>
                                <wps:cNvSpPr>
                                  <a:spLocks/>
                                </wps:cNvSpPr>
                                <wps:spPr bwMode="auto">
                                  <a:xfrm flipH="1" flipV="1">
                                    <a:off x="158" y="15599"/>
                                    <a:ext cx="885" cy="2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245576" name="Arc 358"/>
                                <wps:cNvSpPr>
                                  <a:spLocks/>
                                </wps:cNvSpPr>
                                <wps:spPr bwMode="auto">
                                  <a:xfrm flipH="1">
                                    <a:off x="158" y="14585"/>
                                    <a:ext cx="473" cy="9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890130" name="Arc 359"/>
                                <wps:cNvSpPr>
                                  <a:spLocks/>
                                </wps:cNvSpPr>
                                <wps:spPr bwMode="auto">
                                  <a:xfrm>
                                    <a:off x="649" y="14536"/>
                                    <a:ext cx="316" cy="14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745848" name="Arc 360"/>
                                <wps:cNvSpPr>
                                  <a:spLocks/>
                                </wps:cNvSpPr>
                                <wps:spPr bwMode="auto">
                                  <a:xfrm flipV="1">
                                    <a:off x="0" y="16019"/>
                                    <a:ext cx="965" cy="18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127672599" name="Oval 361"/>
                              <wps:cNvSpPr>
                                <a:spLocks/>
                              </wps:cNvSpPr>
                              <wps:spPr bwMode="auto">
                                <a:xfrm>
                                  <a:off x="4815" y="13601"/>
                                  <a:ext cx="111" cy="11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77A55" id="Group 330" o:spid="_x0000_s1026" style="position:absolute;margin-left:430.65pt;margin-top:23.45pt;width:76.8pt;height:32.7pt;z-index:251669504" coordorigin="4233,13198" coordsize="1845,6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" o:allowincell="f">
                      <v:group id="Group 331" o:spid="_x0000_s1027" style="position:absolute;left:4233;top:13198;width:1845;height:654" coordorigin=",1" coordsize="20000,19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">
                        <v:shape id="Freeform 332" o:spid="_x0000_s1028" style="position:absolute;left:4314;top:2695;width:15686;height:17206;visibility:visible;mso-wrap-style:square;v-text-anchor:top" coordsize="2000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" path="m3197,r179,2040l3633,3966r325,1666l4315,7126r324,1092l4964,9253r469,1207l5791,11264r604,1035l7010,13132r469,460l7949,14052r603,373l9268,14770r503,115l10464,14885r682,-287l11928,14224r794,-833l13337,12672r436,-747l14231,11092r291,-546l14813,9713r469,-1207l15741,6839r290,-1207l16423,3333r178,-1207l16747,546,16792,r279,l19989,4799r,12126l19911,18017r-1040,1954l1185,19971,,17098,,4914,3197,xe" fillcolor="#595959" strokecolor="#595959" strokeweight="1pt">
                          <v:stroke startarrowwidth="wide" endarrowwidth="wide"/>
                          <v:path arrowok="t" o:connecttype="custom" o:connectlocs="2507,0;2648,1755;2849,3412;3104,4845;3384,6130;3638,7070;3893,7960;4261,8999;4542,9690;5016,10581;5498,11297;5866,11693;6234,12089;6707,12410;7269,12707;7663,12806;8207,12806;8742,12559;9355,12237;9978,11520;10460,10902;10802,10259;11161,9542;11390,9073;11618,8356;11986,7318;12346,5884;12573,4845;12881,2867;13020,1829;13135,470;13170,0;13389,0;15677,4129;15677,14561;15616,15500;14801,17181;929,17181;0,14709;0,4228;2507,0" o:connectangles="0,0,0,0,0,0,0,0,0,0,0,0,0,0,0,0,0,0,0,0,0,0,0,0,0,0,0,0,0,0,0,0,0,0,0,0,0,0,0,0,0"/>
                        </v:shape>
                        <v:line id="Line 333" o:spid="_x0000_s1029" style="position:absolute;visibility:visible;mso-wrap-style:square" from="19991,7071" to="20000,17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" strokeweight="1pt">
                          <v:stroke startarrowwidth="wide" endarrowwidth="wide"/>
                          <o:lock v:ext="edit" shapetype="f"/>
                        </v:line>
                        <v:shape id="Arc 334" o:spid="_x0000_s1030" style="position:absolute;left:19062;top:17330;width:929;height:262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" path="m,nfc11929,,21600,9670,21600,21600em,nsc11929,,21600,9670,21600,21600l,21600,,xe" fillcolor="#595959" strokeweight="1pt">
                          <v:path arrowok="t" o:extrusionok="f" o:connecttype="custom" o:connectlocs="0,0;929,2620;0,2620" o:connectangles="0,0,0"/>
                        </v:shape>
                        <v:line id="Line 335" o:spid="_x0000_s1031" style="position:absolute;flip:x;visibility:visible;mso-wrap-style:square" from="11977,19975" to="19097,19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" strokeweight="1pt">
                          <v:stroke startarrowwidth="wide" endarrowwidth="wide"/>
                          <o:lock v:ext="edit" shapetype="f"/>
                        </v:line>
                        <v:shape id="Arc 336" o:spid="_x0000_s1032" style="position:absolute;left:12179;top:248;width:5357;height:15203;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" path="m,nfc11929,,21600,9670,21600,21600em,nsc11929,,21600,9670,21600,21600l,21600,,xe" filled="f" strokeweight="1pt">
                          <v:path arrowok="t" o:extrusionok="f" o:connecttype="custom" o:connectlocs="0,0;5357,15203;0,15203" o:connectangles="0,0,0"/>
                        </v:shape>
                        <v:rect id="Rectangle 337" o:spid="_x0000_s1033" style="position:absolute;left:17370;top:1;width:342;height:2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" strokecolor="white" strokeweight="1pt">
                          <v:path arrowok="t"/>
                        </v:rect>
                        <v:shape id="Arc 338" o:spid="_x0000_s1034" style="position:absolute;left:4314;top:2695;width:2481;height:4302;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" path="m,nfc11929,,21600,9670,21600,21600em,nsc11929,,21600,9670,21600,21600l,21600,,xe" fillcolor="#595959" strokeweight="1pt">
                          <v:path arrowok="t" o:extrusionok="f" o:connecttype="custom" o:connectlocs="0,0;2481,4302;0,4302" o:connectangles="0,0,0"/>
                        </v:shape>
                        <v:line id="Line 339" o:spid="_x0000_s1035" style="position:absolute;visibility:visible;mso-wrap-style:square" from="4314,7071" to="4323,17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" strokeweight="1pt">
                          <v:stroke startarrowwidth="wide" endarrowwidth="wide"/>
                          <o:lock v:ext="edit" shapetype="f"/>
                        </v:line>
                        <v:shape id="Arc 340" o:spid="_x0000_s1036" style="position:absolute;left:4314;top:17329;width:929;height:2621;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" path="m,nfc11929,,21600,9670,21600,21600em,nsc11929,,21600,9670,21600,21600l,21600,,xe" fillcolor="#595959" strokeweight="1pt">
                          <v:path arrowok="t" o:extrusionok="f" o:connecttype="custom" o:connectlocs="0,0;929,2621;0,2621" o:connectangles="0,0,0"/>
                        </v:shape>
                        <v:line id="Line 341" o:spid="_x0000_s1037" style="position:absolute;visibility:visible;mso-wrap-style:square" from="5217,19974" to="12337,19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" strokeweight="1pt">
                          <v:stroke startarrowwidth="wide" endarrowwidth="wide"/>
                          <o:lock v:ext="edit" shapetype="f"/>
                        </v:line>
                        <v:shape id="Arc 342" o:spid="_x0000_s1038" style="position:absolute;left:6760;top:248;width:5358;height:15203;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" path="m,nfc11929,,21600,9670,21600,21600em,nsc11929,,21600,9670,21600,21600l,21600,,xe" filled="f" strokeweight="1pt">
                          <v:path arrowok="t" o:extrusionok="f" o:connecttype="custom" o:connectlocs="0,0;5358,15203;0,15203" o:connectangles="0,0,0"/>
                        </v:shape>
                        <v:rect id="Rectangle 343" o:spid="_x0000_s1039" style="position:absolute;left:6594;top:1;width:342;height:2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" strokecolor="white" strokeweight="1pt">
                          <v:path arrowok="t"/>
                        </v:rect>
                        <v:shape id="Arc 344" o:spid="_x0000_s1040" style="position:absolute;left:17510;top:2695;width:2481;height:430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" path="m,nfc11929,,21600,9670,21600,21600em,nsc11929,,21600,9670,21600,21600l,21600,,xe" fillcolor="#595959" strokeweight="1pt">
                          <v:path arrowok="t" o:extrusionok="f" o:connecttype="custom" o:connectlocs="0,0;2481,4302;0,4302" o:connectangles="0,0,0"/>
                        </v:shape>
                        <v:shape id="Arc 345" o:spid="_x0000_s1041" style="position:absolute;left:3428;top:15599;width:886;height:2225;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" path="m,nfc11929,,21600,9670,21600,21600em,nsc11929,,21600,9670,21600,21600l,21600,,xe" filled="f" strokeweight="1pt">
                          <v:path arrowok="t" o:extrusionok="f" o:connecttype="custom" o:connectlocs="0,0;886,2225;0,2225" o:connectangles="0,0,0"/>
                        </v:shape>
                        <v:shape id="Arc 346" o:spid="_x0000_s1042" style="position:absolute;left:3428;top:14585;width:473;height:94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" path="m,nfc11929,,21600,9670,21600,21600em,nsc11929,,21600,9670,21600,21600l,21600,,xe" filled="f" strokeweight="1pt">
                          <v:path arrowok="t" o:extrusionok="f" o:connecttype="custom" o:connectlocs="0,0;473,940;0,940" o:connectangles="0,0,0"/>
                        </v:shape>
                        <v:shape id="Arc 347" o:spid="_x0000_s1043" style="position:absolute;left:3928;top:14536;width:315;height:145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" path="m,nfc11929,,21600,9670,21600,21600em,nsc11929,,21600,9670,21600,21600l,21600,,xe" filled="f" strokeweight="1pt">
                          <v:path arrowok="t" o:extrusionok="f" o:connecttype="custom" o:connectlocs="0,0;315,1458;0,1458" o:connectangles="0,0,0"/>
                        </v:shape>
                        <v:shape id="Arc 348" o:spid="_x0000_s1044" style="position:absolute;left:3270;top:16019;width:965;height:1829;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" path="m,nfc11929,,21600,9670,21600,21600em,nsc11929,,21600,9670,21600,21600l,21600,,xe" filled="f" strokeweight="1pt">
                          <v:path arrowok="t" o:extrusionok="f" o:connecttype="custom" o:connectlocs="0,0;965,1829;0,1829" o:connectangles="0,0,0"/>
                        </v:shape>
                        <v:shape id="Arc 349" o:spid="_x0000_s1045" style="position:absolute;left:2341;top:15599;width:885;height:2225;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" path="m,nfc11929,,21600,9670,21600,21600em,nsc11929,,21600,9670,21600,21600l,21600,,xe" filled="f" strokeweight="1pt">
                          <v:path arrowok="t" o:extrusionok="f" o:connecttype="custom" o:connectlocs="0,0;885,2225;0,2225" o:connectangles="0,0,0"/>
                        </v:shape>
                        <v:shape id="Arc 350" o:spid="_x0000_s1046" style="position:absolute;left:2341;top:14585;width:473;height:94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" path="m,nfc11929,,21600,9670,21600,21600em,nsc11929,,21600,9670,21600,21600l,21600,,xe" filled="f" strokeweight="1pt">
                          <v:path arrowok="t" o:extrusionok="f" o:connecttype="custom" o:connectlocs="0,0;473,940;0,940" o:connectangles="0,0,0"/>
                        </v:shape>
                        <v:shape id="Arc 351" o:spid="_x0000_s1047" style="position:absolute;left:2832;top:14536;width:316;height:145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" path="m,nfc11929,,21600,9670,21600,21600em,nsc11929,,21600,9670,21600,21600l,21600,,xe" filled="f" strokeweight="1pt">
                          <v:path arrowok="t" o:extrusionok="f" o:connecttype="custom" o:connectlocs="0,0;316,1458;0,1458" o:connectangles="0,0,0"/>
                        </v:shape>
                        <v:shape id="Arc 352" o:spid="_x0000_s1048" style="position:absolute;left:2183;top:16019;width:965;height:1829;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" path="m,nfc11929,,21600,9670,21600,21600em,nsc11929,,21600,9670,21600,21600l,21600,,xe" filled="f" strokeweight="1pt">
                          <v:path arrowok="t" o:extrusionok="f" o:connecttype="custom" o:connectlocs="0,0;965,1829;0,1829" o:connectangles="0,0,0"/>
                        </v:shape>
                        <v:shape id="Arc 353" o:spid="_x0000_s1049" style="position:absolute;left:1245;top:15599;width:885;height:2225;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" path="m,nfc11929,,21600,9670,21600,21600em,nsc11929,,21600,9670,21600,21600l,21600,,xe" filled="f" strokeweight="1pt">
                          <v:path arrowok="t" o:extrusionok="f" o:connecttype="custom" o:connectlocs="0,0;885,2225;0,2225" o:connectangles="0,0,0"/>
                        </v:shape>
                        <v:shape id="Arc 354" o:spid="_x0000_s1050" style="position:absolute;left:1245;top:14585;width:473;height:94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" path="m,nfc11929,,21600,9670,21600,21600em,nsc11929,,21600,9670,21600,21600l,21600,,xe" filled="f" strokeweight="1pt">
                          <v:path arrowok="t" o:extrusionok="f" o:connecttype="custom" o:connectlocs="0,0;473,940;0,940" o:connectangles="0,0,0"/>
                        </v:shape>
                        <v:shape id="Arc 355" o:spid="_x0000_s1051" style="position:absolute;left:1745;top:14536;width:315;height:145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" path="m,nfc11929,,21600,9670,21600,21600em,nsc11929,,21600,9670,21600,21600l,21600,,xe" filled="f" strokeweight="1pt">
                          <v:path arrowok="t" o:extrusionok="f" o:connecttype="custom" o:connectlocs="0,0;315,1458;0,1458" o:connectangles="0,0,0"/>
                        </v:shape>
                        <v:shape id="Arc 356" o:spid="_x0000_s1052" style="position:absolute;left:1087;top:16019;width:965;height:1829;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" path="m,nfc11929,,21600,9670,21600,21600em,nsc11929,,21600,9670,21600,21600l,21600,,xe" filled="f" strokeweight="1pt">
                          <v:path arrowok="t" o:extrusionok="f" o:connecttype="custom" o:connectlocs="0,0;965,1829;0,1829" o:connectangles="0,0,0"/>
                        </v:shape>
                        <v:shape id="Arc 357" o:spid="_x0000_s1053" style="position:absolute;left:158;top:15599;width:885;height:2225;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" path="m,nfc11929,,21600,9670,21600,21600em,nsc11929,,21600,9670,21600,21600l,21600,,xe" filled="f" strokeweight="1pt">
                          <v:path arrowok="t" o:extrusionok="f" o:connecttype="custom" o:connectlocs="0,0;885,2225;0,2225" o:connectangles="0,0,0"/>
                        </v:shape>
                        <v:shape id="Arc 358" o:spid="_x0000_s1054" style="position:absolute;left:158;top:14585;width:473;height:94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" path="m,nfc11929,,21600,9670,21600,21600em,nsc11929,,21600,9670,21600,21600l,21600,,xe" filled="f" strokeweight="1pt">
                          <v:path arrowok="t" o:extrusionok="f" o:connecttype="custom" o:connectlocs="0,0;473,940;0,940" o:connectangles="0,0,0"/>
                        </v:shape>
                        <v:shape id="Arc 359" o:spid="_x0000_s1055" style="position:absolute;left:649;top:14536;width:316;height:145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" path="m,nfc11929,,21600,9670,21600,21600em,nsc11929,,21600,9670,21600,21600l,21600,,xe" filled="f" strokeweight="1pt">
                          <v:path arrowok="t" o:extrusionok="f" o:connecttype="custom" o:connectlocs="0,0;316,1458;0,1458" o:connectangles="0,0,0"/>
                        </v:shape>
                        <v:shape id="Arc 360" o:spid="_x0000_s1056" style="position:absolute;top:16019;width:965;height:1829;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" path="m,nfc11929,,21600,9670,21600,21600em,nsc11929,,21600,9670,21600,21600l,21600,,xe" filled="f" strokeweight="1pt">
                          <v:path arrowok="t" o:extrusionok="f" o:connecttype="custom" o:connectlocs="0,0;965,1829;0,1829" o:connectangles="0,0,0"/>
                        </v:shape>
                      </v:group>
                      <v:oval id="Oval 361" o:spid="_x0000_s1057" style="position:absolute;left:4815;top:13601;width:111;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" fillcolor="black">
                        <v:path arrowok="t"/>
                      </v:oval>
                    </v:group>
                  </w:pict>
                </mc:Fallback>
              </mc:AlternateContent>
            </w:r>
          </w:p>
          <w:p w14:paraId="66A9CD61" w14:textId="77777777" w:rsidR="00F74FCB" w:rsidRPr="00F01449" w:rsidRDefault="00F74FCB" w:rsidP="00B326B7">
            <w:pPr>
              <w:spacing w:before="120" w:after="120"/>
              <w:jc w:val="center"/>
              <w:rPr>
                <w:rFonts w:ascii="Arial" w:hAnsi="Arial"/>
                <w:sz w:val="16"/>
              </w:rPr>
            </w:pPr>
            <w:r w:rsidRPr="00F01449">
              <w:rPr>
                <w:rFonts w:ascii="Arial" w:hAnsi="Arial"/>
                <w:noProof/>
                <w:sz w:val="16"/>
              </w:rPr>
              <w:drawing>
                <wp:inline distT="0" distB="0" distL="0" distR="0" wp14:anchorId="4E4311C6" wp14:editId="7E0DB5FD">
                  <wp:extent cx="403225" cy="483870"/>
                  <wp:effectExtent l="0" t="0" r="0" b="0"/>
                  <wp:docPr id="2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225" cy="483870"/>
                          </a:xfrm>
                          <a:prstGeom prst="rect">
                            <a:avLst/>
                          </a:prstGeom>
                          <a:noFill/>
                          <a:ln>
                            <a:noFill/>
                          </a:ln>
                        </pic:spPr>
                      </pic:pic>
                    </a:graphicData>
                  </a:graphic>
                </wp:inline>
              </w:drawing>
            </w:r>
          </w:p>
          <w:p w14:paraId="1B38E06D" w14:textId="77777777" w:rsidR="00F74FCB" w:rsidRPr="00F01449" w:rsidRDefault="00F74FCB" w:rsidP="00B326B7">
            <w:pPr>
              <w:spacing w:before="120" w:after="120"/>
              <w:rPr>
                <w:rFonts w:ascii="Arial" w:hAnsi="Arial"/>
                <w:sz w:val="16"/>
              </w:rPr>
            </w:pPr>
          </w:p>
          <w:p w14:paraId="7006756F" w14:textId="77777777" w:rsidR="00F74FCB" w:rsidRPr="00F01449" w:rsidRDefault="00F74FCB" w:rsidP="00B326B7">
            <w:pPr>
              <w:spacing w:after="120"/>
              <w:jc w:val="center"/>
              <w:rPr>
                <w:rFonts w:ascii="Arial" w:hAnsi="Arial"/>
                <w:sz w:val="16"/>
              </w:rPr>
            </w:pPr>
          </w:p>
          <w:p w14:paraId="42D41A3C" w14:textId="77777777" w:rsidR="00F74FCB" w:rsidRPr="00F01449" w:rsidRDefault="00F74FCB" w:rsidP="00B326B7">
            <w:pPr>
              <w:spacing w:after="120"/>
              <w:rPr>
                <w:rFonts w:ascii="Arial" w:hAnsi="Arial"/>
                <w:sz w:val="14"/>
              </w:rPr>
            </w:pPr>
          </w:p>
        </w:tc>
        <w:tc>
          <w:tcPr>
            <w:tcW w:w="1374" w:type="dxa"/>
            <w:gridSpan w:val="2"/>
          </w:tcPr>
          <w:p w14:paraId="5DFF53D3" w14:textId="77777777" w:rsidR="00F74FCB" w:rsidRPr="00F01449" w:rsidRDefault="00F74FCB" w:rsidP="00B326B7">
            <w:pPr>
              <w:spacing w:before="120"/>
              <w:rPr>
                <w:rFonts w:ascii="Arial" w:hAnsi="Arial"/>
                <w:noProof/>
                <w:sz w:val="16"/>
              </w:rPr>
            </w:pPr>
          </w:p>
          <w:p w14:paraId="273FB24D" w14:textId="77777777" w:rsidR="00F74FCB" w:rsidRPr="00F01449" w:rsidRDefault="00F74FCB" w:rsidP="00B326B7">
            <w:pPr>
              <w:spacing w:before="120"/>
              <w:jc w:val="center"/>
              <w:rPr>
                <w:rFonts w:ascii="Arial" w:hAnsi="Arial"/>
                <w:noProof/>
                <w:sz w:val="16"/>
              </w:rPr>
            </w:pPr>
            <w:r w:rsidRPr="00F01449">
              <w:rPr>
                <w:rFonts w:ascii="Arial" w:hAnsi="Arial"/>
                <w:noProof/>
                <w:sz w:val="16"/>
              </w:rPr>
              <w:drawing>
                <wp:inline distT="0" distB="0" distL="0" distR="0" wp14:anchorId="6F0B9BAD" wp14:editId="2B6023ED">
                  <wp:extent cx="524510" cy="551180"/>
                  <wp:effectExtent l="0" t="0" r="0" b="0"/>
                  <wp:docPr id="2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55">
                            <a:extLst>
                              <a:ext uri="{28A0092B-C50C-407E-A947-70E740481C1C}">
                                <a14:useLocalDpi xmlns:a14="http://schemas.microsoft.com/office/drawing/2010/main" val="0"/>
                              </a:ext>
                            </a:extLst>
                          </a:blip>
                          <a:srcRect l="10327"/>
                          <a:stretch>
                            <a:fillRect/>
                          </a:stretch>
                        </pic:blipFill>
                        <pic:spPr bwMode="auto">
                          <a:xfrm>
                            <a:off x="0" y="0"/>
                            <a:ext cx="524510" cy="551180"/>
                          </a:xfrm>
                          <a:prstGeom prst="rect">
                            <a:avLst/>
                          </a:prstGeom>
                          <a:noFill/>
                          <a:ln>
                            <a:noFill/>
                          </a:ln>
                        </pic:spPr>
                      </pic:pic>
                    </a:graphicData>
                  </a:graphic>
                </wp:inline>
              </w:drawing>
            </w:r>
          </w:p>
          <w:p w14:paraId="51A7F5FC" w14:textId="77777777" w:rsidR="00F74FCB" w:rsidRPr="00F01449" w:rsidRDefault="00F74FCB" w:rsidP="00B326B7">
            <w:pPr>
              <w:spacing w:after="120"/>
              <w:jc w:val="center"/>
              <w:rPr>
                <w:rFonts w:ascii="Arial" w:hAnsi="Arial"/>
                <w:sz w:val="14"/>
              </w:rPr>
            </w:pPr>
          </w:p>
        </w:tc>
        <w:tc>
          <w:tcPr>
            <w:tcW w:w="1701" w:type="dxa"/>
          </w:tcPr>
          <w:p w14:paraId="33949F5C" w14:textId="77777777" w:rsidR="00F74FCB" w:rsidRPr="00F01449" w:rsidRDefault="009E5458" w:rsidP="00B326B7">
            <w:pPr>
              <w:spacing w:before="120" w:after="120"/>
              <w:jc w:val="center"/>
              <w:rPr>
                <w:rFonts w:ascii="Arial" w:hAnsi="Arial"/>
                <w:b/>
                <w:sz w:val="16"/>
              </w:rPr>
            </w:pPr>
            <w:r w:rsidRPr="00F01449">
              <w:rPr>
                <w:rFonts w:ascii="Arial" w:hAnsi="Arial"/>
                <w:b/>
                <w:noProof/>
                <w:sz w:val="16"/>
              </w:rPr>
              <w:object w:dxaOrig="3754" w:dyaOrig="7205" w14:anchorId="0A1F61CF">
                <v:shape id="_x0000_i1026" type="#_x0000_t75" alt="" style="width:55.05pt;height:103.75pt;mso-width-percent:0;mso-height-percent:0;mso-width-percent:0;mso-height-percent:0" o:ole="" fillcolor="window">
                  <v:imagedata r:id="rId56" o:title=""/>
                </v:shape>
                <o:OLEObject Type="Embed" ProgID="ACD.ChemSketch.20" ShapeID="_x0000_i1026" DrawAspect="Content" ObjectID="_1838904349" r:id="rId57"/>
              </w:object>
            </w:r>
          </w:p>
          <w:p w14:paraId="67B26BF4" w14:textId="77777777" w:rsidR="00F74FCB" w:rsidRPr="00F01449" w:rsidRDefault="00F74FCB" w:rsidP="00B326B7">
            <w:pPr>
              <w:spacing w:before="120" w:after="120"/>
              <w:jc w:val="center"/>
              <w:rPr>
                <w:rFonts w:ascii="Arial" w:hAnsi="Arial"/>
                <w:b/>
                <w:sz w:val="16"/>
              </w:rPr>
            </w:pPr>
          </w:p>
          <w:p w14:paraId="42E4602F" w14:textId="77777777" w:rsidR="00F74FCB" w:rsidRPr="00F01449" w:rsidRDefault="00F74FCB" w:rsidP="00B326B7">
            <w:pPr>
              <w:spacing w:before="120" w:after="120"/>
              <w:jc w:val="center"/>
              <w:rPr>
                <w:rFonts w:ascii="Arial" w:hAnsi="Arial"/>
                <w:b/>
                <w:sz w:val="16"/>
              </w:rPr>
            </w:pPr>
          </w:p>
          <w:p w14:paraId="4E4ABE2B" w14:textId="77777777" w:rsidR="00F74FCB" w:rsidRPr="00F01449" w:rsidRDefault="00F74FCB" w:rsidP="00B326B7">
            <w:pPr>
              <w:spacing w:before="120" w:after="120"/>
              <w:jc w:val="center"/>
              <w:rPr>
                <w:rFonts w:ascii="Arial" w:hAnsi="Arial"/>
                <w:sz w:val="18"/>
              </w:rPr>
            </w:pPr>
            <w:r w:rsidRPr="00F01449">
              <w:rPr>
                <w:rFonts w:ascii="Arial" w:hAnsi="Arial"/>
                <w:noProof/>
                <w:sz w:val="18"/>
              </w:rPr>
              <w:drawing>
                <wp:inline distT="0" distB="0" distL="0" distR="0" wp14:anchorId="40F91874" wp14:editId="2F2BFBB3">
                  <wp:extent cx="901065" cy="551180"/>
                  <wp:effectExtent l="0" t="0" r="0" b="0"/>
                  <wp:docPr id="3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58">
                            <a:extLst>
                              <a:ext uri="{28A0092B-C50C-407E-A947-70E740481C1C}">
                                <a14:useLocalDpi xmlns:a14="http://schemas.microsoft.com/office/drawing/2010/main" val="0"/>
                              </a:ext>
                            </a:extLst>
                          </a:blip>
                          <a:srcRect l="7007"/>
                          <a:stretch>
                            <a:fillRect/>
                          </a:stretch>
                        </pic:blipFill>
                        <pic:spPr bwMode="auto">
                          <a:xfrm>
                            <a:off x="0" y="0"/>
                            <a:ext cx="901065" cy="551180"/>
                          </a:xfrm>
                          <a:prstGeom prst="rect">
                            <a:avLst/>
                          </a:prstGeom>
                          <a:noFill/>
                          <a:ln>
                            <a:noFill/>
                          </a:ln>
                        </pic:spPr>
                      </pic:pic>
                    </a:graphicData>
                  </a:graphic>
                </wp:inline>
              </w:drawing>
            </w:r>
          </w:p>
        </w:tc>
        <w:tc>
          <w:tcPr>
            <w:tcW w:w="1559" w:type="dxa"/>
          </w:tcPr>
          <w:p w14:paraId="246E6252" w14:textId="77777777" w:rsidR="00F74FCB" w:rsidRPr="00F01449" w:rsidRDefault="00F74FCB" w:rsidP="00B326B7">
            <w:pPr>
              <w:rPr>
                <w:lang w:eastAsia="fr-FR"/>
              </w:rPr>
            </w:pPr>
          </w:p>
          <w:p w14:paraId="39BEB071" w14:textId="77777777" w:rsidR="00F74FCB" w:rsidRPr="00A91E6E" w:rsidRDefault="009E5458" w:rsidP="00B326B7">
            <w:pPr>
              <w:pStyle w:val="Titre3"/>
              <w:spacing w:after="120"/>
              <w:jc w:val="center"/>
              <w:rPr>
                <w:rFonts w:ascii="Arial" w:hAnsi="Arial"/>
                <w:b w:val="0"/>
                <w:sz w:val="18"/>
                <w:szCs w:val="22"/>
              </w:rPr>
            </w:pPr>
            <w:r w:rsidRPr="00A91E6E">
              <w:rPr>
                <w:rFonts w:ascii="Arial" w:hAnsi="Arial"/>
                <w:b w:val="0"/>
                <w:noProof/>
                <w:sz w:val="18"/>
                <w:szCs w:val="22"/>
              </w:rPr>
              <w:object w:dxaOrig="1752" w:dyaOrig="2184" w14:anchorId="51A06610">
                <v:shape id="_x0000_i1025" type="#_x0000_t75" alt="" style="width:57.2pt;height:69.9pt;mso-width-percent:0;mso-height-percent:0;mso-width-percent:0;mso-height-percent:0" o:ole="" fillcolor="window">
                  <v:imagedata r:id="rId59" o:title=""/>
                </v:shape>
                <o:OLEObject Type="Embed" ProgID="ACD.ChemSketch.20" ShapeID="_x0000_i1025" DrawAspect="Content" ObjectID="_1838904350" r:id="rId60"/>
              </w:object>
            </w:r>
          </w:p>
          <w:p w14:paraId="6383B1EB" w14:textId="77777777" w:rsidR="00F74FCB" w:rsidRPr="00F01449" w:rsidRDefault="00F74FCB" w:rsidP="00B326B7">
            <w:pPr>
              <w:rPr>
                <w:lang w:eastAsia="fr-FR"/>
              </w:rPr>
            </w:pPr>
          </w:p>
          <w:p w14:paraId="4E4D8087" w14:textId="77777777" w:rsidR="00F74FCB" w:rsidRPr="00F01449" w:rsidRDefault="00F74FCB" w:rsidP="00B326B7">
            <w:pPr>
              <w:rPr>
                <w:lang w:eastAsia="fr-FR"/>
              </w:rPr>
            </w:pPr>
          </w:p>
          <w:p w14:paraId="0E489410" w14:textId="77777777" w:rsidR="00F74FCB" w:rsidRPr="00F01449" w:rsidRDefault="00F74FCB" w:rsidP="00B326B7">
            <w:pPr>
              <w:rPr>
                <w:lang w:val="en-US" w:eastAsia="fr-FR"/>
              </w:rPr>
            </w:pPr>
          </w:p>
        </w:tc>
        <w:tc>
          <w:tcPr>
            <w:tcW w:w="1134" w:type="dxa"/>
          </w:tcPr>
          <w:p w14:paraId="1164D533" w14:textId="77777777" w:rsidR="00F74FCB" w:rsidRPr="00F01449" w:rsidRDefault="00F74FCB" w:rsidP="00B326B7">
            <w:pPr>
              <w:spacing w:before="120" w:after="120"/>
              <w:jc w:val="center"/>
              <w:rPr>
                <w:rFonts w:ascii="Arial" w:hAnsi="Arial"/>
                <w:sz w:val="18"/>
              </w:rPr>
            </w:pPr>
            <w:r w:rsidRPr="00F01449">
              <w:rPr>
                <w:rFonts w:ascii="Arial" w:hAnsi="Arial"/>
                <w:sz w:val="18"/>
              </w:rPr>
              <w:fldChar w:fldCharType="begin"/>
            </w:r>
            <w:r w:rsidRPr="00F01449">
              <w:rPr>
                <w:rFonts w:ascii="Arial" w:hAnsi="Arial"/>
                <w:sz w:val="18"/>
              </w:rPr>
              <w:instrText xml:space="preserve"> INCLUDEPICTURE "http://www.ac-grenoble.fr/lycee/3-sources/spc/docchim/images/buchner1.gif" \* MERGEFORMATINET </w:instrText>
            </w:r>
            <w:r w:rsidRPr="00F01449">
              <w:rPr>
                <w:rFonts w:ascii="Arial" w:hAnsi="Arial"/>
                <w:sz w:val="18"/>
              </w:rPr>
              <w:fldChar w:fldCharType="separate"/>
            </w:r>
            <w:r w:rsidRPr="00F01449">
              <w:rPr>
                <w:rFonts w:ascii="Arial" w:hAnsi="Arial"/>
                <w:noProof/>
                <w:sz w:val="18"/>
              </w:rPr>
              <w:drawing>
                <wp:inline distT="0" distB="0" distL="0" distR="0" wp14:anchorId="483A5C63" wp14:editId="01F722A0">
                  <wp:extent cx="443865" cy="631825"/>
                  <wp:effectExtent l="0" t="0" r="0" b="0"/>
                  <wp:docPr id="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865" cy="631825"/>
                          </a:xfrm>
                          <a:prstGeom prst="rect">
                            <a:avLst/>
                          </a:prstGeom>
                          <a:noFill/>
                          <a:ln>
                            <a:noFill/>
                          </a:ln>
                        </pic:spPr>
                      </pic:pic>
                    </a:graphicData>
                  </a:graphic>
                </wp:inline>
              </w:drawing>
            </w:r>
            <w:r w:rsidRPr="00F01449">
              <w:rPr>
                <w:rFonts w:ascii="Arial" w:hAnsi="Arial"/>
                <w:sz w:val="18"/>
              </w:rPr>
              <w:fldChar w:fldCharType="end"/>
            </w:r>
            <w:r w:rsidRPr="00F01449">
              <w:rPr>
                <w:rFonts w:ascii="Arial" w:hAnsi="Arial"/>
                <w:sz w:val="18"/>
              </w:rPr>
              <w:t xml:space="preserve">  </w:t>
            </w:r>
            <w:r w:rsidRPr="00F01449">
              <w:rPr>
                <w:rFonts w:ascii="Arial" w:hAnsi="Arial"/>
                <w:noProof/>
                <w:sz w:val="18"/>
              </w:rPr>
              <w:drawing>
                <wp:inline distT="0" distB="0" distL="0" distR="0" wp14:anchorId="00F813BE" wp14:editId="481A1BAB">
                  <wp:extent cx="309245" cy="779780"/>
                  <wp:effectExtent l="0" t="0" r="0" b="0"/>
                  <wp:docPr id="3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9245" cy="779780"/>
                          </a:xfrm>
                          <a:prstGeom prst="rect">
                            <a:avLst/>
                          </a:prstGeom>
                          <a:noFill/>
                          <a:ln>
                            <a:noFill/>
                          </a:ln>
                        </pic:spPr>
                      </pic:pic>
                    </a:graphicData>
                  </a:graphic>
                </wp:inline>
              </w:drawing>
            </w:r>
          </w:p>
          <w:p w14:paraId="6453BF85" w14:textId="77777777" w:rsidR="00F74FCB" w:rsidRPr="00F01449" w:rsidRDefault="00F74FCB" w:rsidP="00B326B7">
            <w:pPr>
              <w:spacing w:before="120" w:after="120"/>
              <w:jc w:val="center"/>
              <w:rPr>
                <w:rFonts w:ascii="Arial" w:hAnsi="Arial"/>
                <w:sz w:val="16"/>
              </w:rPr>
            </w:pPr>
          </w:p>
          <w:p w14:paraId="7BE741C8" w14:textId="77777777" w:rsidR="00F74FCB" w:rsidRPr="00F01449" w:rsidRDefault="00F74FCB" w:rsidP="00B326B7">
            <w:pPr>
              <w:spacing w:before="120" w:after="120"/>
              <w:rPr>
                <w:rFonts w:ascii="Arial" w:hAnsi="Arial"/>
                <w:sz w:val="16"/>
              </w:rPr>
            </w:pPr>
          </w:p>
        </w:tc>
        <w:tc>
          <w:tcPr>
            <w:tcW w:w="1559" w:type="dxa"/>
          </w:tcPr>
          <w:p w14:paraId="71D38825" w14:textId="77777777" w:rsidR="00F74FCB" w:rsidRPr="00F01449" w:rsidRDefault="00F74FCB" w:rsidP="00B326B7">
            <w:pPr>
              <w:jc w:val="center"/>
              <w:rPr>
                <w:rFonts w:ascii="Arial" w:hAnsi="Arial"/>
                <w:sz w:val="18"/>
              </w:rPr>
            </w:pPr>
            <w:r w:rsidRPr="00F01449">
              <w:fldChar w:fldCharType="begin"/>
            </w:r>
            <w:r w:rsidRPr="00F01449">
              <w:instrText xml:space="preserve"> INCLUDEPICTURE "https://www.grosseron.com/Assets/Client/images/GROSSERON/Vignettes/Bandeau/e227875.jpg" \* MERGEFORMATINET </w:instrText>
            </w:r>
            <w:r w:rsidRPr="00F01449">
              <w:fldChar w:fldCharType="separate"/>
            </w:r>
            <w:r w:rsidRPr="00F01449">
              <w:rPr>
                <w:noProof/>
              </w:rPr>
              <w:drawing>
                <wp:inline distT="0" distB="0" distL="0" distR="0" wp14:anchorId="2CA45013" wp14:editId="36A0B149">
                  <wp:extent cx="1021715" cy="1102360"/>
                  <wp:effectExtent l="0" t="0" r="0" b="0"/>
                  <wp:docPr id="3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63">
                            <a:extLst>
                              <a:ext uri="{28A0092B-C50C-407E-A947-70E740481C1C}">
                                <a14:useLocalDpi xmlns:a14="http://schemas.microsoft.com/office/drawing/2010/main" val="0"/>
                              </a:ext>
                            </a:extLst>
                          </a:blip>
                          <a:srcRect l="17163" t="42857" r="68764"/>
                          <a:stretch>
                            <a:fillRect/>
                          </a:stretch>
                        </pic:blipFill>
                        <pic:spPr bwMode="auto">
                          <a:xfrm>
                            <a:off x="0" y="0"/>
                            <a:ext cx="1021715" cy="1102360"/>
                          </a:xfrm>
                          <a:prstGeom prst="rect">
                            <a:avLst/>
                          </a:prstGeom>
                          <a:noFill/>
                          <a:ln>
                            <a:noFill/>
                          </a:ln>
                        </pic:spPr>
                      </pic:pic>
                    </a:graphicData>
                  </a:graphic>
                </wp:inline>
              </w:drawing>
            </w:r>
            <w:r w:rsidRPr="00F01449">
              <w:fldChar w:fldCharType="end"/>
            </w:r>
          </w:p>
          <w:p w14:paraId="5B1AE242" w14:textId="77777777" w:rsidR="00F74FCB" w:rsidRPr="00F01449" w:rsidRDefault="00F74FCB" w:rsidP="00B326B7">
            <w:pPr>
              <w:jc w:val="center"/>
              <w:rPr>
                <w:rFonts w:ascii="Arial" w:hAnsi="Arial"/>
                <w:sz w:val="18"/>
              </w:rPr>
            </w:pPr>
          </w:p>
          <w:p w14:paraId="3166F0B1" w14:textId="77777777" w:rsidR="00F74FCB" w:rsidRPr="00F01449" w:rsidRDefault="00F74FCB" w:rsidP="00B326B7">
            <w:pPr>
              <w:jc w:val="center"/>
              <w:rPr>
                <w:rFonts w:ascii="Arial" w:hAnsi="Arial"/>
                <w:sz w:val="18"/>
              </w:rPr>
            </w:pPr>
          </w:p>
        </w:tc>
        <w:tc>
          <w:tcPr>
            <w:tcW w:w="1770" w:type="dxa"/>
          </w:tcPr>
          <w:p w14:paraId="552C93A9" w14:textId="77777777" w:rsidR="00F74FCB" w:rsidRPr="00F01449" w:rsidRDefault="00F74FCB" w:rsidP="00B326B7">
            <w:pPr>
              <w:rPr>
                <w:lang w:eastAsia="fr-FR"/>
              </w:rPr>
            </w:pPr>
          </w:p>
          <w:p w14:paraId="2A29A0AC" w14:textId="77777777" w:rsidR="00F74FCB" w:rsidRPr="00F01449" w:rsidRDefault="00F74FCB" w:rsidP="00B326B7">
            <w:pPr>
              <w:rPr>
                <w:lang w:eastAsia="fr-FR"/>
              </w:rPr>
            </w:pPr>
          </w:p>
          <w:p w14:paraId="1A05BE01" w14:textId="77777777" w:rsidR="00F74FCB" w:rsidRPr="00F01449" w:rsidRDefault="00F74FCB" w:rsidP="00B326B7">
            <w:pPr>
              <w:rPr>
                <w:lang w:eastAsia="fr-FR"/>
              </w:rPr>
            </w:pPr>
          </w:p>
          <w:p w14:paraId="6956E5D5" w14:textId="77777777" w:rsidR="00F74FCB" w:rsidRPr="00F01449" w:rsidRDefault="00F74FCB" w:rsidP="00B326B7">
            <w:pPr>
              <w:rPr>
                <w:lang w:eastAsia="fr-FR"/>
              </w:rPr>
            </w:pPr>
          </w:p>
          <w:p w14:paraId="45BC026E" w14:textId="77777777" w:rsidR="00F74FCB" w:rsidRPr="00F01449" w:rsidRDefault="00F74FCB" w:rsidP="00B326B7">
            <w:pPr>
              <w:rPr>
                <w:lang w:eastAsia="fr-FR"/>
              </w:rPr>
            </w:pPr>
          </w:p>
          <w:p w14:paraId="58B61EEF" w14:textId="77777777" w:rsidR="00F74FCB" w:rsidRPr="00F01449" w:rsidRDefault="00F74FCB" w:rsidP="00B326B7">
            <w:pPr>
              <w:rPr>
                <w:lang w:eastAsia="fr-FR"/>
              </w:rPr>
            </w:pPr>
          </w:p>
          <w:p w14:paraId="5DCDA305" w14:textId="77777777" w:rsidR="00F74FCB" w:rsidRPr="00F01449" w:rsidRDefault="00F74FCB" w:rsidP="00B326B7">
            <w:pPr>
              <w:spacing w:before="120" w:after="120"/>
              <w:jc w:val="center"/>
              <w:rPr>
                <w:rFonts w:ascii="Arial" w:hAnsi="Arial"/>
                <w:sz w:val="18"/>
              </w:rPr>
            </w:pPr>
          </w:p>
          <w:p w14:paraId="34F3DBBF" w14:textId="77777777" w:rsidR="00F74FCB" w:rsidRPr="00F01449" w:rsidRDefault="00F74FCB" w:rsidP="00B326B7">
            <w:pPr>
              <w:spacing w:before="120" w:after="120"/>
              <w:ind w:right="125"/>
              <w:rPr>
                <w:rFonts w:ascii="Arial" w:hAnsi="Arial"/>
                <w:sz w:val="18"/>
              </w:rPr>
            </w:pPr>
          </w:p>
          <w:p w14:paraId="0A41FB91" w14:textId="77777777" w:rsidR="00F74FCB" w:rsidRPr="00F01449" w:rsidRDefault="00F74FCB" w:rsidP="00B326B7">
            <w:pPr>
              <w:spacing w:before="120" w:after="120"/>
              <w:ind w:right="125"/>
              <w:rPr>
                <w:rFonts w:ascii="Arial" w:hAnsi="Arial"/>
                <w:sz w:val="18"/>
              </w:rPr>
            </w:pPr>
          </w:p>
        </w:tc>
      </w:tr>
      <w:tr w:rsidR="00F74FCB" w:rsidRPr="00F01449" w14:paraId="7251C276" w14:textId="77777777" w:rsidTr="00B326B7">
        <w:tblPrEx>
          <w:tblCellMar>
            <w:top w:w="0" w:type="dxa"/>
            <w:bottom w:w="0" w:type="dxa"/>
          </w:tblCellMar>
        </w:tblPrEx>
        <w:trPr>
          <w:cantSplit/>
          <w:trHeight w:val="396"/>
        </w:trPr>
        <w:tc>
          <w:tcPr>
            <w:tcW w:w="10345" w:type="dxa"/>
            <w:gridSpan w:val="8"/>
          </w:tcPr>
          <w:p w14:paraId="1C89ECE5" w14:textId="77777777" w:rsidR="00F74FCB" w:rsidRPr="007031A5" w:rsidRDefault="00F74FCB" w:rsidP="00B326B7">
            <w:pPr>
              <w:rPr>
                <w:rFonts w:ascii="Arial" w:hAnsi="Arial" w:cs="Arial"/>
                <w:i/>
                <w:color w:val="A6A6A6"/>
                <w:sz w:val="24"/>
                <w:szCs w:val="24"/>
                <w:u w:val="thick"/>
                <w:lang w:eastAsia="fr-FR"/>
              </w:rPr>
            </w:pPr>
            <w:r w:rsidRPr="007031A5">
              <w:rPr>
                <w:sz w:val="24"/>
                <w:szCs w:val="24"/>
                <w:lang w:val="en-US"/>
              </w:rPr>
              <w:t>PPE and Equipment :</w:t>
            </w:r>
            <w:r w:rsidRPr="007031A5">
              <w:rPr>
                <w:rFonts w:ascii="Arial" w:hAnsi="Arial" w:cs="Arial"/>
                <w:i/>
                <w:color w:val="A6A6A6"/>
                <w:sz w:val="24"/>
                <w:szCs w:val="24"/>
                <w:u w:val="thick"/>
                <w:lang w:eastAsia="fr-FR"/>
              </w:rPr>
              <w:t xml:space="preserve">  </w:t>
            </w:r>
          </w:p>
        </w:tc>
      </w:tr>
      <w:tr w:rsidR="00F74FCB" w:rsidRPr="00F01449" w14:paraId="2922CCA7" w14:textId="77777777" w:rsidTr="00B326B7">
        <w:tblPrEx>
          <w:tblCellMar>
            <w:top w:w="0" w:type="dxa"/>
            <w:bottom w:w="0" w:type="dxa"/>
          </w:tblCellMar>
        </w:tblPrEx>
        <w:trPr>
          <w:cantSplit/>
          <w:trHeight w:val="2771"/>
        </w:trPr>
        <w:tc>
          <w:tcPr>
            <w:tcW w:w="1488" w:type="dxa"/>
            <w:gridSpan w:val="2"/>
          </w:tcPr>
          <w:p w14:paraId="459E2EB0" w14:textId="77777777" w:rsidR="00F74FCB" w:rsidRPr="00F01449" w:rsidRDefault="00F74FCB" w:rsidP="00B326B7">
            <w:pPr>
              <w:spacing w:before="120"/>
              <w:rPr>
                <w:rFonts w:ascii="Arial" w:hAnsi="Arial"/>
                <w:noProof/>
                <w:sz w:val="16"/>
              </w:rPr>
            </w:pPr>
            <w:r w:rsidRPr="00F01449">
              <w:rPr>
                <w:sz w:val="24"/>
                <w:szCs w:val="24"/>
              </w:rPr>
              <w:t xml:space="preserve">            </w:t>
            </w:r>
            <w:r w:rsidRPr="00F01449">
              <w:rPr>
                <w:sz w:val="24"/>
                <w:szCs w:val="24"/>
              </w:rPr>
              <w:fldChar w:fldCharType="begin"/>
            </w:r>
            <w:r w:rsidRPr="00F01449">
              <w:rPr>
                <w:sz w:val="24"/>
                <w:szCs w:val="24"/>
              </w:rPr>
              <w:instrText xml:space="preserve"> INCLUDEPICTURE "http://www.lelaborantin.fr/boutique/images_produits/723066-z.jpg" \* MERGEFORMATINET </w:instrText>
            </w:r>
            <w:r w:rsidRPr="00F01449">
              <w:rPr>
                <w:sz w:val="24"/>
                <w:szCs w:val="24"/>
              </w:rPr>
              <w:fldChar w:fldCharType="separate"/>
            </w:r>
            <w:r w:rsidRPr="00F01449">
              <w:rPr>
                <w:noProof/>
                <w:sz w:val="24"/>
                <w:szCs w:val="24"/>
              </w:rPr>
              <w:drawing>
                <wp:inline distT="0" distB="0" distL="0" distR="0" wp14:anchorId="4DBE02D4" wp14:editId="0D7F5988">
                  <wp:extent cx="807085" cy="1102360"/>
                  <wp:effectExtent l="0" t="0" r="0" b="0"/>
                  <wp:docPr id="35" name="il_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7085" cy="1102360"/>
                          </a:xfrm>
                          <a:prstGeom prst="rect">
                            <a:avLst/>
                          </a:prstGeom>
                          <a:noFill/>
                          <a:ln>
                            <a:noFill/>
                          </a:ln>
                        </pic:spPr>
                      </pic:pic>
                    </a:graphicData>
                  </a:graphic>
                </wp:inline>
              </w:drawing>
            </w:r>
            <w:r w:rsidRPr="00F01449">
              <w:rPr>
                <w:sz w:val="24"/>
                <w:szCs w:val="24"/>
              </w:rPr>
              <w:fldChar w:fldCharType="end"/>
            </w:r>
          </w:p>
        </w:tc>
        <w:tc>
          <w:tcPr>
            <w:tcW w:w="2835" w:type="dxa"/>
            <w:gridSpan w:val="2"/>
          </w:tcPr>
          <w:p w14:paraId="6071FF83" w14:textId="77777777" w:rsidR="00F74FCB" w:rsidRPr="00F01449" w:rsidRDefault="00F74FCB" w:rsidP="00B326B7">
            <w:pPr>
              <w:spacing w:before="120" w:after="120"/>
              <w:jc w:val="center"/>
              <w:rPr>
                <w:rFonts w:ascii="Arial" w:hAnsi="Arial"/>
                <w:b/>
                <w:sz w:val="16"/>
              </w:rPr>
            </w:pPr>
            <w:r w:rsidRPr="00F01449">
              <w:rPr>
                <w:noProof/>
                <w:sz w:val="24"/>
                <w:szCs w:val="24"/>
                <w:lang w:eastAsia="fr-FR"/>
              </w:rPr>
              <w:drawing>
                <wp:anchor distT="0" distB="0" distL="114300" distR="114300" simplePos="0" relativeHeight="251671552" behindDoc="0" locked="0" layoutInCell="1" allowOverlap="1" wp14:anchorId="699A7A10" wp14:editId="6649B8D6">
                  <wp:simplePos x="0" y="0"/>
                  <wp:positionH relativeFrom="margin">
                    <wp:posOffset>334645</wp:posOffset>
                  </wp:positionH>
                  <wp:positionV relativeFrom="margin">
                    <wp:posOffset>118745</wp:posOffset>
                  </wp:positionV>
                  <wp:extent cx="1003300" cy="1020445"/>
                  <wp:effectExtent l="0" t="0" r="0" b="0"/>
                  <wp:wrapSquare wrapText="bothSides"/>
                  <wp:docPr id="374"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00330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gridSpan w:val="2"/>
          </w:tcPr>
          <w:p w14:paraId="10641BCF" w14:textId="77777777" w:rsidR="00F74FCB" w:rsidRPr="00F01449" w:rsidRDefault="00F74FCB" w:rsidP="00B326B7">
            <w:pPr>
              <w:spacing w:before="120" w:after="120"/>
              <w:jc w:val="center"/>
              <w:rPr>
                <w:rFonts w:ascii="Arial" w:hAnsi="Arial"/>
                <w:sz w:val="18"/>
              </w:rPr>
            </w:pPr>
            <w:r w:rsidRPr="00F01449">
              <w:rPr>
                <w:rFonts w:ascii="Arial" w:hAnsi="Arial"/>
                <w:noProof/>
                <w:sz w:val="16"/>
                <w:lang w:eastAsia="fr-FR"/>
              </w:rPr>
              <w:drawing>
                <wp:anchor distT="0" distB="0" distL="114300" distR="114300" simplePos="0" relativeHeight="251670528" behindDoc="0" locked="0" layoutInCell="1" allowOverlap="1" wp14:anchorId="3544E1B4" wp14:editId="2E9388D0">
                  <wp:simplePos x="0" y="0"/>
                  <wp:positionH relativeFrom="margin">
                    <wp:posOffset>60325</wp:posOffset>
                  </wp:positionH>
                  <wp:positionV relativeFrom="margin">
                    <wp:posOffset>118745</wp:posOffset>
                  </wp:positionV>
                  <wp:extent cx="1163320" cy="1249680"/>
                  <wp:effectExtent l="0" t="0" r="0" b="0"/>
                  <wp:wrapSquare wrapText="bothSides"/>
                  <wp:docPr id="373"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16332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9" w:type="dxa"/>
            <w:gridSpan w:val="2"/>
          </w:tcPr>
          <w:p w14:paraId="6B8B9828" w14:textId="77777777" w:rsidR="00F74FCB" w:rsidRPr="00F01449" w:rsidRDefault="00F74FCB" w:rsidP="00B326B7">
            <w:pPr>
              <w:jc w:val="center"/>
              <w:rPr>
                <w:noProof/>
                <w:sz w:val="24"/>
                <w:szCs w:val="24"/>
              </w:rPr>
            </w:pPr>
            <w:r w:rsidRPr="00F01449">
              <w:rPr>
                <w:noProof/>
                <w:lang w:eastAsia="fr-FR"/>
              </w:rPr>
              <w:drawing>
                <wp:anchor distT="0" distB="0" distL="114300" distR="114300" simplePos="0" relativeHeight="251672576" behindDoc="0" locked="0" layoutInCell="1" allowOverlap="1" wp14:anchorId="6CF465E8" wp14:editId="76F66705">
                  <wp:simplePos x="0" y="0"/>
                  <wp:positionH relativeFrom="margin">
                    <wp:posOffset>669290</wp:posOffset>
                  </wp:positionH>
                  <wp:positionV relativeFrom="margin">
                    <wp:posOffset>180975</wp:posOffset>
                  </wp:positionV>
                  <wp:extent cx="923290" cy="539750"/>
                  <wp:effectExtent l="0" t="0" r="0" b="0"/>
                  <wp:wrapSquare wrapText="bothSides"/>
                  <wp:docPr id="375"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a:picLocks/>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92329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92D11" w14:textId="77777777" w:rsidR="00F74FCB" w:rsidRPr="00F01449" w:rsidRDefault="00F74FCB" w:rsidP="00B326B7">
            <w:pPr>
              <w:rPr>
                <w:lang w:eastAsia="fr-FR"/>
              </w:rPr>
            </w:pPr>
          </w:p>
        </w:tc>
      </w:tr>
    </w:tbl>
    <w:p w14:paraId="3711F697" w14:textId="77777777" w:rsidR="00F74FCB" w:rsidRPr="006743D8" w:rsidRDefault="00F74FCB" w:rsidP="00F74FCB">
      <w:pPr>
        <w:rPr>
          <w:sz w:val="2"/>
          <w:szCs w:val="2"/>
          <w:lang w:val="en-US"/>
        </w:rPr>
      </w:pPr>
    </w:p>
    <w:p w14:paraId="472DC31D" w14:textId="77777777" w:rsidR="00F74FCB" w:rsidRPr="006C4774" w:rsidRDefault="00F74FCB" w:rsidP="00F74FCB">
      <w:pPr>
        <w:rPr>
          <w:sz w:val="24"/>
          <w:szCs w:val="24"/>
          <w:lang w:val="en-US"/>
        </w:rPr>
      </w:pPr>
      <w:r w:rsidRPr="006C4774">
        <w:rPr>
          <w:sz w:val="24"/>
          <w:szCs w:val="24"/>
          <w:lang w:val="en-US"/>
        </w:rPr>
        <w:t>If you</w:t>
      </w:r>
      <w:r>
        <w:rPr>
          <w:sz w:val="24"/>
          <w:szCs w:val="24"/>
          <w:lang w:val="en-US"/>
        </w:rPr>
        <w:t xml:space="preserve"> need help, you can use website </w:t>
      </w:r>
      <w:r w:rsidRPr="006C4774">
        <w:rPr>
          <w:sz w:val="24"/>
          <w:szCs w:val="24"/>
          <w:lang w:val="en-US"/>
        </w:rPr>
        <w:t>:</w:t>
      </w:r>
    </w:p>
    <w:p w14:paraId="41A31B95" w14:textId="77777777" w:rsidR="00F74FCB" w:rsidRDefault="00F74FCB" w:rsidP="00F74FCB">
      <w:pPr>
        <w:rPr>
          <w:i/>
          <w:u w:val="single"/>
          <w:lang w:val="en-US"/>
        </w:rPr>
      </w:pPr>
      <w:hyperlink r:id="rId71" w:history="1">
        <w:r w:rsidRPr="00266851">
          <w:rPr>
            <w:rStyle w:val="Lienhypertexte"/>
            <w:i/>
            <w:u w:val="single"/>
            <w:lang w:val="en-US"/>
          </w:rPr>
          <w:t>https://fr.wiktionary.org/wiki/Annexe:Mat%C3%A9riel_de_laboratoire_en_anglais</w:t>
        </w:r>
      </w:hyperlink>
    </w:p>
    <w:p w14:paraId="5364BA50" w14:textId="7372C8CD" w:rsidR="001A1E12" w:rsidRPr="001A1E12" w:rsidRDefault="001A1E12" w:rsidP="001A1E12">
      <w:pPr>
        <w:pStyle w:val="Paragraphedeliste"/>
        <w:numPr>
          <w:ilvl w:val="0"/>
          <w:numId w:val="24"/>
        </w:numPr>
        <w:rPr>
          <w:b/>
          <w:bCs/>
          <w:sz w:val="26"/>
          <w:szCs w:val="26"/>
          <w:lang w:val="en-US"/>
        </w:rPr>
      </w:pPr>
      <w:r>
        <w:rPr>
          <w:b/>
          <w:bCs/>
          <w:sz w:val="26"/>
          <w:szCs w:val="26"/>
          <w:lang w:val="en-US"/>
        </w:rPr>
        <w:lastRenderedPageBreak/>
        <w:t>Fill in the blanks:</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237"/>
      </w:tblGrid>
      <w:tr w:rsidR="001A1E12" w:rsidRPr="00F01449" w14:paraId="7F46C54D" w14:textId="77777777" w:rsidTr="00B326B7">
        <w:trPr>
          <w:trHeight w:val="660"/>
        </w:trPr>
        <w:tc>
          <w:tcPr>
            <w:tcW w:w="4361" w:type="dxa"/>
          </w:tcPr>
          <w:p w14:paraId="20D87ECA" w14:textId="77777777" w:rsidR="001A1E12" w:rsidRPr="00F01449" w:rsidRDefault="001A1E12" w:rsidP="00B326B7">
            <w:pPr>
              <w:rPr>
                <w:rFonts w:ascii="Arial" w:hAnsi="Arial" w:cs="Arial"/>
                <w:b/>
                <w:bCs/>
                <w:color w:val="0000FF"/>
                <w:sz w:val="26"/>
                <w:szCs w:val="26"/>
                <w:lang w:val="en-GB"/>
              </w:rPr>
            </w:pPr>
          </w:p>
        </w:tc>
        <w:tc>
          <w:tcPr>
            <w:tcW w:w="6237" w:type="dxa"/>
          </w:tcPr>
          <w:p w14:paraId="2C84D75D" w14:textId="77777777" w:rsidR="001A1E12" w:rsidRPr="00835E8F" w:rsidRDefault="001A1E12" w:rsidP="00B326B7">
            <w:pPr>
              <w:rPr>
                <w:rFonts w:cstheme="minorHAnsi"/>
                <w:sz w:val="24"/>
                <w:szCs w:val="24"/>
                <w:lang w:val="en-GB"/>
              </w:rPr>
            </w:pPr>
            <w:r w:rsidRPr="00835E8F">
              <w:rPr>
                <w:rFonts w:cstheme="minorHAnsi"/>
                <w:sz w:val="24"/>
                <w:szCs w:val="24"/>
                <w:lang w:val="en-GB"/>
              </w:rPr>
              <w:t>Used when the experiments require small amounts of matter</w:t>
            </w:r>
          </w:p>
        </w:tc>
      </w:tr>
      <w:tr w:rsidR="001A1E12" w:rsidRPr="00F01449" w14:paraId="4271BDF8" w14:textId="77777777" w:rsidTr="00B326B7">
        <w:tc>
          <w:tcPr>
            <w:tcW w:w="4361" w:type="dxa"/>
          </w:tcPr>
          <w:p w14:paraId="590C15DB" w14:textId="77777777" w:rsidR="001A1E12" w:rsidRPr="00F01449" w:rsidRDefault="001A1E12" w:rsidP="00B326B7">
            <w:pPr>
              <w:rPr>
                <w:sz w:val="26"/>
                <w:szCs w:val="26"/>
                <w:lang w:val="en-GB"/>
              </w:rPr>
            </w:pPr>
          </w:p>
        </w:tc>
        <w:tc>
          <w:tcPr>
            <w:tcW w:w="6237" w:type="dxa"/>
          </w:tcPr>
          <w:p w14:paraId="3FAF4834" w14:textId="77777777" w:rsidR="001A1E12" w:rsidRPr="00835E8F" w:rsidRDefault="001A1E12" w:rsidP="00B326B7">
            <w:pPr>
              <w:rPr>
                <w:rFonts w:cstheme="minorHAnsi"/>
                <w:sz w:val="24"/>
                <w:szCs w:val="24"/>
                <w:lang w:val="en-GB"/>
              </w:rPr>
            </w:pPr>
            <w:r w:rsidRPr="00835E8F">
              <w:rPr>
                <w:rFonts w:cstheme="minorHAnsi"/>
                <w:sz w:val="24"/>
                <w:szCs w:val="24"/>
                <w:lang w:val="en-GB"/>
              </w:rPr>
              <w:t xml:space="preserve">Flask calibrated by a cylindrical form, used for measuring the volume of a liquid / approximate volume </w:t>
            </w:r>
          </w:p>
        </w:tc>
      </w:tr>
      <w:tr w:rsidR="001A1E12" w:rsidRPr="00F01449" w14:paraId="02BF9B50" w14:textId="77777777" w:rsidTr="00B326B7">
        <w:trPr>
          <w:trHeight w:val="840"/>
        </w:trPr>
        <w:tc>
          <w:tcPr>
            <w:tcW w:w="4361" w:type="dxa"/>
          </w:tcPr>
          <w:p w14:paraId="2091AD16" w14:textId="77777777" w:rsidR="001A1E12" w:rsidRPr="00F01449" w:rsidRDefault="001A1E12" w:rsidP="00B326B7">
            <w:pPr>
              <w:rPr>
                <w:rFonts w:ascii="Arial" w:hAnsi="Arial" w:cs="Arial"/>
                <w:b/>
                <w:bCs/>
                <w:color w:val="0000FF"/>
                <w:sz w:val="26"/>
                <w:szCs w:val="26"/>
                <w:lang w:val="en-GB"/>
              </w:rPr>
            </w:pPr>
          </w:p>
        </w:tc>
        <w:tc>
          <w:tcPr>
            <w:tcW w:w="6237" w:type="dxa"/>
          </w:tcPr>
          <w:p w14:paraId="0FA9DE3E" w14:textId="77777777" w:rsidR="001A1E12" w:rsidRPr="00835E8F" w:rsidRDefault="001A1E12" w:rsidP="00B326B7">
            <w:pPr>
              <w:rPr>
                <w:rFonts w:cstheme="minorHAnsi"/>
                <w:sz w:val="24"/>
                <w:szCs w:val="24"/>
                <w:lang w:val="en-GB"/>
              </w:rPr>
            </w:pPr>
            <w:r w:rsidRPr="00835E8F">
              <w:rPr>
                <w:rFonts w:cstheme="minorHAnsi"/>
                <w:sz w:val="24"/>
                <w:szCs w:val="24"/>
                <w:lang w:val="en-GB"/>
              </w:rPr>
              <w:t>It is filled with the titrant when you perform a titration</w:t>
            </w:r>
          </w:p>
        </w:tc>
      </w:tr>
      <w:tr w:rsidR="001A1E12" w:rsidRPr="00F01449" w14:paraId="49772F13" w14:textId="77777777" w:rsidTr="00B326B7">
        <w:trPr>
          <w:trHeight w:val="945"/>
        </w:trPr>
        <w:tc>
          <w:tcPr>
            <w:tcW w:w="4361" w:type="dxa"/>
          </w:tcPr>
          <w:p w14:paraId="0BB5F4AD" w14:textId="77777777" w:rsidR="001A1E12" w:rsidRPr="00F01449" w:rsidRDefault="001A1E12" w:rsidP="00B326B7">
            <w:pPr>
              <w:rPr>
                <w:rFonts w:ascii="Arial" w:hAnsi="Arial" w:cs="Arial"/>
                <w:b/>
                <w:bCs/>
                <w:color w:val="0000FF"/>
                <w:sz w:val="26"/>
                <w:szCs w:val="26"/>
                <w:lang w:val="en-GB"/>
              </w:rPr>
            </w:pPr>
          </w:p>
        </w:tc>
        <w:tc>
          <w:tcPr>
            <w:tcW w:w="6237" w:type="dxa"/>
          </w:tcPr>
          <w:p w14:paraId="5E78558F" w14:textId="77777777" w:rsidR="001A1E12" w:rsidRPr="00835E8F" w:rsidRDefault="001A1E12" w:rsidP="00B326B7">
            <w:pPr>
              <w:rPr>
                <w:rFonts w:cstheme="minorHAnsi"/>
                <w:sz w:val="24"/>
                <w:szCs w:val="24"/>
                <w:lang w:val="en-GB"/>
              </w:rPr>
            </w:pPr>
            <w:r w:rsidRPr="00835E8F">
              <w:rPr>
                <w:rFonts w:cstheme="minorHAnsi"/>
                <w:sz w:val="24"/>
                <w:szCs w:val="24"/>
                <w:lang w:val="en-GB"/>
              </w:rPr>
              <w:t>Wear them in a lab to protect hands from the chemical products. Do not use near fire.</w:t>
            </w:r>
          </w:p>
        </w:tc>
      </w:tr>
      <w:tr w:rsidR="001A1E12" w:rsidRPr="00F01449" w14:paraId="0F2336EC" w14:textId="77777777" w:rsidTr="00B326B7">
        <w:tc>
          <w:tcPr>
            <w:tcW w:w="4361" w:type="dxa"/>
          </w:tcPr>
          <w:p w14:paraId="7C55B82D" w14:textId="77777777" w:rsidR="001A1E12" w:rsidRPr="00F01449" w:rsidRDefault="001A1E12" w:rsidP="00B326B7">
            <w:pPr>
              <w:rPr>
                <w:sz w:val="26"/>
                <w:szCs w:val="26"/>
                <w:lang w:val="en-GB"/>
              </w:rPr>
            </w:pPr>
          </w:p>
        </w:tc>
        <w:tc>
          <w:tcPr>
            <w:tcW w:w="6237" w:type="dxa"/>
          </w:tcPr>
          <w:p w14:paraId="7F87931A" w14:textId="77777777" w:rsidR="001A1E12" w:rsidRPr="00835E8F" w:rsidRDefault="001A1E12" w:rsidP="00B326B7">
            <w:pPr>
              <w:rPr>
                <w:rFonts w:cstheme="minorHAnsi"/>
                <w:sz w:val="24"/>
                <w:szCs w:val="24"/>
                <w:lang w:val="en-GB"/>
              </w:rPr>
            </w:pPr>
            <w:r w:rsidRPr="00835E8F">
              <w:rPr>
                <w:rFonts w:cstheme="minorHAnsi"/>
                <w:color w:val="333333"/>
                <w:sz w:val="24"/>
                <w:szCs w:val="24"/>
                <w:lang w:val="en-GB"/>
              </w:rPr>
              <w:t>It is used with any laboratory balance to accurately weigh your solid samples.</w:t>
            </w:r>
          </w:p>
        </w:tc>
      </w:tr>
      <w:tr w:rsidR="001A1E12" w:rsidRPr="00F01449" w14:paraId="5C64F9EE" w14:textId="77777777" w:rsidTr="00B326B7">
        <w:tc>
          <w:tcPr>
            <w:tcW w:w="4361" w:type="dxa"/>
          </w:tcPr>
          <w:p w14:paraId="54FEB38E" w14:textId="77777777" w:rsidR="001A1E12" w:rsidRPr="00F01449" w:rsidRDefault="001A1E12" w:rsidP="00B326B7">
            <w:pPr>
              <w:rPr>
                <w:sz w:val="26"/>
                <w:szCs w:val="26"/>
                <w:lang w:val="en-GB"/>
              </w:rPr>
            </w:pPr>
          </w:p>
        </w:tc>
        <w:tc>
          <w:tcPr>
            <w:tcW w:w="6237" w:type="dxa"/>
          </w:tcPr>
          <w:p w14:paraId="4A3B34CA" w14:textId="77777777" w:rsidR="001A1E12" w:rsidRPr="00835E8F" w:rsidRDefault="001A1E12" w:rsidP="00B326B7">
            <w:pPr>
              <w:rPr>
                <w:rFonts w:cstheme="minorHAnsi"/>
                <w:sz w:val="24"/>
                <w:szCs w:val="24"/>
                <w:lang w:val="en-GB"/>
              </w:rPr>
            </w:pPr>
            <w:r w:rsidRPr="00835E8F">
              <w:rPr>
                <w:rFonts w:cstheme="minorHAnsi"/>
                <w:sz w:val="24"/>
                <w:szCs w:val="24"/>
                <w:lang w:val="en-GB"/>
              </w:rPr>
              <w:t>It is used to separate the solid particles in suspension in a heterogeneous mixture with filter paper.</w:t>
            </w:r>
          </w:p>
        </w:tc>
      </w:tr>
      <w:tr w:rsidR="001A1E12" w:rsidRPr="00F01449" w14:paraId="49AEFA92" w14:textId="77777777" w:rsidTr="00B326B7">
        <w:tc>
          <w:tcPr>
            <w:tcW w:w="4361" w:type="dxa"/>
          </w:tcPr>
          <w:p w14:paraId="28D5036B" w14:textId="77777777" w:rsidR="001A1E12" w:rsidRPr="00F01449" w:rsidRDefault="001A1E12" w:rsidP="00B326B7">
            <w:pPr>
              <w:rPr>
                <w:sz w:val="26"/>
                <w:szCs w:val="26"/>
                <w:lang w:val="en-GB"/>
              </w:rPr>
            </w:pPr>
          </w:p>
        </w:tc>
        <w:tc>
          <w:tcPr>
            <w:tcW w:w="6237" w:type="dxa"/>
          </w:tcPr>
          <w:p w14:paraId="0EF0DF30" w14:textId="77777777" w:rsidR="001A1E12" w:rsidRPr="00835E8F" w:rsidRDefault="001A1E12" w:rsidP="00B326B7">
            <w:pPr>
              <w:rPr>
                <w:rFonts w:cstheme="minorHAnsi"/>
                <w:sz w:val="24"/>
                <w:szCs w:val="24"/>
                <w:lang w:val="en-GB"/>
              </w:rPr>
            </w:pPr>
            <w:r w:rsidRPr="00835E8F">
              <w:rPr>
                <w:rFonts w:cstheme="minorHAnsi"/>
                <w:color w:val="000000"/>
                <w:sz w:val="24"/>
                <w:szCs w:val="24"/>
                <w:lang w:val="en-GB"/>
              </w:rPr>
              <w:t xml:space="preserve">Device designed to measure one small accurate volume </w:t>
            </w:r>
          </w:p>
        </w:tc>
      </w:tr>
      <w:tr w:rsidR="001A1E12" w:rsidRPr="00F01449" w14:paraId="3EDE95A9" w14:textId="77777777" w:rsidTr="00B326B7">
        <w:tc>
          <w:tcPr>
            <w:tcW w:w="4361" w:type="dxa"/>
          </w:tcPr>
          <w:p w14:paraId="58CF8D7A" w14:textId="77777777" w:rsidR="001A1E12" w:rsidRPr="00F01449" w:rsidRDefault="001A1E12" w:rsidP="00B326B7">
            <w:pPr>
              <w:rPr>
                <w:sz w:val="26"/>
                <w:szCs w:val="26"/>
                <w:lang w:val="en-GB"/>
              </w:rPr>
            </w:pPr>
          </w:p>
        </w:tc>
        <w:tc>
          <w:tcPr>
            <w:tcW w:w="6237" w:type="dxa"/>
          </w:tcPr>
          <w:p w14:paraId="2D736461" w14:textId="77777777" w:rsidR="001A1E12" w:rsidRPr="00835E8F" w:rsidRDefault="001A1E12" w:rsidP="00B326B7">
            <w:pPr>
              <w:rPr>
                <w:rFonts w:cstheme="minorHAnsi"/>
                <w:color w:val="000000"/>
                <w:sz w:val="24"/>
                <w:szCs w:val="24"/>
                <w:lang w:val="en-GB"/>
              </w:rPr>
            </w:pPr>
            <w:r w:rsidRPr="00835E8F">
              <w:rPr>
                <w:rFonts w:cstheme="minorHAnsi"/>
                <w:color w:val="000000"/>
                <w:sz w:val="24"/>
                <w:szCs w:val="24"/>
                <w:shd w:val="clear" w:color="auto" w:fill="FFFFFF"/>
                <w:lang w:val="en-GB"/>
              </w:rPr>
              <w:t>It’s a flask calibrated to contain a precise volume. These flasks are used for precise dilutions and preparation of</w:t>
            </w:r>
            <w:r w:rsidRPr="00835E8F">
              <w:rPr>
                <w:rStyle w:val="apple-converted-space"/>
                <w:rFonts w:cstheme="minorHAnsi"/>
                <w:color w:val="000000"/>
                <w:sz w:val="24"/>
                <w:szCs w:val="24"/>
                <w:shd w:val="clear" w:color="auto" w:fill="FFFFFF"/>
                <w:lang w:val="en-GB"/>
              </w:rPr>
              <w:t> </w:t>
            </w:r>
            <w:hyperlink r:id="rId72" w:tooltip="Standard solution" w:history="1">
              <w:r w:rsidRPr="00835E8F">
                <w:rPr>
                  <w:rStyle w:val="Lienhypertexte"/>
                  <w:rFonts w:cstheme="minorHAnsi"/>
                  <w:color w:val="000000"/>
                  <w:sz w:val="24"/>
                  <w:szCs w:val="24"/>
                  <w:shd w:val="clear" w:color="auto" w:fill="FFFFFF"/>
                  <w:lang w:val="en-GB"/>
                </w:rPr>
                <w:t>standard solutions</w:t>
              </w:r>
            </w:hyperlink>
            <w:r w:rsidRPr="00835E8F">
              <w:rPr>
                <w:rFonts w:cstheme="minorHAnsi"/>
                <w:color w:val="000000"/>
                <w:sz w:val="24"/>
                <w:szCs w:val="24"/>
                <w:shd w:val="clear" w:color="auto" w:fill="FFFFFF"/>
                <w:lang w:val="en-GB"/>
              </w:rPr>
              <w:t>.</w:t>
            </w:r>
            <w:r w:rsidRPr="00835E8F">
              <w:rPr>
                <w:rStyle w:val="apple-converted-space"/>
                <w:rFonts w:cstheme="minorHAnsi"/>
                <w:color w:val="000000"/>
                <w:sz w:val="24"/>
                <w:szCs w:val="24"/>
                <w:shd w:val="clear" w:color="auto" w:fill="FFFFFF"/>
                <w:lang w:val="en-GB"/>
              </w:rPr>
              <w:t> </w:t>
            </w:r>
          </w:p>
        </w:tc>
      </w:tr>
      <w:tr w:rsidR="001A1E12" w:rsidRPr="00F01449" w14:paraId="2616B4A2" w14:textId="77777777" w:rsidTr="00B326B7">
        <w:trPr>
          <w:trHeight w:val="525"/>
        </w:trPr>
        <w:tc>
          <w:tcPr>
            <w:tcW w:w="4361" w:type="dxa"/>
          </w:tcPr>
          <w:p w14:paraId="7C20459D" w14:textId="77777777" w:rsidR="001A1E12" w:rsidRPr="00F01449" w:rsidRDefault="001A1E12" w:rsidP="00B326B7">
            <w:pPr>
              <w:rPr>
                <w:rFonts w:ascii="Arial" w:hAnsi="Arial" w:cs="Arial"/>
                <w:b/>
                <w:bCs/>
                <w:color w:val="0000FF"/>
                <w:sz w:val="26"/>
                <w:szCs w:val="26"/>
                <w:lang w:val="en-GB"/>
              </w:rPr>
            </w:pPr>
          </w:p>
        </w:tc>
        <w:tc>
          <w:tcPr>
            <w:tcW w:w="6237" w:type="dxa"/>
          </w:tcPr>
          <w:p w14:paraId="7D1B9456" w14:textId="77777777" w:rsidR="001A1E12" w:rsidRPr="00835E8F" w:rsidRDefault="001A1E12" w:rsidP="00B326B7">
            <w:pPr>
              <w:rPr>
                <w:rFonts w:cstheme="minorHAnsi"/>
                <w:sz w:val="24"/>
                <w:szCs w:val="24"/>
                <w:lang w:val="en-GB"/>
              </w:rPr>
            </w:pPr>
            <w:r w:rsidRPr="00835E8F">
              <w:rPr>
                <w:rFonts w:cstheme="minorHAnsi"/>
                <w:sz w:val="24"/>
                <w:szCs w:val="24"/>
                <w:lang w:val="en-GB"/>
              </w:rPr>
              <w:t>Conical flask often used for titration: it contains the reactant or analyte (reagent) whose concentration is unknown.</w:t>
            </w:r>
          </w:p>
        </w:tc>
      </w:tr>
      <w:tr w:rsidR="001A1E12" w:rsidRPr="00F01449" w14:paraId="55231E67" w14:textId="77777777" w:rsidTr="00B326B7">
        <w:trPr>
          <w:trHeight w:val="645"/>
        </w:trPr>
        <w:tc>
          <w:tcPr>
            <w:tcW w:w="4361" w:type="dxa"/>
          </w:tcPr>
          <w:p w14:paraId="501C7B66" w14:textId="77777777" w:rsidR="001A1E12" w:rsidRPr="00F01449" w:rsidRDefault="001A1E12" w:rsidP="00B326B7">
            <w:pPr>
              <w:rPr>
                <w:rFonts w:ascii="Arial" w:hAnsi="Arial" w:cs="Arial"/>
                <w:b/>
                <w:bCs/>
                <w:color w:val="0000FF"/>
                <w:sz w:val="26"/>
                <w:szCs w:val="26"/>
                <w:lang w:val="en-GB"/>
              </w:rPr>
            </w:pPr>
          </w:p>
        </w:tc>
        <w:tc>
          <w:tcPr>
            <w:tcW w:w="6237" w:type="dxa"/>
          </w:tcPr>
          <w:p w14:paraId="6FB6DC02" w14:textId="77777777" w:rsidR="001A1E12" w:rsidRPr="00835E8F" w:rsidRDefault="001A1E12" w:rsidP="00B326B7">
            <w:pPr>
              <w:rPr>
                <w:rFonts w:cstheme="minorHAnsi"/>
                <w:sz w:val="24"/>
                <w:szCs w:val="24"/>
                <w:lang w:val="en-GB"/>
              </w:rPr>
            </w:pPr>
            <w:r w:rsidRPr="00835E8F">
              <w:rPr>
                <w:rFonts w:cstheme="minorHAnsi"/>
                <w:sz w:val="24"/>
                <w:szCs w:val="24"/>
                <w:lang w:val="en-GB"/>
              </w:rPr>
              <w:t>Always wear it in a lab to protect eyes against chemical projections.</w:t>
            </w:r>
          </w:p>
        </w:tc>
      </w:tr>
      <w:tr w:rsidR="001A1E12" w:rsidRPr="00F01449" w14:paraId="0BA00A96" w14:textId="77777777" w:rsidTr="00B326B7">
        <w:tc>
          <w:tcPr>
            <w:tcW w:w="4361" w:type="dxa"/>
          </w:tcPr>
          <w:p w14:paraId="3F5241FD" w14:textId="77777777" w:rsidR="001A1E12" w:rsidRPr="00F01449" w:rsidRDefault="001A1E12" w:rsidP="00B326B7">
            <w:pPr>
              <w:rPr>
                <w:sz w:val="26"/>
                <w:szCs w:val="26"/>
                <w:lang w:val="en-GB"/>
              </w:rPr>
            </w:pPr>
          </w:p>
        </w:tc>
        <w:tc>
          <w:tcPr>
            <w:tcW w:w="6237" w:type="dxa"/>
          </w:tcPr>
          <w:p w14:paraId="51BA6851" w14:textId="77777777" w:rsidR="001A1E12" w:rsidRPr="00835E8F" w:rsidRDefault="001A1E12" w:rsidP="00B326B7">
            <w:pPr>
              <w:rPr>
                <w:rFonts w:cstheme="minorHAnsi"/>
                <w:sz w:val="24"/>
                <w:szCs w:val="24"/>
                <w:lang w:val="en-GB"/>
              </w:rPr>
            </w:pPr>
            <w:r w:rsidRPr="00835E8F">
              <w:rPr>
                <w:rFonts w:cstheme="minorHAnsi"/>
                <w:sz w:val="24"/>
                <w:szCs w:val="24"/>
                <w:lang w:val="en-GB"/>
              </w:rPr>
              <w:t>A wide cylindrical glassware with a pouring lip, used as a lab container and mixing jar.</w:t>
            </w:r>
          </w:p>
          <w:p w14:paraId="7740CA5B" w14:textId="77777777" w:rsidR="001A1E12" w:rsidRPr="00835E8F" w:rsidRDefault="001A1E12" w:rsidP="00B326B7">
            <w:pPr>
              <w:rPr>
                <w:rFonts w:cstheme="minorHAnsi"/>
                <w:sz w:val="24"/>
                <w:szCs w:val="24"/>
                <w:lang w:val="en-GB"/>
              </w:rPr>
            </w:pPr>
            <w:r w:rsidRPr="00835E8F">
              <w:rPr>
                <w:rFonts w:cstheme="minorHAnsi"/>
                <w:sz w:val="24"/>
                <w:szCs w:val="24"/>
                <w:lang w:val="en-GB"/>
              </w:rPr>
              <w:t>Never measure with it !!!!!!!!!</w:t>
            </w:r>
          </w:p>
        </w:tc>
      </w:tr>
      <w:tr w:rsidR="001A1E12" w:rsidRPr="00F01449" w14:paraId="78CCEC4D" w14:textId="77777777" w:rsidTr="00B326B7">
        <w:tc>
          <w:tcPr>
            <w:tcW w:w="4361" w:type="dxa"/>
          </w:tcPr>
          <w:p w14:paraId="15C2C3D5" w14:textId="77777777" w:rsidR="001A1E12" w:rsidRPr="00F01449" w:rsidRDefault="001A1E12" w:rsidP="00B326B7">
            <w:pPr>
              <w:rPr>
                <w:sz w:val="26"/>
                <w:szCs w:val="26"/>
                <w:lang w:val="en-GB"/>
              </w:rPr>
            </w:pPr>
          </w:p>
        </w:tc>
        <w:tc>
          <w:tcPr>
            <w:tcW w:w="6237" w:type="dxa"/>
          </w:tcPr>
          <w:p w14:paraId="6BDF83B7" w14:textId="77777777" w:rsidR="001A1E12" w:rsidRPr="00835E8F" w:rsidRDefault="001A1E12" w:rsidP="00B326B7">
            <w:pPr>
              <w:rPr>
                <w:rFonts w:cstheme="minorHAnsi"/>
                <w:sz w:val="24"/>
                <w:szCs w:val="24"/>
                <w:lang w:val="en-GB"/>
              </w:rPr>
            </w:pPr>
            <w:r w:rsidRPr="00835E8F">
              <w:rPr>
                <w:rFonts w:cstheme="minorHAnsi"/>
                <w:color w:val="333333"/>
                <w:sz w:val="24"/>
                <w:szCs w:val="24"/>
                <w:lang w:val="en-GB"/>
              </w:rPr>
              <w:t>Alway</w:t>
            </w:r>
            <w:r w:rsidRPr="00835E8F">
              <w:rPr>
                <w:rFonts w:cstheme="minorHAnsi"/>
                <w:color w:val="000000"/>
                <w:sz w:val="24"/>
                <w:szCs w:val="24"/>
                <w:lang w:val="en-GB"/>
              </w:rPr>
              <w:t>s wear it when h</w:t>
            </w:r>
            <w:r w:rsidRPr="00835E8F">
              <w:rPr>
                <w:rFonts w:cstheme="minorHAnsi"/>
                <w:color w:val="333333"/>
                <w:sz w:val="24"/>
                <w:szCs w:val="24"/>
                <w:lang w:val="en-GB"/>
              </w:rPr>
              <w:t>andling chemical products and performing experiments.</w:t>
            </w:r>
          </w:p>
        </w:tc>
      </w:tr>
      <w:tr w:rsidR="001A1E12" w:rsidRPr="00F01449" w14:paraId="03939085" w14:textId="77777777" w:rsidTr="00B326B7">
        <w:tc>
          <w:tcPr>
            <w:tcW w:w="4361" w:type="dxa"/>
          </w:tcPr>
          <w:p w14:paraId="68924AAB" w14:textId="77777777" w:rsidR="001A1E12" w:rsidRPr="00F01449" w:rsidRDefault="001A1E12" w:rsidP="00B326B7">
            <w:pPr>
              <w:rPr>
                <w:rFonts w:ascii="Arial" w:hAnsi="Arial" w:cs="Arial"/>
                <w:b/>
                <w:bCs/>
                <w:color w:val="0000FF"/>
                <w:sz w:val="26"/>
                <w:szCs w:val="26"/>
                <w:lang w:val="en-GB"/>
              </w:rPr>
            </w:pPr>
          </w:p>
        </w:tc>
        <w:tc>
          <w:tcPr>
            <w:tcW w:w="6237" w:type="dxa"/>
          </w:tcPr>
          <w:p w14:paraId="4F477656" w14:textId="77777777" w:rsidR="001A1E12" w:rsidRPr="00835E8F" w:rsidRDefault="001A1E12" w:rsidP="00B326B7">
            <w:pPr>
              <w:rPr>
                <w:rFonts w:cstheme="minorHAnsi"/>
                <w:color w:val="000000"/>
                <w:sz w:val="24"/>
                <w:szCs w:val="24"/>
                <w:shd w:val="clear" w:color="auto" w:fill="FFFFFF"/>
                <w:lang w:val="en-GB"/>
              </w:rPr>
            </w:pPr>
            <w:r w:rsidRPr="00835E8F">
              <w:rPr>
                <w:rFonts w:cstheme="minorHAnsi"/>
                <w:color w:val="000000"/>
                <w:sz w:val="24"/>
                <w:szCs w:val="24"/>
                <w:shd w:val="clear" w:color="auto" w:fill="FFFFFF"/>
                <w:lang w:val="en-GB"/>
              </w:rPr>
              <w:t>Plastic wash bottle for distilled water</w:t>
            </w:r>
          </w:p>
        </w:tc>
      </w:tr>
      <w:tr w:rsidR="001A1E12" w:rsidRPr="00F01449" w14:paraId="367E7E6C" w14:textId="77777777" w:rsidTr="00B326B7">
        <w:tc>
          <w:tcPr>
            <w:tcW w:w="4361" w:type="dxa"/>
          </w:tcPr>
          <w:p w14:paraId="4F1BF889" w14:textId="77777777" w:rsidR="001A1E12" w:rsidRPr="00F01449" w:rsidRDefault="001A1E12" w:rsidP="00B326B7">
            <w:pPr>
              <w:rPr>
                <w:sz w:val="26"/>
                <w:szCs w:val="26"/>
                <w:lang w:val="en-GB"/>
              </w:rPr>
            </w:pPr>
          </w:p>
        </w:tc>
        <w:tc>
          <w:tcPr>
            <w:tcW w:w="6237" w:type="dxa"/>
          </w:tcPr>
          <w:p w14:paraId="7F1A7EC6" w14:textId="77777777" w:rsidR="001A1E12" w:rsidRPr="00835E8F" w:rsidRDefault="001A1E12" w:rsidP="00B326B7">
            <w:pPr>
              <w:rPr>
                <w:rFonts w:cstheme="minorHAnsi"/>
                <w:sz w:val="24"/>
                <w:szCs w:val="24"/>
                <w:lang w:val="en-GB"/>
              </w:rPr>
            </w:pPr>
            <w:r w:rsidRPr="00835E8F">
              <w:rPr>
                <w:rFonts w:cstheme="minorHAnsi"/>
                <w:sz w:val="24"/>
                <w:szCs w:val="24"/>
                <w:lang w:val="en-GB"/>
              </w:rPr>
              <w:t>Device avoiding the need for mouth pipetting</w:t>
            </w:r>
          </w:p>
        </w:tc>
      </w:tr>
      <w:tr w:rsidR="001A1E12" w:rsidRPr="00F01449" w14:paraId="64FFD168" w14:textId="77777777" w:rsidTr="00150BF8">
        <w:trPr>
          <w:trHeight w:val="517"/>
        </w:trPr>
        <w:tc>
          <w:tcPr>
            <w:tcW w:w="4361" w:type="dxa"/>
          </w:tcPr>
          <w:p w14:paraId="2DC4BEE4" w14:textId="77777777" w:rsidR="001A1E12" w:rsidRPr="00F01449" w:rsidRDefault="001A1E12" w:rsidP="00B326B7">
            <w:pPr>
              <w:rPr>
                <w:rFonts w:ascii="Arial" w:hAnsi="Arial" w:cs="Arial"/>
                <w:b/>
                <w:bCs/>
                <w:color w:val="0000FF"/>
                <w:sz w:val="26"/>
                <w:szCs w:val="26"/>
                <w:lang w:val="en-GB"/>
              </w:rPr>
            </w:pPr>
          </w:p>
        </w:tc>
        <w:tc>
          <w:tcPr>
            <w:tcW w:w="6237" w:type="dxa"/>
          </w:tcPr>
          <w:p w14:paraId="6FDBF982" w14:textId="77777777" w:rsidR="001A1E12" w:rsidRPr="00835E8F" w:rsidRDefault="001A1E12" w:rsidP="00B326B7">
            <w:pPr>
              <w:rPr>
                <w:rFonts w:cstheme="minorHAnsi"/>
                <w:sz w:val="24"/>
                <w:szCs w:val="24"/>
                <w:lang w:val="en-GB"/>
              </w:rPr>
            </w:pPr>
            <w:r w:rsidRPr="00835E8F">
              <w:rPr>
                <w:rFonts w:cstheme="minorHAnsi"/>
                <w:sz w:val="24"/>
                <w:szCs w:val="24"/>
                <w:lang w:val="en-GB"/>
              </w:rPr>
              <w:t>To store test tubes on the bench (lab bench)</w:t>
            </w:r>
          </w:p>
        </w:tc>
      </w:tr>
    </w:tbl>
    <w:p w14:paraId="2965FA1F" w14:textId="77777777" w:rsidR="00F74FCB" w:rsidRPr="00266851" w:rsidRDefault="00F74FCB" w:rsidP="00F74FCB">
      <w:pPr>
        <w:rPr>
          <w:i/>
          <w:u w:val="single"/>
          <w:lang w:val="en-US"/>
        </w:rPr>
      </w:pPr>
    </w:p>
    <w:p w14:paraId="6F99CC80" w14:textId="77777777" w:rsidR="00F070C4" w:rsidRPr="00F070C4" w:rsidRDefault="00F070C4" w:rsidP="00F070C4">
      <w:pPr>
        <w:pStyle w:val="Paragraphedeliste"/>
        <w:numPr>
          <w:ilvl w:val="0"/>
          <w:numId w:val="24"/>
        </w:numPr>
        <w:rPr>
          <w:b/>
          <w:bCs/>
          <w:sz w:val="26"/>
          <w:szCs w:val="26"/>
          <w:lang w:val="en-US"/>
        </w:rPr>
      </w:pPr>
      <w:r w:rsidRPr="00F070C4">
        <w:rPr>
          <w:b/>
          <w:bCs/>
          <w:sz w:val="26"/>
          <w:szCs w:val="26"/>
          <w:lang w:val="en-US"/>
        </w:rPr>
        <w:t>Let’s play now!</w:t>
      </w:r>
    </w:p>
    <w:p w14:paraId="198B89DA" w14:textId="0E3DF661" w:rsidR="00F070C4" w:rsidRPr="00E128F4" w:rsidRDefault="00525064" w:rsidP="00DC5143">
      <w:pPr>
        <w:pBdr>
          <w:top w:val="single" w:sz="4" w:space="1" w:color="auto"/>
          <w:left w:val="single" w:sz="4" w:space="4" w:color="auto"/>
          <w:bottom w:val="single" w:sz="4" w:space="1" w:color="auto"/>
          <w:right w:val="single" w:sz="4" w:space="27" w:color="auto"/>
        </w:pBdr>
        <w:rPr>
          <w:sz w:val="24"/>
          <w:szCs w:val="24"/>
          <w:lang w:val="en-US"/>
        </w:rPr>
      </w:pPr>
      <w:r w:rsidRPr="00E128F4">
        <w:rPr>
          <w:sz w:val="24"/>
          <w:szCs w:val="24"/>
          <w:lang w:val="en-US"/>
        </w:rPr>
        <w:t>Get into</w:t>
      </w:r>
      <w:r w:rsidR="00F070C4" w:rsidRPr="00E128F4">
        <w:rPr>
          <w:sz w:val="24"/>
          <w:szCs w:val="24"/>
          <w:lang w:val="en-US"/>
        </w:rPr>
        <w:t xml:space="preserve"> groups of 3 or 4 students.</w:t>
      </w:r>
      <w:r w:rsidR="004F66F0">
        <w:rPr>
          <w:sz w:val="24"/>
          <w:szCs w:val="24"/>
          <w:lang w:val="en-US"/>
        </w:rPr>
        <w:t xml:space="preserve"> </w:t>
      </w:r>
      <w:r w:rsidR="00F070C4" w:rsidRPr="00E128F4">
        <w:rPr>
          <w:sz w:val="24"/>
          <w:szCs w:val="24"/>
          <w:lang w:val="en-US"/>
        </w:rPr>
        <w:t xml:space="preserve">Each group has 15 post-it notes with 15 words. </w:t>
      </w:r>
    </w:p>
    <w:p w14:paraId="550FBC8E" w14:textId="5D195D8F" w:rsidR="00525064" w:rsidRPr="00E128F4" w:rsidRDefault="00F070C4" w:rsidP="00DC5143">
      <w:pPr>
        <w:pBdr>
          <w:top w:val="single" w:sz="4" w:space="1" w:color="auto"/>
          <w:left w:val="single" w:sz="4" w:space="4" w:color="auto"/>
          <w:bottom w:val="single" w:sz="4" w:space="1" w:color="auto"/>
          <w:right w:val="single" w:sz="4" w:space="27" w:color="auto"/>
        </w:pBdr>
        <w:rPr>
          <w:sz w:val="24"/>
          <w:szCs w:val="24"/>
          <w:lang w:val="en-US"/>
        </w:rPr>
      </w:pPr>
      <w:r w:rsidRPr="00E128F4">
        <w:rPr>
          <w:sz w:val="24"/>
          <w:szCs w:val="24"/>
          <w:lang w:val="en-US"/>
        </w:rPr>
        <w:t xml:space="preserve">You have to find the glassware in the lab and </w:t>
      </w:r>
      <w:r w:rsidR="00387AD9" w:rsidRPr="00E128F4">
        <w:rPr>
          <w:sz w:val="24"/>
          <w:szCs w:val="24"/>
          <w:lang w:val="en-US"/>
        </w:rPr>
        <w:t>deposit</w:t>
      </w:r>
      <w:r w:rsidRPr="00E128F4">
        <w:rPr>
          <w:sz w:val="24"/>
          <w:szCs w:val="24"/>
          <w:lang w:val="en-US"/>
        </w:rPr>
        <w:t xml:space="preserve"> post-it notes on the glassware as quickly as possible. </w:t>
      </w:r>
      <w:r w:rsidR="004F66F0">
        <w:rPr>
          <w:sz w:val="24"/>
          <w:szCs w:val="24"/>
          <w:lang w:val="en-US"/>
        </w:rPr>
        <w:t>E</w:t>
      </w:r>
      <w:r w:rsidRPr="00E128F4">
        <w:rPr>
          <w:sz w:val="24"/>
          <w:szCs w:val="24"/>
          <w:lang w:val="en-US"/>
        </w:rPr>
        <w:t xml:space="preserve">ach group chooses </w:t>
      </w:r>
      <w:r w:rsidR="00774515" w:rsidRPr="00E128F4">
        <w:rPr>
          <w:sz w:val="24"/>
          <w:szCs w:val="24"/>
          <w:lang w:val="en-US"/>
        </w:rPr>
        <w:t>its</w:t>
      </w:r>
      <w:r w:rsidRPr="00E128F4">
        <w:rPr>
          <w:sz w:val="24"/>
          <w:szCs w:val="24"/>
          <w:lang w:val="en-US"/>
        </w:rPr>
        <w:t xml:space="preserve"> leader, when the whole group agrees with the translation then the leader </w:t>
      </w:r>
      <w:r w:rsidR="00387AD9" w:rsidRPr="00E128F4">
        <w:rPr>
          <w:sz w:val="24"/>
          <w:szCs w:val="24"/>
          <w:lang w:val="en-US"/>
        </w:rPr>
        <w:t>has</w:t>
      </w:r>
      <w:r w:rsidRPr="00E128F4">
        <w:rPr>
          <w:sz w:val="24"/>
          <w:szCs w:val="24"/>
          <w:lang w:val="en-US"/>
        </w:rPr>
        <w:t xml:space="preserve"> to go </w:t>
      </w:r>
      <w:r w:rsidR="00525064" w:rsidRPr="00E128F4">
        <w:rPr>
          <w:sz w:val="24"/>
          <w:szCs w:val="24"/>
          <w:lang w:val="en-US"/>
        </w:rPr>
        <w:t>and</w:t>
      </w:r>
      <w:r w:rsidRPr="00E128F4">
        <w:rPr>
          <w:sz w:val="24"/>
          <w:szCs w:val="24"/>
          <w:lang w:val="en-US"/>
        </w:rPr>
        <w:t xml:space="preserve"> put all post-it notes on the equipment.</w:t>
      </w:r>
    </w:p>
    <w:p w14:paraId="662EADD3" w14:textId="62AF2CF3" w:rsidR="00F070C4" w:rsidRPr="00E128F4" w:rsidRDefault="005E0AFA" w:rsidP="00DC5143">
      <w:pPr>
        <w:pBdr>
          <w:top w:val="single" w:sz="4" w:space="1" w:color="auto"/>
          <w:left w:val="single" w:sz="4" w:space="4" w:color="auto"/>
          <w:bottom w:val="single" w:sz="4" w:space="1" w:color="auto"/>
          <w:right w:val="single" w:sz="4" w:space="27" w:color="auto"/>
        </w:pBdr>
        <w:rPr>
          <w:sz w:val="24"/>
          <w:szCs w:val="24"/>
          <w:lang w:val="en-US"/>
        </w:rPr>
      </w:pPr>
      <w:r w:rsidRPr="00E128F4">
        <w:rPr>
          <w:sz w:val="24"/>
          <w:szCs w:val="24"/>
          <w:lang w:val="en-US"/>
        </w:rPr>
        <w:t>Each group will be timed</w:t>
      </w:r>
      <w:r w:rsidR="00F070C4" w:rsidRPr="00E128F4">
        <w:rPr>
          <w:sz w:val="24"/>
          <w:szCs w:val="24"/>
          <w:lang w:val="en-US"/>
        </w:rPr>
        <w:t xml:space="preserve"> and </w:t>
      </w:r>
      <w:r w:rsidRPr="00E128F4">
        <w:rPr>
          <w:sz w:val="24"/>
          <w:szCs w:val="24"/>
          <w:lang w:val="en-US"/>
        </w:rPr>
        <w:t xml:space="preserve">time </w:t>
      </w:r>
      <w:r w:rsidR="00F070C4" w:rsidRPr="00E128F4">
        <w:rPr>
          <w:sz w:val="24"/>
          <w:szCs w:val="24"/>
          <w:lang w:val="en-US"/>
        </w:rPr>
        <w:t xml:space="preserve">will </w:t>
      </w:r>
      <w:r w:rsidRPr="00E128F4">
        <w:rPr>
          <w:sz w:val="24"/>
          <w:szCs w:val="24"/>
          <w:lang w:val="en-US"/>
        </w:rPr>
        <w:t xml:space="preserve">be added or </w:t>
      </w:r>
      <w:r w:rsidR="00F070C4" w:rsidRPr="00E128F4">
        <w:rPr>
          <w:sz w:val="24"/>
          <w:szCs w:val="24"/>
          <w:lang w:val="en-US"/>
        </w:rPr>
        <w:t>deduct</w:t>
      </w:r>
      <w:r w:rsidRPr="00E128F4">
        <w:rPr>
          <w:sz w:val="24"/>
          <w:szCs w:val="24"/>
          <w:lang w:val="en-US"/>
        </w:rPr>
        <w:t>ed</w:t>
      </w:r>
      <w:r w:rsidR="00F070C4" w:rsidRPr="00E128F4">
        <w:rPr>
          <w:sz w:val="24"/>
          <w:szCs w:val="24"/>
          <w:lang w:val="en-US"/>
        </w:rPr>
        <w:t xml:space="preserve"> depending on </w:t>
      </w:r>
      <w:r w:rsidRPr="00E128F4">
        <w:rPr>
          <w:sz w:val="24"/>
          <w:szCs w:val="24"/>
          <w:lang w:val="en-US"/>
        </w:rPr>
        <w:t>your</w:t>
      </w:r>
      <w:r w:rsidR="00F070C4" w:rsidRPr="00E128F4">
        <w:rPr>
          <w:sz w:val="24"/>
          <w:szCs w:val="24"/>
          <w:lang w:val="en-US"/>
        </w:rPr>
        <w:t xml:space="preserve"> answers</w:t>
      </w:r>
      <w:r w:rsidRPr="00E128F4">
        <w:rPr>
          <w:sz w:val="24"/>
          <w:szCs w:val="24"/>
          <w:lang w:val="en-US"/>
        </w:rPr>
        <w:t>:</w:t>
      </w:r>
    </w:p>
    <w:p w14:paraId="27CF6FFE" w14:textId="5E684E02" w:rsidR="00F070C4" w:rsidRPr="00E128F4" w:rsidRDefault="00F070C4" w:rsidP="00DC5143">
      <w:pPr>
        <w:pBdr>
          <w:top w:val="single" w:sz="4" w:space="1" w:color="auto"/>
          <w:left w:val="single" w:sz="4" w:space="4" w:color="auto"/>
          <w:bottom w:val="single" w:sz="4" w:space="1" w:color="auto"/>
          <w:right w:val="single" w:sz="4" w:space="27" w:color="auto"/>
        </w:pBdr>
        <w:jc w:val="center"/>
        <w:rPr>
          <w:sz w:val="24"/>
          <w:szCs w:val="24"/>
          <w:lang w:val="en-US"/>
        </w:rPr>
      </w:pPr>
      <w:r w:rsidRPr="00E128F4">
        <w:rPr>
          <w:sz w:val="24"/>
          <w:szCs w:val="24"/>
          <w:lang w:val="en-US"/>
        </w:rPr>
        <w:t>WRONG ANSWER: +10 s</w:t>
      </w:r>
    </w:p>
    <w:p w14:paraId="6F93A2A9" w14:textId="1476AEBA" w:rsidR="007175F0" w:rsidRPr="004F66F0" w:rsidRDefault="00F070C4" w:rsidP="004F66F0">
      <w:pPr>
        <w:pBdr>
          <w:top w:val="single" w:sz="4" w:space="1" w:color="auto"/>
          <w:left w:val="single" w:sz="4" w:space="4" w:color="auto"/>
          <w:bottom w:val="single" w:sz="4" w:space="1" w:color="auto"/>
          <w:right w:val="single" w:sz="4" w:space="27" w:color="auto"/>
        </w:pBdr>
        <w:jc w:val="center"/>
        <w:rPr>
          <w:sz w:val="24"/>
          <w:szCs w:val="24"/>
          <w:lang w:val="en-US"/>
        </w:rPr>
      </w:pPr>
      <w:r w:rsidRPr="00E128F4">
        <w:rPr>
          <w:sz w:val="24"/>
          <w:szCs w:val="24"/>
          <w:lang w:val="en-US"/>
        </w:rPr>
        <w:t>CORRECT ANSWER: - 10 s</w:t>
      </w:r>
    </w:p>
    <w:p w14:paraId="194AD43F" w14:textId="2F788CD9" w:rsidR="0064207C" w:rsidRPr="001F29AA" w:rsidRDefault="0064207C" w:rsidP="0064207C">
      <w:pPr>
        <w:pStyle w:val="Activity1"/>
        <w:rPr>
          <w:lang w:val="en-US"/>
        </w:rPr>
      </w:pPr>
      <w:r w:rsidRPr="001F29AA">
        <w:rPr>
          <w:lang w:val="en-US"/>
        </w:rPr>
        <w:lastRenderedPageBreak/>
        <w:t xml:space="preserve">ACTIVITY </w:t>
      </w:r>
      <w:r>
        <w:rPr>
          <w:lang w:val="en-US"/>
        </w:rPr>
        <w:t>4</w:t>
      </w:r>
      <w:r w:rsidRPr="001F29AA">
        <w:rPr>
          <w:lang w:val="en-US"/>
        </w:rPr>
        <w:t xml:space="preserve">: </w:t>
      </w:r>
      <w:r w:rsidR="001B26A2">
        <w:rPr>
          <w:lang w:val="en-US"/>
        </w:rPr>
        <w:t>Reading a protocol</w:t>
      </w:r>
    </w:p>
    <w:p w14:paraId="66BD4043" w14:textId="77777777" w:rsidR="0064207C" w:rsidRPr="004471CD" w:rsidRDefault="0064207C" w:rsidP="0064207C">
      <w:pPr>
        <w:rPr>
          <w:sz w:val="24"/>
          <w:szCs w:val="32"/>
          <w:lang w:val="en-US"/>
        </w:rPr>
      </w:pPr>
      <w:r w:rsidRPr="004471CD">
        <w:rPr>
          <w:noProof/>
          <w:sz w:val="24"/>
          <w:szCs w:val="32"/>
          <w:lang w:eastAsia="fr-FR"/>
        </w:rPr>
        <mc:AlternateContent>
          <mc:Choice Requires="wps">
            <w:drawing>
              <wp:inline distT="0" distB="0" distL="0" distR="0" wp14:anchorId="7F46DA03" wp14:editId="5C269E19">
                <wp:extent cx="6192520" cy="298764"/>
                <wp:effectExtent l="0" t="0" r="5080" b="6350"/>
                <wp:docPr id="1053340075" name="Zone de texte 1053340075"/>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15F1F" w14:textId="0DA38E52" w:rsidR="0064207C" w:rsidRPr="004471CD" w:rsidRDefault="0064207C" w:rsidP="0064207C">
                            <w:pPr>
                              <w:rPr>
                                <w:sz w:val="24"/>
                                <w:szCs w:val="32"/>
                                <w:lang w:val="en-US"/>
                              </w:rPr>
                            </w:pPr>
                            <w:r w:rsidRPr="004471CD">
                              <w:rPr>
                                <w:b/>
                                <w:bCs/>
                                <w:sz w:val="24"/>
                                <w:szCs w:val="32"/>
                                <w:lang w:val="en-US"/>
                              </w:rPr>
                              <w:t>Objective</w:t>
                            </w:r>
                            <w:r w:rsidRPr="004471CD">
                              <w:rPr>
                                <w:sz w:val="24"/>
                                <w:szCs w:val="32"/>
                                <w:lang w:val="en-US"/>
                              </w:rPr>
                              <w:t xml:space="preserve">: acquiring vocabulary </w:t>
                            </w:r>
                            <w:r w:rsidR="00FF3A3A">
                              <w:rPr>
                                <w:sz w:val="24"/>
                                <w:szCs w:val="32"/>
                                <w:lang w:val="en-US"/>
                              </w:rPr>
                              <w:t>related to protocols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46DA03" id="Zone de texte 1053340075" o:spid="_x0000_s1028"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" fillcolor="#dbe5f1 [660]" stroked="f" strokeweight=".5pt">
                <v:textbox>
                  <w:txbxContent>
                    <w:p w14:paraId="16215F1F" w14:textId="0DA38E52" w:rsidR="0064207C" w:rsidRPr="004471CD" w:rsidRDefault="0064207C" w:rsidP="0064207C">
                      <w:pPr>
                        <w:rPr>
                          <w:sz w:val="24"/>
                          <w:szCs w:val="32"/>
                          <w:lang w:val="en-US"/>
                        </w:rPr>
                      </w:pPr>
                      <w:r w:rsidRPr="004471CD">
                        <w:rPr>
                          <w:b/>
                          <w:bCs/>
                          <w:sz w:val="24"/>
                          <w:szCs w:val="32"/>
                          <w:lang w:val="en-US"/>
                        </w:rPr>
                        <w:t>Objective</w:t>
                      </w:r>
                      <w:r w:rsidRPr="004471CD">
                        <w:rPr>
                          <w:sz w:val="24"/>
                          <w:szCs w:val="32"/>
                          <w:lang w:val="en-US"/>
                        </w:rPr>
                        <w:t xml:space="preserve">: acquiring vocabulary </w:t>
                      </w:r>
                      <w:r w:rsidR="00FF3A3A">
                        <w:rPr>
                          <w:sz w:val="24"/>
                          <w:szCs w:val="32"/>
                          <w:lang w:val="en-US"/>
                        </w:rPr>
                        <w:t>related to protocols</w:t>
                      </w:r>
                    </w:p>
                  </w:txbxContent>
                </v:textbox>
                <w10:anchorlock/>
              </v:shape>
            </w:pict>
          </mc:Fallback>
        </mc:AlternateContent>
      </w:r>
    </w:p>
    <w:p w14:paraId="35065A33" w14:textId="2C384D73" w:rsidR="001B26A2" w:rsidRDefault="001B26A2" w:rsidP="00FF3A3A">
      <w:pPr>
        <w:pStyle w:val="Paragraphedeliste"/>
        <w:numPr>
          <w:ilvl w:val="0"/>
          <w:numId w:val="24"/>
        </w:numPr>
        <w:rPr>
          <w:b/>
          <w:bCs/>
          <w:sz w:val="26"/>
          <w:szCs w:val="26"/>
          <w:lang w:val="en-US"/>
        </w:rPr>
      </w:pPr>
      <w:r w:rsidRPr="00FF3A3A">
        <w:rPr>
          <w:b/>
          <w:bCs/>
          <w:sz w:val="26"/>
          <w:szCs w:val="26"/>
          <w:lang w:val="en-US"/>
        </w:rPr>
        <w:t xml:space="preserve">Read </w:t>
      </w:r>
      <w:r w:rsidR="00FF3A3A">
        <w:rPr>
          <w:b/>
          <w:bCs/>
          <w:sz w:val="26"/>
          <w:szCs w:val="26"/>
          <w:lang w:val="en-US"/>
        </w:rPr>
        <w:t>the following</w:t>
      </w:r>
      <w:r w:rsidRPr="00FF3A3A">
        <w:rPr>
          <w:b/>
          <w:bCs/>
          <w:sz w:val="26"/>
          <w:szCs w:val="26"/>
          <w:lang w:val="en-US"/>
        </w:rPr>
        <w:t xml:space="preserve"> protocol and highligh</w:t>
      </w:r>
      <w:r w:rsidR="00FF3A3A" w:rsidRPr="00FF3A3A">
        <w:rPr>
          <w:b/>
          <w:bCs/>
          <w:sz w:val="26"/>
          <w:szCs w:val="26"/>
          <w:lang w:val="en-US"/>
        </w:rPr>
        <w:t>t</w:t>
      </w:r>
      <w:r w:rsidRPr="00FF3A3A">
        <w:rPr>
          <w:b/>
          <w:bCs/>
          <w:sz w:val="26"/>
          <w:szCs w:val="26"/>
          <w:lang w:val="en-US"/>
        </w:rPr>
        <w:t xml:space="preserve"> chemistry specific action verbs</w:t>
      </w:r>
      <w:r w:rsidR="009E659B">
        <w:rPr>
          <w:b/>
          <w:bCs/>
          <w:sz w:val="26"/>
          <w:szCs w:val="26"/>
          <w:lang w:val="en-US"/>
        </w:rPr>
        <w:t>:</w:t>
      </w:r>
    </w:p>
    <w:p w14:paraId="35490BB3" w14:textId="77777777" w:rsidR="00AD4043" w:rsidRPr="00FF3A3A" w:rsidRDefault="00AD4043" w:rsidP="00AD4043">
      <w:pPr>
        <w:pStyle w:val="Paragraphedeliste"/>
        <w:rPr>
          <w:b/>
          <w:bCs/>
          <w:sz w:val="26"/>
          <w:szCs w:val="26"/>
          <w:lang w:val="en-US"/>
        </w:rPr>
      </w:pPr>
    </w:p>
    <w:p w14:paraId="1B049627" w14:textId="34E57C08" w:rsidR="00AD4043" w:rsidRPr="009E659B" w:rsidRDefault="00AD4043" w:rsidP="009E659B">
      <w:pPr>
        <w:jc w:val="left"/>
        <w:rPr>
          <w:sz w:val="26"/>
          <w:szCs w:val="26"/>
          <w:lang w:val="en-US"/>
        </w:rPr>
      </w:pPr>
      <w:r w:rsidRPr="002D3F8D">
        <w:rPr>
          <w:noProof/>
          <w:lang w:eastAsia="fr-FR"/>
        </w:rPr>
        <mc:AlternateContent>
          <mc:Choice Requires="wps">
            <w:drawing>
              <wp:inline distT="0" distB="0" distL="0" distR="0" wp14:anchorId="20DCCC5C" wp14:editId="6285143F">
                <wp:extent cx="6192520" cy="7476565"/>
                <wp:effectExtent l="0" t="0" r="17780" b="16510"/>
                <wp:docPr id="15" name="Zone de texte 15"/>
                <wp:cNvGraphicFramePr/>
                <a:graphic xmlns:a="http://schemas.openxmlformats.org/drawingml/2006/main">
                  <a:graphicData uri="http://schemas.microsoft.com/office/word/2010/wordprocessingShape">
                    <wps:wsp>
                      <wps:cNvSpPr txBox="1"/>
                      <wps:spPr>
                        <a:xfrm>
                          <a:off x="0" y="0"/>
                          <a:ext cx="6192520" cy="747656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37A98F" w14:textId="77777777" w:rsidR="00AD4043" w:rsidRPr="00DF0931" w:rsidRDefault="00AD4043" w:rsidP="00AD4043">
                            <w:pPr>
                              <w:rPr>
                                <w:b/>
                                <w:bCs/>
                                <w:sz w:val="26"/>
                                <w:szCs w:val="26"/>
                                <w:lang w:val="en-US"/>
                              </w:rPr>
                            </w:pPr>
                            <w:r w:rsidRPr="00FE7696">
                              <w:rPr>
                                <w:b/>
                                <w:color w:val="595959" w:themeColor="text1" w:themeTint="A6"/>
                                <w:sz w:val="22"/>
                                <w:lang w:val="en-US"/>
                              </w:rPr>
                              <w:t xml:space="preserve"> </w:t>
                            </w:r>
                            <w:r w:rsidRPr="00DF0931">
                              <w:rPr>
                                <w:b/>
                                <w:bCs/>
                                <w:sz w:val="26"/>
                                <w:szCs w:val="26"/>
                                <w:lang w:val="en-US"/>
                              </w:rPr>
                              <w:t>Extraction of Curcuminoids from curcuma</w:t>
                            </w:r>
                          </w:p>
                          <w:p w14:paraId="06709317" w14:textId="77777777" w:rsidR="00AD4043" w:rsidRPr="00DF0931" w:rsidRDefault="00AD4043" w:rsidP="00AD4043">
                            <w:pPr>
                              <w:pStyle w:val="NormalWeb"/>
                              <w:spacing w:before="0" w:beforeAutospacing="0" w:after="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Curcumin, the active ingredient and coloring agent of the Indian spice turmeric is better known since ages for its therapeutic properties. Curcumin gained much attention due to its potent biological properties to treat traumas like Alzheimer’s disease, cancer, inflammations, cystic fibrosis and as an antioxidant. Though generally called as curcumin or curcuminoids, this is a mixture of three compounds namely curcumin, demethoxy curcumin and bis-demethoxy curcumin.  Turmeric or Curcuma Longa L is cultivated widely in Southeast Asia. Curcumin content of these varieties varies from 2.8 to 9.3 percent. Turmeric roots or fingers are preprocessed before extraction. Curcumin is generally separated from turmeric oleoresin-the left out after extraction with suitable solvents like ethanol, acetone or ethyl acetate and finally removing the solvent.</w:t>
                            </w:r>
                          </w:p>
                          <w:p w14:paraId="27C79F6A" w14:textId="77777777" w:rsidR="00AD4043" w:rsidRPr="00DF0931" w:rsidRDefault="00AD4043" w:rsidP="00AD4043">
                            <w:pPr>
                              <w:pStyle w:val="NormalWeb"/>
                              <w:spacing w:before="0" w:beforeAutospacing="0" w:after="0" w:afterAutospacing="0"/>
                              <w:jc w:val="both"/>
                              <w:rPr>
                                <w:rFonts w:asciiTheme="minorHAnsi" w:hAnsiTheme="minorHAnsi" w:cstheme="minorHAnsi"/>
                                <w:bCs/>
                                <w:iCs/>
                                <w:color w:val="373737"/>
                                <w:lang w:val="en-GB"/>
                              </w:rPr>
                            </w:pPr>
                          </w:p>
                          <w:p w14:paraId="303B78FB"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u w:val="dotted"/>
                                <w:lang w:val="en-GB"/>
                              </w:rPr>
                            </w:pPr>
                            <w:r w:rsidRPr="00DF0931">
                              <w:rPr>
                                <w:rStyle w:val="lev"/>
                                <w:rFonts w:asciiTheme="minorHAnsi" w:hAnsiTheme="minorHAnsi" w:cstheme="minorHAnsi"/>
                                <w:b w:val="0"/>
                                <w:iCs/>
                                <w:color w:val="003300"/>
                                <w:u w:val="dotted"/>
                                <w:lang w:val="en-GB"/>
                              </w:rPr>
                              <w:t>Conventional Extraction of Curcumin</w:t>
                            </w:r>
                          </w:p>
                          <w:p w14:paraId="749CF5FE"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1</w:t>
                            </w:r>
                          </w:p>
                          <w:p w14:paraId="4496160C"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Pour 150 ml of ethyl alcohol into a 250 ml Round-Bottom flask attached to a Soxhlet extractor.</w:t>
                            </w:r>
                          </w:p>
                          <w:p w14:paraId="4CD89F1A"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2</w:t>
                            </w:r>
                          </w:p>
                          <w:p w14:paraId="2D5C92FF" w14:textId="466B0615"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 xml:space="preserve">Fill the </w:t>
                            </w:r>
                            <w:r w:rsidR="009E0F25" w:rsidRPr="00DF0931">
                              <w:rPr>
                                <w:rFonts w:asciiTheme="minorHAnsi" w:hAnsiTheme="minorHAnsi" w:cstheme="minorHAnsi"/>
                                <w:bCs/>
                                <w:iCs/>
                                <w:color w:val="373737"/>
                                <w:lang w:val="en-GB"/>
                              </w:rPr>
                              <w:t>Soxhlet</w:t>
                            </w:r>
                            <w:r w:rsidRPr="00DF0931">
                              <w:rPr>
                                <w:rFonts w:asciiTheme="minorHAnsi" w:hAnsiTheme="minorHAnsi" w:cstheme="minorHAnsi"/>
                                <w:bCs/>
                                <w:iCs/>
                                <w:color w:val="373737"/>
                                <w:lang w:val="en-GB"/>
                              </w:rPr>
                              <w:t xml:space="preserve"> extractor with 40 g of turmeric powder. Start extraction by maintaining the temperature at 50 to 60 degrees.</w:t>
                            </w:r>
                          </w:p>
                          <w:p w14:paraId="537FFF5A"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3</w:t>
                            </w:r>
                          </w:p>
                          <w:p w14:paraId="7073FACE" w14:textId="77777777" w:rsidR="00AD4043" w:rsidRPr="00DF0931" w:rsidRDefault="00AD4043" w:rsidP="00AD4043">
                            <w:pPr>
                              <w:pStyle w:val="NormalWeb"/>
                              <w:spacing w:before="0" w:beforeAutospacing="0" w:after="300" w:afterAutospacing="0"/>
                              <w:rPr>
                                <w:rFonts w:asciiTheme="minorHAnsi" w:hAnsiTheme="minorHAnsi" w:cstheme="minorHAnsi"/>
                                <w:bCs/>
                                <w:iCs/>
                                <w:color w:val="373737"/>
                                <w:lang w:val="en-GB"/>
                              </w:rPr>
                            </w:pPr>
                            <w:r w:rsidRPr="00DF0931">
                              <w:rPr>
                                <w:rFonts w:asciiTheme="minorHAnsi" w:hAnsiTheme="minorHAnsi" w:cstheme="minorHAnsi"/>
                                <w:bCs/>
                                <w:iCs/>
                                <w:color w:val="373737"/>
                                <w:lang w:val="en-GB"/>
                              </w:rPr>
                              <w:t>Continue extraction for 3 to 4 hours until the solvent which fills the extraction unit is almost colorless.</w:t>
                            </w:r>
                          </w:p>
                          <w:p w14:paraId="2C69AC3F"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4</w:t>
                            </w:r>
                          </w:p>
                          <w:p w14:paraId="6D01A6A7" w14:textId="46DA7D3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 xml:space="preserve">Remove the </w:t>
                            </w:r>
                            <w:r w:rsidR="009E0F25" w:rsidRPr="00DF0931">
                              <w:rPr>
                                <w:rFonts w:asciiTheme="minorHAnsi" w:hAnsiTheme="minorHAnsi" w:cstheme="minorHAnsi"/>
                                <w:bCs/>
                                <w:iCs/>
                                <w:color w:val="373737"/>
                                <w:lang w:val="en-GB"/>
                              </w:rPr>
                              <w:t>Soxhlet</w:t>
                            </w:r>
                            <w:r w:rsidRPr="00DF0931">
                              <w:rPr>
                                <w:rFonts w:asciiTheme="minorHAnsi" w:hAnsiTheme="minorHAnsi" w:cstheme="minorHAnsi"/>
                                <w:bCs/>
                                <w:iCs/>
                                <w:color w:val="373737"/>
                                <w:lang w:val="en-GB"/>
                              </w:rPr>
                              <w:t xml:space="preserve"> and concentrate the extract. Ensure that not all ethyl alcohol has evaporated from the extract.</w:t>
                            </w:r>
                          </w:p>
                          <w:p w14:paraId="73635697"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5</w:t>
                            </w:r>
                          </w:p>
                          <w:p w14:paraId="44FDDDB6"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Add 50 ml of hexane to the extract and stir the solution using a magnetic stirrer.</w:t>
                            </w:r>
                          </w:p>
                          <w:p w14:paraId="5A2F5686"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6</w:t>
                            </w:r>
                          </w:p>
                          <w:p w14:paraId="6517307D"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Add water slowly to the solution. You can now observe curcumin precipitating out. If you add more water, the resin may also precipitate out along with curcumin resulting in a black mass. In this case collect the black mass and repeat steps 5 and 6.</w:t>
                            </w:r>
                          </w:p>
                          <w:p w14:paraId="45AC1522"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7</w:t>
                            </w:r>
                          </w:p>
                          <w:p w14:paraId="75B39E80"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Filter out curcumin using suction filtration and recrystallize from ethanol. Check the melting point for purity; pure curcumin melts at 179 to 180 degrees.</w:t>
                            </w:r>
                          </w:p>
                          <w:p w14:paraId="7151BC94" w14:textId="06D49CF3" w:rsidR="00AD4043" w:rsidRPr="002770A8" w:rsidRDefault="00AD4043" w:rsidP="00AD4043">
                            <w:pPr>
                              <w:spacing w:before="60" w:after="120"/>
                              <w:jc w:val="left"/>
                              <w:rPr>
                                <w:rFonts w:eastAsia="Times New Roman" w:cstheme="minorHAnsi"/>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DCCC5C" id="Zone de texte 15" o:spid="_x0000_s1029" type="#_x0000_t202" style="width:487.6pt;height:5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" fillcolor="#f2f2f2 [3052]" strokecolor="gray [1629]" strokeweight=".5pt">
                <v:textbox>
                  <w:txbxContent>
                    <w:p w14:paraId="2437A98F" w14:textId="77777777" w:rsidR="00AD4043" w:rsidRPr="00DF0931" w:rsidRDefault="00AD4043" w:rsidP="00AD4043">
                      <w:pPr>
                        <w:rPr>
                          <w:b/>
                          <w:bCs/>
                          <w:sz w:val="26"/>
                          <w:szCs w:val="26"/>
                          <w:lang w:val="en-US"/>
                        </w:rPr>
                      </w:pPr>
                      <w:r w:rsidRPr="00FE7696">
                        <w:rPr>
                          <w:b/>
                          <w:color w:val="595959" w:themeColor="text1" w:themeTint="A6"/>
                          <w:sz w:val="22"/>
                          <w:lang w:val="en-US"/>
                        </w:rPr>
                        <w:t xml:space="preserve"> </w:t>
                      </w:r>
                      <w:r w:rsidRPr="00DF0931">
                        <w:rPr>
                          <w:b/>
                          <w:bCs/>
                          <w:sz w:val="26"/>
                          <w:szCs w:val="26"/>
                          <w:lang w:val="en-US"/>
                        </w:rPr>
                        <w:t>Extraction of Curcuminoids from curcuma</w:t>
                      </w:r>
                    </w:p>
                    <w:p w14:paraId="06709317" w14:textId="77777777" w:rsidR="00AD4043" w:rsidRPr="00DF0931" w:rsidRDefault="00AD4043" w:rsidP="00AD4043">
                      <w:pPr>
                        <w:pStyle w:val="NormalWeb"/>
                        <w:spacing w:before="0" w:beforeAutospacing="0" w:after="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Curcumin, the active ingredient and coloring agent of the Indian spice turmeric is better known since ages for its therapeutic properties. Curcumin gained much attention due to its potent biological properties to treat traumas like Alzheimer’s disease, cancer, inflammations, cystic fibrosis and as an antioxidant. Though generally called as curcumin or curcuminoids, this is a mixture of three compounds namely curcumin, demethoxy curcumin and bis-demethoxy curcumin.  Turmeric or Curcuma Longa L is cultivated widely in Southeast Asia. Curcumin content of these varieties varies from 2.8 to 9.3 percent. Turmeric roots or fingers are preprocessed before extraction. Curcumin is generally separated from turmeric oleoresin-the left out after extraction with suitable solvents like ethanol, acetone or ethyl acetate and finally removing the solvent.</w:t>
                      </w:r>
                    </w:p>
                    <w:p w14:paraId="27C79F6A" w14:textId="77777777" w:rsidR="00AD4043" w:rsidRPr="00DF0931" w:rsidRDefault="00AD4043" w:rsidP="00AD4043">
                      <w:pPr>
                        <w:pStyle w:val="NormalWeb"/>
                        <w:spacing w:before="0" w:beforeAutospacing="0" w:after="0" w:afterAutospacing="0"/>
                        <w:jc w:val="both"/>
                        <w:rPr>
                          <w:rFonts w:asciiTheme="minorHAnsi" w:hAnsiTheme="minorHAnsi" w:cstheme="minorHAnsi"/>
                          <w:bCs/>
                          <w:iCs/>
                          <w:color w:val="373737"/>
                          <w:lang w:val="en-GB"/>
                        </w:rPr>
                      </w:pPr>
                    </w:p>
                    <w:p w14:paraId="303B78FB"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u w:val="dotted"/>
                          <w:lang w:val="en-GB"/>
                        </w:rPr>
                      </w:pPr>
                      <w:r w:rsidRPr="00DF0931">
                        <w:rPr>
                          <w:rStyle w:val="lev"/>
                          <w:rFonts w:asciiTheme="minorHAnsi" w:hAnsiTheme="minorHAnsi" w:cstheme="minorHAnsi"/>
                          <w:b w:val="0"/>
                          <w:iCs/>
                          <w:color w:val="003300"/>
                          <w:u w:val="dotted"/>
                          <w:lang w:val="en-GB"/>
                        </w:rPr>
                        <w:t>Conventional Extraction of Curcumin</w:t>
                      </w:r>
                    </w:p>
                    <w:p w14:paraId="749CF5FE"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1</w:t>
                      </w:r>
                    </w:p>
                    <w:p w14:paraId="4496160C"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Pour 150 ml of ethyl alcohol into a 250 ml Round-Bottom flask attached to a Soxhlet extractor.</w:t>
                      </w:r>
                    </w:p>
                    <w:p w14:paraId="4CD89F1A"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2</w:t>
                      </w:r>
                    </w:p>
                    <w:p w14:paraId="2D5C92FF" w14:textId="466B0615"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 xml:space="preserve">Fill the </w:t>
                      </w:r>
                      <w:r w:rsidR="009E0F25" w:rsidRPr="00DF0931">
                        <w:rPr>
                          <w:rFonts w:asciiTheme="minorHAnsi" w:hAnsiTheme="minorHAnsi" w:cstheme="minorHAnsi"/>
                          <w:bCs/>
                          <w:iCs/>
                          <w:color w:val="373737"/>
                          <w:lang w:val="en-GB"/>
                        </w:rPr>
                        <w:t>Soxhlet</w:t>
                      </w:r>
                      <w:r w:rsidRPr="00DF0931">
                        <w:rPr>
                          <w:rFonts w:asciiTheme="minorHAnsi" w:hAnsiTheme="minorHAnsi" w:cstheme="minorHAnsi"/>
                          <w:bCs/>
                          <w:iCs/>
                          <w:color w:val="373737"/>
                          <w:lang w:val="en-GB"/>
                        </w:rPr>
                        <w:t xml:space="preserve"> extractor with 40 g of turmeric powder. Start extraction by maintaining the temperature at 50 to 60 degrees.</w:t>
                      </w:r>
                    </w:p>
                    <w:p w14:paraId="537FFF5A"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3</w:t>
                      </w:r>
                    </w:p>
                    <w:p w14:paraId="7073FACE" w14:textId="77777777" w:rsidR="00AD4043" w:rsidRPr="00DF0931" w:rsidRDefault="00AD4043" w:rsidP="00AD4043">
                      <w:pPr>
                        <w:pStyle w:val="NormalWeb"/>
                        <w:spacing w:before="0" w:beforeAutospacing="0" w:after="300" w:afterAutospacing="0"/>
                        <w:rPr>
                          <w:rFonts w:asciiTheme="minorHAnsi" w:hAnsiTheme="minorHAnsi" w:cstheme="minorHAnsi"/>
                          <w:bCs/>
                          <w:iCs/>
                          <w:color w:val="373737"/>
                          <w:lang w:val="en-GB"/>
                        </w:rPr>
                      </w:pPr>
                      <w:r w:rsidRPr="00DF0931">
                        <w:rPr>
                          <w:rFonts w:asciiTheme="minorHAnsi" w:hAnsiTheme="minorHAnsi" w:cstheme="minorHAnsi"/>
                          <w:bCs/>
                          <w:iCs/>
                          <w:color w:val="373737"/>
                          <w:lang w:val="en-GB"/>
                        </w:rPr>
                        <w:t>Continue extraction for 3 to 4 hours until the solvent which fills the extraction unit is almost colorless.</w:t>
                      </w:r>
                    </w:p>
                    <w:p w14:paraId="2C69AC3F"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4</w:t>
                      </w:r>
                    </w:p>
                    <w:p w14:paraId="6D01A6A7" w14:textId="46DA7D3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 xml:space="preserve">Remove the </w:t>
                      </w:r>
                      <w:r w:rsidR="009E0F25" w:rsidRPr="00DF0931">
                        <w:rPr>
                          <w:rFonts w:asciiTheme="minorHAnsi" w:hAnsiTheme="minorHAnsi" w:cstheme="minorHAnsi"/>
                          <w:bCs/>
                          <w:iCs/>
                          <w:color w:val="373737"/>
                          <w:lang w:val="en-GB"/>
                        </w:rPr>
                        <w:t>Soxhlet</w:t>
                      </w:r>
                      <w:r w:rsidRPr="00DF0931">
                        <w:rPr>
                          <w:rFonts w:asciiTheme="minorHAnsi" w:hAnsiTheme="minorHAnsi" w:cstheme="minorHAnsi"/>
                          <w:bCs/>
                          <w:iCs/>
                          <w:color w:val="373737"/>
                          <w:lang w:val="en-GB"/>
                        </w:rPr>
                        <w:t xml:space="preserve"> and concentrate the extract. Ensure that not all ethyl alcohol has evaporated from the extract.</w:t>
                      </w:r>
                    </w:p>
                    <w:p w14:paraId="73635697"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5</w:t>
                      </w:r>
                    </w:p>
                    <w:p w14:paraId="44FDDDB6"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Add 50 ml of hexane to the extract and stir the solution using a magnetic stirrer.</w:t>
                      </w:r>
                    </w:p>
                    <w:p w14:paraId="5A2F5686"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6</w:t>
                      </w:r>
                    </w:p>
                    <w:p w14:paraId="6517307D"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Add water slowly to the solution. You can now observe curcumin precipitating out. If you add more water, the resin may also precipitate out along with curcumin resulting in a black mass. In this case collect the black mass and repeat steps 5 and 6.</w:t>
                      </w:r>
                    </w:p>
                    <w:p w14:paraId="45AC1522" w14:textId="77777777" w:rsidR="00AD4043" w:rsidRPr="00DF0931" w:rsidRDefault="00AD4043" w:rsidP="00AD4043">
                      <w:pPr>
                        <w:pStyle w:val="NormalWeb"/>
                        <w:spacing w:before="0" w:beforeAutospacing="0" w:after="0" w:afterAutospacing="0"/>
                        <w:rPr>
                          <w:rFonts w:asciiTheme="minorHAnsi" w:hAnsiTheme="minorHAnsi" w:cstheme="minorHAnsi"/>
                          <w:bCs/>
                          <w:iCs/>
                          <w:color w:val="373737"/>
                          <w:lang w:val="en-GB"/>
                        </w:rPr>
                      </w:pPr>
                      <w:r w:rsidRPr="00DF0931">
                        <w:rPr>
                          <w:rStyle w:val="lev"/>
                          <w:rFonts w:asciiTheme="minorHAnsi" w:hAnsiTheme="minorHAnsi" w:cstheme="minorHAnsi"/>
                          <w:b w:val="0"/>
                          <w:iCs/>
                          <w:color w:val="0000FF"/>
                          <w:lang w:val="en-GB"/>
                        </w:rPr>
                        <w:t>Step 7</w:t>
                      </w:r>
                    </w:p>
                    <w:p w14:paraId="75B39E80" w14:textId="77777777" w:rsidR="00AD4043" w:rsidRPr="00DF0931" w:rsidRDefault="00AD4043" w:rsidP="00AD4043">
                      <w:pPr>
                        <w:pStyle w:val="NormalWeb"/>
                        <w:spacing w:before="0" w:beforeAutospacing="0" w:after="300" w:afterAutospacing="0"/>
                        <w:jc w:val="both"/>
                        <w:rPr>
                          <w:rFonts w:asciiTheme="minorHAnsi" w:hAnsiTheme="minorHAnsi" w:cstheme="minorHAnsi"/>
                          <w:bCs/>
                          <w:iCs/>
                          <w:color w:val="373737"/>
                          <w:lang w:val="en-GB"/>
                        </w:rPr>
                      </w:pPr>
                      <w:r w:rsidRPr="00DF0931">
                        <w:rPr>
                          <w:rFonts w:asciiTheme="minorHAnsi" w:hAnsiTheme="minorHAnsi" w:cstheme="minorHAnsi"/>
                          <w:bCs/>
                          <w:iCs/>
                          <w:color w:val="373737"/>
                          <w:lang w:val="en-GB"/>
                        </w:rPr>
                        <w:t>Filter out curcumin using suction filtration and recrystallize from ethanol. Check the melting point for purity; pure curcumin melts at 179 to 180 degrees.</w:t>
                      </w:r>
                    </w:p>
                    <w:p w14:paraId="7151BC94" w14:textId="06D49CF3" w:rsidR="00AD4043" w:rsidRPr="002770A8" w:rsidRDefault="00AD4043" w:rsidP="00AD4043">
                      <w:pPr>
                        <w:spacing w:before="60" w:after="120"/>
                        <w:jc w:val="left"/>
                        <w:rPr>
                          <w:rFonts w:eastAsia="Times New Roman" w:cstheme="minorHAnsi"/>
                          <w:szCs w:val="20"/>
                          <w:lang w:eastAsia="fr-FR"/>
                        </w:rPr>
                      </w:pPr>
                    </w:p>
                  </w:txbxContent>
                </v:textbox>
                <w10:anchorlock/>
              </v:shape>
            </w:pict>
          </mc:Fallback>
        </mc:AlternateContent>
      </w:r>
    </w:p>
    <w:p w14:paraId="54FD57E2" w14:textId="4B2DA944" w:rsidR="0064207C" w:rsidRPr="009E659B" w:rsidRDefault="00E66AA1" w:rsidP="009E659B">
      <w:pPr>
        <w:pStyle w:val="Paragraphedeliste"/>
        <w:numPr>
          <w:ilvl w:val="0"/>
          <w:numId w:val="24"/>
        </w:numPr>
        <w:rPr>
          <w:b/>
          <w:bCs/>
          <w:sz w:val="26"/>
          <w:szCs w:val="26"/>
          <w:lang w:val="en-US"/>
        </w:rPr>
      </w:pPr>
      <w:r w:rsidRPr="009E659B">
        <w:rPr>
          <w:b/>
          <w:bCs/>
          <w:sz w:val="26"/>
          <w:szCs w:val="26"/>
          <w:lang w:val="en-US"/>
        </w:rPr>
        <w:lastRenderedPageBreak/>
        <w:t>In the protocol, list all action verbs</w:t>
      </w:r>
    </w:p>
    <w:p w14:paraId="32BA6C3D" w14:textId="77777777" w:rsidR="00E66AA1" w:rsidRDefault="00E66AA1" w:rsidP="00000047">
      <w:pPr>
        <w:jc w:val="left"/>
        <w:rPr>
          <w:sz w:val="24"/>
          <w:szCs w:val="24"/>
          <w:lang w:val="en-US"/>
        </w:rPr>
      </w:pPr>
    </w:p>
    <w:p w14:paraId="61BE49E5"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2CE79431"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14ECDC5E"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60289521"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37891CD5"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56F56E02"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6E261075"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7FE32ECC" w14:textId="77777777" w:rsidR="00CE3EAD" w:rsidRPr="009E659B" w:rsidRDefault="00CE3EAD" w:rsidP="00000047">
      <w:pPr>
        <w:jc w:val="left"/>
        <w:rPr>
          <w:sz w:val="24"/>
          <w:szCs w:val="24"/>
          <w:lang w:val="en-US"/>
        </w:rPr>
      </w:pPr>
    </w:p>
    <w:p w14:paraId="3B835598" w14:textId="17D3DD53" w:rsidR="00E66AA1" w:rsidRDefault="00E66AA1" w:rsidP="00CE3EAD">
      <w:pPr>
        <w:pStyle w:val="Paragraphedeliste"/>
        <w:numPr>
          <w:ilvl w:val="0"/>
          <w:numId w:val="24"/>
        </w:numPr>
        <w:rPr>
          <w:b/>
          <w:bCs/>
          <w:sz w:val="26"/>
          <w:szCs w:val="26"/>
          <w:lang w:val="en-US"/>
        </w:rPr>
      </w:pPr>
      <w:r w:rsidRPr="00CE3EAD">
        <w:rPr>
          <w:b/>
          <w:bCs/>
          <w:sz w:val="26"/>
          <w:szCs w:val="26"/>
          <w:lang w:val="en-US"/>
        </w:rPr>
        <w:t>Summarize each step in your own words</w:t>
      </w:r>
    </w:p>
    <w:p w14:paraId="65235879" w14:textId="77777777" w:rsidR="00CE3EAD" w:rsidRDefault="00CE3EAD" w:rsidP="00CE3EAD">
      <w:pPr>
        <w:rPr>
          <w:b/>
          <w:bCs/>
          <w:sz w:val="26"/>
          <w:szCs w:val="26"/>
          <w:lang w:val="en-US"/>
        </w:rPr>
      </w:pPr>
    </w:p>
    <w:p w14:paraId="64656EA2"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225216C5"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424035D8"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345E74BD"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26B14543"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79BAE391"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7C3F35B7"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3C2F9DDB"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4C386C0C"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30612CB5"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75E7F411"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1DAEE0B2"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5D30B583"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763BA069"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729F7149"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11B935C7" w14:textId="77777777" w:rsidR="00CE3EAD" w:rsidRDefault="00CE3EAD" w:rsidP="00CE3EAD">
      <w:pPr>
        <w:pBdr>
          <w:top w:val="single" w:sz="4" w:space="1" w:color="auto"/>
          <w:left w:val="single" w:sz="4" w:space="4" w:color="auto"/>
          <w:bottom w:val="single" w:sz="4" w:space="1" w:color="auto"/>
          <w:right w:val="single" w:sz="4" w:space="4" w:color="auto"/>
        </w:pBdr>
        <w:jc w:val="left"/>
        <w:rPr>
          <w:sz w:val="24"/>
          <w:szCs w:val="24"/>
          <w:lang w:val="en-US"/>
        </w:rPr>
      </w:pPr>
    </w:p>
    <w:p w14:paraId="5DAA2BF6" w14:textId="77777777" w:rsidR="00CE3EAD" w:rsidRPr="00CE3EAD" w:rsidRDefault="00CE3EAD" w:rsidP="00CE3EAD">
      <w:pPr>
        <w:rPr>
          <w:b/>
          <w:bCs/>
          <w:sz w:val="26"/>
          <w:szCs w:val="26"/>
          <w:lang w:val="en-US"/>
        </w:rPr>
      </w:pPr>
    </w:p>
    <w:sectPr w:rsidR="00CE3EAD" w:rsidRPr="00CE3EAD" w:rsidSect="00726C1E">
      <w:headerReference w:type="default" r:id="rId73"/>
      <w:footerReference w:type="default" r:id="rId74"/>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79700" w14:textId="77777777" w:rsidR="009E5458" w:rsidRDefault="009E5458" w:rsidP="00B84075">
      <w:pPr>
        <w:spacing w:line="240" w:lineRule="auto"/>
      </w:pPr>
      <w:r>
        <w:separator/>
      </w:r>
    </w:p>
    <w:p w14:paraId="7D187FC9" w14:textId="77777777" w:rsidR="009E5458" w:rsidRDefault="009E5458"/>
    <w:p w14:paraId="2FEB4957" w14:textId="77777777" w:rsidR="009E5458" w:rsidRDefault="009E5458"/>
  </w:endnote>
  <w:endnote w:type="continuationSeparator" w:id="0">
    <w:p w14:paraId="1717EC3E" w14:textId="77777777" w:rsidR="009E5458" w:rsidRDefault="009E5458" w:rsidP="00B84075">
      <w:pPr>
        <w:spacing w:line="240" w:lineRule="auto"/>
      </w:pPr>
      <w:r>
        <w:continuationSeparator/>
      </w:r>
    </w:p>
    <w:p w14:paraId="0BCED1FB" w14:textId="77777777" w:rsidR="009E5458" w:rsidRDefault="009E5458"/>
    <w:p w14:paraId="185A3A4A" w14:textId="77777777" w:rsidR="009E5458" w:rsidRDefault="009E5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3E69" w14:textId="77777777" w:rsidR="0056189E" w:rsidRPr="00F92BDF" w:rsidRDefault="0056189E" w:rsidP="00F92BDF">
    <w:pPr>
      <w:pStyle w:val="Pieddepage"/>
      <w:jc w:val="right"/>
      <w:rPr>
        <w:color w:val="7F7F7F" w:themeColor="text1" w:themeTint="80"/>
      </w:rPr>
    </w:pPr>
    <w:r w:rsidRPr="00F92BDF">
      <w:rPr>
        <w:color w:val="7F7F7F" w:themeColor="text1" w:themeTint="80"/>
      </w:rPr>
      <w:t xml:space="preserve">page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A1E62" w14:textId="77777777" w:rsidR="009E5458" w:rsidRDefault="009E5458" w:rsidP="00B84075">
      <w:pPr>
        <w:spacing w:line="240" w:lineRule="auto"/>
      </w:pPr>
      <w:r>
        <w:separator/>
      </w:r>
    </w:p>
    <w:p w14:paraId="46AC8E76" w14:textId="77777777" w:rsidR="009E5458" w:rsidRDefault="009E5458"/>
    <w:p w14:paraId="64E21E41" w14:textId="77777777" w:rsidR="009E5458" w:rsidRDefault="009E5458"/>
  </w:footnote>
  <w:footnote w:type="continuationSeparator" w:id="0">
    <w:p w14:paraId="586ECEA4" w14:textId="77777777" w:rsidR="009E5458" w:rsidRDefault="009E5458" w:rsidP="00B84075">
      <w:pPr>
        <w:spacing w:line="240" w:lineRule="auto"/>
      </w:pPr>
      <w:r>
        <w:continuationSeparator/>
      </w:r>
    </w:p>
    <w:p w14:paraId="2DFA5BEC" w14:textId="77777777" w:rsidR="009E5458" w:rsidRDefault="009E5458"/>
    <w:p w14:paraId="78A52740" w14:textId="77777777" w:rsidR="009E5458" w:rsidRDefault="009E5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E4FC" w14:textId="2BF0C535" w:rsidR="0056189E" w:rsidRPr="007635EA" w:rsidRDefault="00F97195" w:rsidP="00EF4F24">
    <w:pPr>
      <w:pStyle w:val="En-tte"/>
    </w:pPr>
    <w:r>
      <w:rPr>
        <w:noProof/>
      </w:rPr>
      <w:drawing>
        <wp:anchor distT="0" distB="0" distL="114300" distR="114300" simplePos="0" relativeHeight="251659264" behindDoc="1" locked="0" layoutInCell="1" allowOverlap="1" wp14:anchorId="203ADF87" wp14:editId="1D5A63BF">
          <wp:simplePos x="0" y="0"/>
          <wp:positionH relativeFrom="column">
            <wp:posOffset>-359410</wp:posOffset>
          </wp:positionH>
          <wp:positionV relativeFrom="paragraph">
            <wp:posOffset>-85060</wp:posOffset>
          </wp:positionV>
          <wp:extent cx="360000" cy="360000"/>
          <wp:effectExtent l="0" t="0" r="254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quences_2019.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Pr="007635EA">
      <w:t xml:space="preserve">   </w:t>
    </w:r>
    <w:r w:rsidR="008B446F">
      <w:t>1ere</w:t>
    </w:r>
    <w:r w:rsidR="0056189E" w:rsidRPr="007635EA">
      <w:t xml:space="preserve"> STL – ETLV</w:t>
    </w:r>
    <w:r w:rsidR="00664F04" w:rsidRPr="007635EA">
      <w:t xml:space="preserve"> </w:t>
    </w:r>
    <w:r w:rsidR="008B446F">
      <w:t>CDD</w:t>
    </w:r>
    <w:r w:rsidR="0056189E" w:rsidRPr="007635EA">
      <w:tab/>
    </w:r>
    <w:r w:rsidR="0056189E" w:rsidRPr="007635EA">
      <w:tab/>
    </w:r>
    <w:r w:rsidR="007D3CAD" w:rsidRPr="007635EA">
      <w:t>Activit</w:t>
    </w:r>
    <w:r w:rsidR="007635EA">
      <w:t>ies</w:t>
    </w:r>
    <w:r w:rsidR="0056189E" w:rsidRPr="007635EA">
      <w:t xml:space="preserve"> </w:t>
    </w:r>
    <w:r w:rsidR="008B446F">
      <w:t>3-4</w:t>
    </w:r>
    <w:r w:rsidR="00FF35BE" w:rsidRPr="007635EA">
      <w:t xml:space="preserve"> </w:t>
    </w:r>
    <w:r w:rsidR="007D3CAD" w:rsidRPr="007635EA">
      <w:t>– se</w:t>
    </w:r>
    <w:r w:rsidR="0056189E" w:rsidRPr="007635EA">
      <w:t xml:space="preserve">quence </w:t>
    </w:r>
    <w:r w:rsidR="002F5652" w:rsidRPr="007635EA">
      <w:t>1</w:t>
    </w:r>
  </w:p>
  <w:p w14:paraId="26A62DB8" w14:textId="77777777" w:rsidR="0056189E" w:rsidRPr="007635EA" w:rsidRDefault="0056189E"/>
  <w:p w14:paraId="3AAAC96A" w14:textId="77777777" w:rsidR="0056189E" w:rsidRPr="007635EA" w:rsidRDefault="00561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76107"/>
    <w:multiLevelType w:val="hybridMultilevel"/>
    <w:tmpl w:val="85268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6F4B03"/>
    <w:multiLevelType w:val="multilevel"/>
    <w:tmpl w:val="F6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7176F"/>
    <w:multiLevelType w:val="hybridMultilevel"/>
    <w:tmpl w:val="AE98879C"/>
    <w:lvl w:ilvl="0" w:tplc="DF3ECDC6">
      <w:numFmt w:val="bullet"/>
      <w:lvlText w:val="-"/>
      <w:lvlJc w:val="left"/>
      <w:pPr>
        <w:ind w:left="360" w:hanging="360"/>
      </w:pPr>
      <w:rPr>
        <w:rFonts w:ascii="Calibri" w:eastAsiaTheme="minorHAnsi" w:hAnsi="Calibri" w:cs="Calibri"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E814C57"/>
    <w:multiLevelType w:val="hybridMultilevel"/>
    <w:tmpl w:val="C0B80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65716"/>
    <w:multiLevelType w:val="multilevel"/>
    <w:tmpl w:val="7E0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A40C5E"/>
    <w:multiLevelType w:val="multilevel"/>
    <w:tmpl w:val="41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A7B15"/>
    <w:multiLevelType w:val="multilevel"/>
    <w:tmpl w:val="33CE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5D342F"/>
    <w:multiLevelType w:val="hybridMultilevel"/>
    <w:tmpl w:val="389E7DE2"/>
    <w:lvl w:ilvl="0" w:tplc="F17EF46E">
      <w:start w:val="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EA03DFF"/>
    <w:multiLevelType w:val="hybridMultilevel"/>
    <w:tmpl w:val="5A782192"/>
    <w:lvl w:ilvl="0" w:tplc="40D815BA">
      <w:start w:val="1"/>
      <w:numFmt w:val="decimal"/>
      <w:lvlText w:val="%1."/>
      <w:lvlJc w:val="left"/>
      <w:pPr>
        <w:ind w:left="72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6155F5C"/>
    <w:multiLevelType w:val="hybridMultilevel"/>
    <w:tmpl w:val="581470A0"/>
    <w:lvl w:ilvl="0" w:tplc="E0AA701C">
      <w:start w:val="1"/>
      <w:numFmt w:val="decimal"/>
      <w:lvlText w:val="Part %1 : "/>
      <w:lvlJc w:val="left"/>
      <w:pPr>
        <w:ind w:left="1070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3E4962"/>
    <w:multiLevelType w:val="multilevel"/>
    <w:tmpl w:val="D92E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5D7D6E"/>
    <w:multiLevelType w:val="multilevel"/>
    <w:tmpl w:val="66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546DDC"/>
    <w:multiLevelType w:val="hybridMultilevel"/>
    <w:tmpl w:val="4E1AAED2"/>
    <w:lvl w:ilvl="0" w:tplc="3B4C4C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B0F7E9A"/>
    <w:multiLevelType w:val="hybridMultilevel"/>
    <w:tmpl w:val="62E8D0AC"/>
    <w:lvl w:ilvl="0" w:tplc="EE920BEE">
      <w:start w:val="1"/>
      <w:numFmt w:val="bullet"/>
      <w:lvlText w:val=""/>
      <w:lvlJc w:val="left"/>
      <w:pPr>
        <w:ind w:left="360" w:hanging="360"/>
      </w:pPr>
      <w:rPr>
        <w:rFonts w:ascii="Symbol" w:hAnsi="Symbol" w:hint="default"/>
      </w:rPr>
    </w:lvl>
    <w:lvl w:ilvl="1" w:tplc="157223FC">
      <w:start w:val="1"/>
      <w:numFmt w:val="bullet"/>
      <w:lvlText w:val=""/>
      <w:lvlJc w:val="left"/>
      <w:pPr>
        <w:ind w:left="1080" w:hanging="360"/>
      </w:pPr>
      <w:rPr>
        <w:rFonts w:ascii="Symbol" w:hAnsi="Symbol" w:hint="default"/>
      </w:rPr>
    </w:lvl>
    <w:lvl w:ilvl="2" w:tplc="BE183DD0">
      <w:start w:val="1"/>
      <w:numFmt w:val="bullet"/>
      <w:lvlText w:val=""/>
      <w:lvlJc w:val="left"/>
      <w:pPr>
        <w:ind w:left="1800" w:hanging="360"/>
      </w:pPr>
      <w:rPr>
        <w:rFonts w:ascii="Wingdings" w:hAnsi="Wingdings" w:hint="default"/>
      </w:rPr>
    </w:lvl>
    <w:lvl w:ilvl="3" w:tplc="B5DA0B08">
      <w:start w:val="1"/>
      <w:numFmt w:val="bullet"/>
      <w:lvlText w:val=""/>
      <w:lvlJc w:val="left"/>
      <w:pPr>
        <w:ind w:left="2520" w:hanging="360"/>
      </w:pPr>
      <w:rPr>
        <w:rFonts w:ascii="Symbol" w:hAnsi="Symbol" w:hint="default"/>
      </w:rPr>
    </w:lvl>
    <w:lvl w:ilvl="4" w:tplc="8AE296DE">
      <w:start w:val="1"/>
      <w:numFmt w:val="bullet"/>
      <w:lvlText w:val="o"/>
      <w:lvlJc w:val="left"/>
      <w:pPr>
        <w:ind w:left="3240" w:hanging="360"/>
      </w:pPr>
      <w:rPr>
        <w:rFonts w:ascii="Courier New" w:hAnsi="Courier New" w:hint="default"/>
      </w:rPr>
    </w:lvl>
    <w:lvl w:ilvl="5" w:tplc="3998C87E">
      <w:start w:val="1"/>
      <w:numFmt w:val="bullet"/>
      <w:lvlText w:val=""/>
      <w:lvlJc w:val="left"/>
      <w:pPr>
        <w:ind w:left="3960" w:hanging="360"/>
      </w:pPr>
      <w:rPr>
        <w:rFonts w:ascii="Wingdings" w:hAnsi="Wingdings" w:hint="default"/>
      </w:rPr>
    </w:lvl>
    <w:lvl w:ilvl="6" w:tplc="27AA0364">
      <w:start w:val="1"/>
      <w:numFmt w:val="bullet"/>
      <w:lvlText w:val=""/>
      <w:lvlJc w:val="left"/>
      <w:pPr>
        <w:ind w:left="4680" w:hanging="360"/>
      </w:pPr>
      <w:rPr>
        <w:rFonts w:ascii="Symbol" w:hAnsi="Symbol" w:hint="default"/>
      </w:rPr>
    </w:lvl>
    <w:lvl w:ilvl="7" w:tplc="77B6DC44">
      <w:start w:val="1"/>
      <w:numFmt w:val="bullet"/>
      <w:lvlText w:val="o"/>
      <w:lvlJc w:val="left"/>
      <w:pPr>
        <w:ind w:left="5400" w:hanging="360"/>
      </w:pPr>
      <w:rPr>
        <w:rFonts w:ascii="Courier New" w:hAnsi="Courier New" w:hint="default"/>
      </w:rPr>
    </w:lvl>
    <w:lvl w:ilvl="8" w:tplc="C494127E">
      <w:start w:val="1"/>
      <w:numFmt w:val="bullet"/>
      <w:lvlText w:val=""/>
      <w:lvlJc w:val="left"/>
      <w:pPr>
        <w:ind w:left="6120" w:hanging="360"/>
      </w:pPr>
      <w:rPr>
        <w:rFonts w:ascii="Wingdings" w:hAnsi="Wingdings" w:hint="default"/>
      </w:rPr>
    </w:lvl>
  </w:abstractNum>
  <w:abstractNum w:abstractNumId="23"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662552">
    <w:abstractNumId w:val="3"/>
  </w:num>
  <w:num w:numId="2" w16cid:durableId="1733848164">
    <w:abstractNumId w:val="7"/>
  </w:num>
  <w:num w:numId="3" w16cid:durableId="1677728648">
    <w:abstractNumId w:val="19"/>
    <w:lvlOverride w:ilvl="0">
      <w:startOverride w:val="1"/>
    </w:lvlOverride>
  </w:num>
  <w:num w:numId="4" w16cid:durableId="187767342">
    <w:abstractNumId w:val="14"/>
  </w:num>
  <w:num w:numId="5" w16cid:durableId="529533779">
    <w:abstractNumId w:val="23"/>
  </w:num>
  <w:num w:numId="6" w16cid:durableId="2085174743">
    <w:abstractNumId w:val="1"/>
  </w:num>
  <w:num w:numId="7" w16cid:durableId="73864399">
    <w:abstractNumId w:val="0"/>
  </w:num>
  <w:num w:numId="8" w16cid:durableId="1472018320">
    <w:abstractNumId w:val="21"/>
  </w:num>
  <w:num w:numId="9" w16cid:durableId="1391660008">
    <w:abstractNumId w:val="9"/>
  </w:num>
  <w:num w:numId="10" w16cid:durableId="1623029063">
    <w:abstractNumId w:val="12"/>
  </w:num>
  <w:num w:numId="11" w16cid:durableId="354231833">
    <w:abstractNumId w:val="10"/>
  </w:num>
  <w:num w:numId="12" w16cid:durableId="1900243239">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652951921">
    <w:abstractNumId w:val="17"/>
  </w:num>
  <w:num w:numId="14" w16cid:durableId="2098400888">
    <w:abstractNumId w:val="4"/>
  </w:num>
  <w:num w:numId="15" w16cid:durableId="1755974091">
    <w:abstractNumId w:val="6"/>
  </w:num>
  <w:num w:numId="16" w16cid:durableId="240257335">
    <w:abstractNumId w:val="11"/>
  </w:num>
  <w:num w:numId="17" w16cid:durableId="400102907">
    <w:abstractNumId w:val="19"/>
  </w:num>
  <w:num w:numId="18" w16cid:durableId="948507926">
    <w:abstractNumId w:val="8"/>
  </w:num>
  <w:num w:numId="19" w16cid:durableId="1776287954">
    <w:abstractNumId w:val="22"/>
  </w:num>
  <w:num w:numId="20" w16cid:durableId="8878385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3659216">
    <w:abstractNumId w:val="5"/>
  </w:num>
  <w:num w:numId="22" w16cid:durableId="986859017">
    <w:abstractNumId w:val="13"/>
  </w:num>
  <w:num w:numId="23" w16cid:durableId="1094086115">
    <w:abstractNumId w:val="15"/>
  </w:num>
  <w:num w:numId="24" w16cid:durableId="1427505488">
    <w:abstractNumId w:val="2"/>
  </w:num>
  <w:num w:numId="25" w16cid:durableId="827206402">
    <w:abstractNumId w:val="20"/>
  </w:num>
  <w:num w:numId="26" w16cid:durableId="177848124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E22"/>
    <w:rsid w:val="00041255"/>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1447"/>
    <w:rsid w:val="00061D77"/>
    <w:rsid w:val="00061D7A"/>
    <w:rsid w:val="00062984"/>
    <w:rsid w:val="000636DE"/>
    <w:rsid w:val="00063972"/>
    <w:rsid w:val="000640B9"/>
    <w:rsid w:val="00064C81"/>
    <w:rsid w:val="00064F72"/>
    <w:rsid w:val="00065927"/>
    <w:rsid w:val="00066136"/>
    <w:rsid w:val="00067EB7"/>
    <w:rsid w:val="0007175D"/>
    <w:rsid w:val="000719B8"/>
    <w:rsid w:val="00071DDB"/>
    <w:rsid w:val="00072150"/>
    <w:rsid w:val="00072965"/>
    <w:rsid w:val="0007324F"/>
    <w:rsid w:val="0007335C"/>
    <w:rsid w:val="000739DD"/>
    <w:rsid w:val="00073DF5"/>
    <w:rsid w:val="0007410A"/>
    <w:rsid w:val="00074DCB"/>
    <w:rsid w:val="0007564F"/>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5A76"/>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C7B32"/>
    <w:rsid w:val="000D150C"/>
    <w:rsid w:val="000D1A8E"/>
    <w:rsid w:val="000D2F96"/>
    <w:rsid w:val="000D305C"/>
    <w:rsid w:val="000D351C"/>
    <w:rsid w:val="000D3A4D"/>
    <w:rsid w:val="000D41D8"/>
    <w:rsid w:val="000D518D"/>
    <w:rsid w:val="000D54A8"/>
    <w:rsid w:val="000D5A50"/>
    <w:rsid w:val="000D5B70"/>
    <w:rsid w:val="000D5B77"/>
    <w:rsid w:val="000D5FA0"/>
    <w:rsid w:val="000D703B"/>
    <w:rsid w:val="000E0226"/>
    <w:rsid w:val="000E0ACD"/>
    <w:rsid w:val="000E0E3B"/>
    <w:rsid w:val="000E0FD8"/>
    <w:rsid w:val="000E1DE9"/>
    <w:rsid w:val="000E1EBC"/>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B37"/>
    <w:rsid w:val="00100CC1"/>
    <w:rsid w:val="001024C1"/>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65CE"/>
    <w:rsid w:val="00127A74"/>
    <w:rsid w:val="00130EC0"/>
    <w:rsid w:val="001327A9"/>
    <w:rsid w:val="00132A01"/>
    <w:rsid w:val="00133282"/>
    <w:rsid w:val="0013461C"/>
    <w:rsid w:val="00135361"/>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87B"/>
    <w:rsid w:val="00150BF8"/>
    <w:rsid w:val="00150E96"/>
    <w:rsid w:val="001511E1"/>
    <w:rsid w:val="001519B1"/>
    <w:rsid w:val="0015247F"/>
    <w:rsid w:val="0015285F"/>
    <w:rsid w:val="00152B14"/>
    <w:rsid w:val="00153258"/>
    <w:rsid w:val="00153A35"/>
    <w:rsid w:val="00154A28"/>
    <w:rsid w:val="0015589B"/>
    <w:rsid w:val="00155B13"/>
    <w:rsid w:val="00155FFD"/>
    <w:rsid w:val="001562EA"/>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1FB"/>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1E12"/>
    <w:rsid w:val="001A2D10"/>
    <w:rsid w:val="001A3C92"/>
    <w:rsid w:val="001A3D52"/>
    <w:rsid w:val="001A40EB"/>
    <w:rsid w:val="001A489F"/>
    <w:rsid w:val="001A5CE8"/>
    <w:rsid w:val="001A5E85"/>
    <w:rsid w:val="001B0AAF"/>
    <w:rsid w:val="001B0BDA"/>
    <w:rsid w:val="001B16E8"/>
    <w:rsid w:val="001B1C5A"/>
    <w:rsid w:val="001B26A2"/>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4919"/>
    <w:rsid w:val="001C52F4"/>
    <w:rsid w:val="001C6568"/>
    <w:rsid w:val="001C6872"/>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57F3"/>
    <w:rsid w:val="001E6094"/>
    <w:rsid w:val="001E77B7"/>
    <w:rsid w:val="001E7A14"/>
    <w:rsid w:val="001F007A"/>
    <w:rsid w:val="001F069E"/>
    <w:rsid w:val="001F1138"/>
    <w:rsid w:val="001F29FA"/>
    <w:rsid w:val="001F2F9A"/>
    <w:rsid w:val="001F3E5B"/>
    <w:rsid w:val="001F4505"/>
    <w:rsid w:val="001F47B6"/>
    <w:rsid w:val="001F52F5"/>
    <w:rsid w:val="001F6896"/>
    <w:rsid w:val="001F714A"/>
    <w:rsid w:val="001F72DE"/>
    <w:rsid w:val="001F73E5"/>
    <w:rsid w:val="001F7EC7"/>
    <w:rsid w:val="0020053D"/>
    <w:rsid w:val="0020060A"/>
    <w:rsid w:val="00200AAC"/>
    <w:rsid w:val="00200E51"/>
    <w:rsid w:val="00201289"/>
    <w:rsid w:val="0020137A"/>
    <w:rsid w:val="00201EF9"/>
    <w:rsid w:val="0020262E"/>
    <w:rsid w:val="00202B6C"/>
    <w:rsid w:val="00202C4C"/>
    <w:rsid w:val="00202C4F"/>
    <w:rsid w:val="00203838"/>
    <w:rsid w:val="0020437A"/>
    <w:rsid w:val="002054E4"/>
    <w:rsid w:val="00205699"/>
    <w:rsid w:val="00206105"/>
    <w:rsid w:val="00206FA9"/>
    <w:rsid w:val="00206FF6"/>
    <w:rsid w:val="00207DEB"/>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1AB3"/>
    <w:rsid w:val="00221EB1"/>
    <w:rsid w:val="0022215B"/>
    <w:rsid w:val="002229CB"/>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631E"/>
    <w:rsid w:val="002373C8"/>
    <w:rsid w:val="0024009F"/>
    <w:rsid w:val="00240D4B"/>
    <w:rsid w:val="00240F7D"/>
    <w:rsid w:val="00241AA2"/>
    <w:rsid w:val="0024258B"/>
    <w:rsid w:val="00243BDF"/>
    <w:rsid w:val="0024400D"/>
    <w:rsid w:val="0024492C"/>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652"/>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6FEF"/>
    <w:rsid w:val="0031711F"/>
    <w:rsid w:val="00317390"/>
    <w:rsid w:val="003216CA"/>
    <w:rsid w:val="00321B7A"/>
    <w:rsid w:val="00322A7E"/>
    <w:rsid w:val="00322C76"/>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8E1"/>
    <w:rsid w:val="00341B7B"/>
    <w:rsid w:val="00341E6B"/>
    <w:rsid w:val="003425F2"/>
    <w:rsid w:val="003429B9"/>
    <w:rsid w:val="00342A51"/>
    <w:rsid w:val="00343414"/>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98A"/>
    <w:rsid w:val="00355BB3"/>
    <w:rsid w:val="00356C92"/>
    <w:rsid w:val="00356ED1"/>
    <w:rsid w:val="00357C53"/>
    <w:rsid w:val="00360A5F"/>
    <w:rsid w:val="00360D1B"/>
    <w:rsid w:val="00360EFB"/>
    <w:rsid w:val="003614A2"/>
    <w:rsid w:val="00361945"/>
    <w:rsid w:val="00361B9A"/>
    <w:rsid w:val="00362C6F"/>
    <w:rsid w:val="003635E4"/>
    <w:rsid w:val="0036484F"/>
    <w:rsid w:val="00364917"/>
    <w:rsid w:val="003679FF"/>
    <w:rsid w:val="003705C8"/>
    <w:rsid w:val="003710D2"/>
    <w:rsid w:val="003721FF"/>
    <w:rsid w:val="00372579"/>
    <w:rsid w:val="003726BC"/>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43ED"/>
    <w:rsid w:val="00384D33"/>
    <w:rsid w:val="00385105"/>
    <w:rsid w:val="0038558F"/>
    <w:rsid w:val="0038776D"/>
    <w:rsid w:val="00387AD9"/>
    <w:rsid w:val="003912E1"/>
    <w:rsid w:val="003918C9"/>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25E"/>
    <w:rsid w:val="003A2BE9"/>
    <w:rsid w:val="003A30AE"/>
    <w:rsid w:val="003A654A"/>
    <w:rsid w:val="003A779E"/>
    <w:rsid w:val="003A7BE3"/>
    <w:rsid w:val="003B05FA"/>
    <w:rsid w:val="003B09EB"/>
    <w:rsid w:val="003B10AE"/>
    <w:rsid w:val="003B142F"/>
    <w:rsid w:val="003B1A64"/>
    <w:rsid w:val="003B1C3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92A"/>
    <w:rsid w:val="003C5B24"/>
    <w:rsid w:val="003C6149"/>
    <w:rsid w:val="003C6A23"/>
    <w:rsid w:val="003C6E97"/>
    <w:rsid w:val="003C70E1"/>
    <w:rsid w:val="003D26E1"/>
    <w:rsid w:val="003D2C22"/>
    <w:rsid w:val="003D2EBD"/>
    <w:rsid w:val="003D37AB"/>
    <w:rsid w:val="003D3CFB"/>
    <w:rsid w:val="003D5276"/>
    <w:rsid w:val="003D64D1"/>
    <w:rsid w:val="003D66BF"/>
    <w:rsid w:val="003E0B6B"/>
    <w:rsid w:val="003E0DC5"/>
    <w:rsid w:val="003E1A2E"/>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747"/>
    <w:rsid w:val="004174C1"/>
    <w:rsid w:val="00420473"/>
    <w:rsid w:val="004210D0"/>
    <w:rsid w:val="0042126F"/>
    <w:rsid w:val="00421537"/>
    <w:rsid w:val="00421676"/>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35AF"/>
    <w:rsid w:val="00434C06"/>
    <w:rsid w:val="00435222"/>
    <w:rsid w:val="004352D0"/>
    <w:rsid w:val="004361F6"/>
    <w:rsid w:val="00437C6B"/>
    <w:rsid w:val="00440963"/>
    <w:rsid w:val="0044120B"/>
    <w:rsid w:val="00441337"/>
    <w:rsid w:val="004416C8"/>
    <w:rsid w:val="004423D5"/>
    <w:rsid w:val="0044241F"/>
    <w:rsid w:val="0044298B"/>
    <w:rsid w:val="00442E2E"/>
    <w:rsid w:val="00443F06"/>
    <w:rsid w:val="00444742"/>
    <w:rsid w:val="00444FC2"/>
    <w:rsid w:val="00445140"/>
    <w:rsid w:val="0044524C"/>
    <w:rsid w:val="00445697"/>
    <w:rsid w:val="00446B2A"/>
    <w:rsid w:val="00446C30"/>
    <w:rsid w:val="004471CD"/>
    <w:rsid w:val="00447D77"/>
    <w:rsid w:val="00447E91"/>
    <w:rsid w:val="004500A1"/>
    <w:rsid w:val="004503C2"/>
    <w:rsid w:val="00450688"/>
    <w:rsid w:val="004510AE"/>
    <w:rsid w:val="00451F45"/>
    <w:rsid w:val="00452C39"/>
    <w:rsid w:val="00453792"/>
    <w:rsid w:val="004557F0"/>
    <w:rsid w:val="00456174"/>
    <w:rsid w:val="00456896"/>
    <w:rsid w:val="00457E2A"/>
    <w:rsid w:val="00460031"/>
    <w:rsid w:val="0046033E"/>
    <w:rsid w:val="004606DA"/>
    <w:rsid w:val="004620BB"/>
    <w:rsid w:val="00462A2C"/>
    <w:rsid w:val="004632C0"/>
    <w:rsid w:val="004633CF"/>
    <w:rsid w:val="00463F86"/>
    <w:rsid w:val="004646CE"/>
    <w:rsid w:val="00465F82"/>
    <w:rsid w:val="004663FA"/>
    <w:rsid w:val="00466E68"/>
    <w:rsid w:val="004678DD"/>
    <w:rsid w:val="00467A56"/>
    <w:rsid w:val="00467EB2"/>
    <w:rsid w:val="004704B4"/>
    <w:rsid w:val="004709CC"/>
    <w:rsid w:val="00471AF5"/>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635"/>
    <w:rsid w:val="004917A7"/>
    <w:rsid w:val="004917FF"/>
    <w:rsid w:val="00491DA2"/>
    <w:rsid w:val="00493EE2"/>
    <w:rsid w:val="004944EA"/>
    <w:rsid w:val="00494A41"/>
    <w:rsid w:val="004950C9"/>
    <w:rsid w:val="00495179"/>
    <w:rsid w:val="0049589A"/>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3844"/>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5334"/>
    <w:rsid w:val="004D61E5"/>
    <w:rsid w:val="004D701F"/>
    <w:rsid w:val="004D72F9"/>
    <w:rsid w:val="004D7EDF"/>
    <w:rsid w:val="004E0C5F"/>
    <w:rsid w:val="004E0EB4"/>
    <w:rsid w:val="004E1634"/>
    <w:rsid w:val="004E16AE"/>
    <w:rsid w:val="004E1B67"/>
    <w:rsid w:val="004E2D51"/>
    <w:rsid w:val="004E35D6"/>
    <w:rsid w:val="004E3FA2"/>
    <w:rsid w:val="004E4FFF"/>
    <w:rsid w:val="004E5655"/>
    <w:rsid w:val="004E6A8B"/>
    <w:rsid w:val="004E719D"/>
    <w:rsid w:val="004E790C"/>
    <w:rsid w:val="004F0594"/>
    <w:rsid w:val="004F0CAA"/>
    <w:rsid w:val="004F10CD"/>
    <w:rsid w:val="004F1E21"/>
    <w:rsid w:val="004F282E"/>
    <w:rsid w:val="004F308E"/>
    <w:rsid w:val="004F3200"/>
    <w:rsid w:val="004F3437"/>
    <w:rsid w:val="004F3CAE"/>
    <w:rsid w:val="004F40BB"/>
    <w:rsid w:val="004F42A2"/>
    <w:rsid w:val="004F66F0"/>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4C6"/>
    <w:rsid w:val="005055EC"/>
    <w:rsid w:val="005056AF"/>
    <w:rsid w:val="00505CEA"/>
    <w:rsid w:val="005075C1"/>
    <w:rsid w:val="00507684"/>
    <w:rsid w:val="0050785F"/>
    <w:rsid w:val="00510695"/>
    <w:rsid w:val="00511D4C"/>
    <w:rsid w:val="005126AE"/>
    <w:rsid w:val="005137EB"/>
    <w:rsid w:val="00513C6D"/>
    <w:rsid w:val="00514389"/>
    <w:rsid w:val="005143DA"/>
    <w:rsid w:val="00515550"/>
    <w:rsid w:val="00517737"/>
    <w:rsid w:val="00517EB0"/>
    <w:rsid w:val="00520EA6"/>
    <w:rsid w:val="005227F4"/>
    <w:rsid w:val="005228CA"/>
    <w:rsid w:val="00523D01"/>
    <w:rsid w:val="00524BC9"/>
    <w:rsid w:val="00525064"/>
    <w:rsid w:val="0052509D"/>
    <w:rsid w:val="00526763"/>
    <w:rsid w:val="005273E2"/>
    <w:rsid w:val="00532BA7"/>
    <w:rsid w:val="00532C85"/>
    <w:rsid w:val="00533B7D"/>
    <w:rsid w:val="005341F1"/>
    <w:rsid w:val="00534E50"/>
    <w:rsid w:val="00535177"/>
    <w:rsid w:val="00535315"/>
    <w:rsid w:val="00536209"/>
    <w:rsid w:val="005362FC"/>
    <w:rsid w:val="00536401"/>
    <w:rsid w:val="00536494"/>
    <w:rsid w:val="005373F8"/>
    <w:rsid w:val="00537402"/>
    <w:rsid w:val="00537A52"/>
    <w:rsid w:val="005404C9"/>
    <w:rsid w:val="00540601"/>
    <w:rsid w:val="005407D2"/>
    <w:rsid w:val="005412C4"/>
    <w:rsid w:val="00541A78"/>
    <w:rsid w:val="00541E38"/>
    <w:rsid w:val="00542472"/>
    <w:rsid w:val="005424B7"/>
    <w:rsid w:val="005434AD"/>
    <w:rsid w:val="00543717"/>
    <w:rsid w:val="0054416B"/>
    <w:rsid w:val="00544B27"/>
    <w:rsid w:val="00545BAB"/>
    <w:rsid w:val="0054610A"/>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0AAF"/>
    <w:rsid w:val="0057125B"/>
    <w:rsid w:val="00571351"/>
    <w:rsid w:val="0057181C"/>
    <w:rsid w:val="00571EB7"/>
    <w:rsid w:val="00572905"/>
    <w:rsid w:val="00573C44"/>
    <w:rsid w:val="005742FB"/>
    <w:rsid w:val="00574920"/>
    <w:rsid w:val="00574C0A"/>
    <w:rsid w:val="005755BD"/>
    <w:rsid w:val="0057583C"/>
    <w:rsid w:val="00576590"/>
    <w:rsid w:val="00576E3F"/>
    <w:rsid w:val="005778F4"/>
    <w:rsid w:val="00577F66"/>
    <w:rsid w:val="005803AD"/>
    <w:rsid w:val="00581342"/>
    <w:rsid w:val="0058142F"/>
    <w:rsid w:val="005821FA"/>
    <w:rsid w:val="00582771"/>
    <w:rsid w:val="00582E9A"/>
    <w:rsid w:val="0058374B"/>
    <w:rsid w:val="00584431"/>
    <w:rsid w:val="005854C4"/>
    <w:rsid w:val="005868CB"/>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540D"/>
    <w:rsid w:val="00595E16"/>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38"/>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C041D"/>
    <w:rsid w:val="005C0619"/>
    <w:rsid w:val="005C11FA"/>
    <w:rsid w:val="005C16C6"/>
    <w:rsid w:val="005C270F"/>
    <w:rsid w:val="005C2E28"/>
    <w:rsid w:val="005C4D41"/>
    <w:rsid w:val="005C6167"/>
    <w:rsid w:val="005C6193"/>
    <w:rsid w:val="005C7E1A"/>
    <w:rsid w:val="005D0099"/>
    <w:rsid w:val="005D0398"/>
    <w:rsid w:val="005D03BA"/>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0AFA"/>
    <w:rsid w:val="005E111A"/>
    <w:rsid w:val="005E1405"/>
    <w:rsid w:val="005E1625"/>
    <w:rsid w:val="005E1A2F"/>
    <w:rsid w:val="005E2E0D"/>
    <w:rsid w:val="005E2E87"/>
    <w:rsid w:val="005E3EB4"/>
    <w:rsid w:val="005E420E"/>
    <w:rsid w:val="005E4C19"/>
    <w:rsid w:val="005E5710"/>
    <w:rsid w:val="005E6266"/>
    <w:rsid w:val="005E72A4"/>
    <w:rsid w:val="005E7492"/>
    <w:rsid w:val="005F126D"/>
    <w:rsid w:val="005F1703"/>
    <w:rsid w:val="005F183C"/>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20C"/>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07C"/>
    <w:rsid w:val="006424B8"/>
    <w:rsid w:val="00643501"/>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596"/>
    <w:rsid w:val="00661754"/>
    <w:rsid w:val="00661B1E"/>
    <w:rsid w:val="006639A5"/>
    <w:rsid w:val="006645B4"/>
    <w:rsid w:val="00664ACE"/>
    <w:rsid w:val="00664F04"/>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0DB4"/>
    <w:rsid w:val="0068200F"/>
    <w:rsid w:val="006821DB"/>
    <w:rsid w:val="006823E9"/>
    <w:rsid w:val="0068306F"/>
    <w:rsid w:val="00683618"/>
    <w:rsid w:val="0068498F"/>
    <w:rsid w:val="006850EF"/>
    <w:rsid w:val="00685127"/>
    <w:rsid w:val="0068517E"/>
    <w:rsid w:val="00685741"/>
    <w:rsid w:val="006857AF"/>
    <w:rsid w:val="006857C2"/>
    <w:rsid w:val="00686202"/>
    <w:rsid w:val="006862F4"/>
    <w:rsid w:val="006906EC"/>
    <w:rsid w:val="0069325D"/>
    <w:rsid w:val="0069344C"/>
    <w:rsid w:val="00694612"/>
    <w:rsid w:val="006949C0"/>
    <w:rsid w:val="00694EDC"/>
    <w:rsid w:val="00695177"/>
    <w:rsid w:val="006953D1"/>
    <w:rsid w:val="00695647"/>
    <w:rsid w:val="00696368"/>
    <w:rsid w:val="00696474"/>
    <w:rsid w:val="0069659F"/>
    <w:rsid w:val="00696B5C"/>
    <w:rsid w:val="00696CC4"/>
    <w:rsid w:val="006A0634"/>
    <w:rsid w:val="006A151B"/>
    <w:rsid w:val="006A29A6"/>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7B8"/>
    <w:rsid w:val="006C6814"/>
    <w:rsid w:val="006C6C6C"/>
    <w:rsid w:val="006C7EA0"/>
    <w:rsid w:val="006D17C3"/>
    <w:rsid w:val="006D29A2"/>
    <w:rsid w:val="006D2BC6"/>
    <w:rsid w:val="006D2E16"/>
    <w:rsid w:val="006D3672"/>
    <w:rsid w:val="006D3723"/>
    <w:rsid w:val="006D3B47"/>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5E1D"/>
    <w:rsid w:val="006E60E1"/>
    <w:rsid w:val="006E6986"/>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31A5"/>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59F5"/>
    <w:rsid w:val="00716A08"/>
    <w:rsid w:val="007175F0"/>
    <w:rsid w:val="0072066A"/>
    <w:rsid w:val="00720FBC"/>
    <w:rsid w:val="00721596"/>
    <w:rsid w:val="00721E4C"/>
    <w:rsid w:val="00723E14"/>
    <w:rsid w:val="00724019"/>
    <w:rsid w:val="00724DFE"/>
    <w:rsid w:val="0072518B"/>
    <w:rsid w:val="00725242"/>
    <w:rsid w:val="00725471"/>
    <w:rsid w:val="00725D54"/>
    <w:rsid w:val="007268A8"/>
    <w:rsid w:val="00726C1E"/>
    <w:rsid w:val="007300B1"/>
    <w:rsid w:val="00730686"/>
    <w:rsid w:val="007314BF"/>
    <w:rsid w:val="00731730"/>
    <w:rsid w:val="00731AE6"/>
    <w:rsid w:val="00731BE0"/>
    <w:rsid w:val="00731DC0"/>
    <w:rsid w:val="00731EA6"/>
    <w:rsid w:val="00731F9C"/>
    <w:rsid w:val="00732E4C"/>
    <w:rsid w:val="00733564"/>
    <w:rsid w:val="00733ACB"/>
    <w:rsid w:val="007344E1"/>
    <w:rsid w:val="00734613"/>
    <w:rsid w:val="00735679"/>
    <w:rsid w:val="00735DF4"/>
    <w:rsid w:val="007377F3"/>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307"/>
    <w:rsid w:val="00754D8E"/>
    <w:rsid w:val="0075689F"/>
    <w:rsid w:val="00757016"/>
    <w:rsid w:val="00760344"/>
    <w:rsid w:val="00762081"/>
    <w:rsid w:val="007620A3"/>
    <w:rsid w:val="00762A67"/>
    <w:rsid w:val="00762C8B"/>
    <w:rsid w:val="007635EA"/>
    <w:rsid w:val="00763A37"/>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552"/>
    <w:rsid w:val="00773C58"/>
    <w:rsid w:val="00774515"/>
    <w:rsid w:val="007745CE"/>
    <w:rsid w:val="00774B9B"/>
    <w:rsid w:val="00775100"/>
    <w:rsid w:val="007760D9"/>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2FC"/>
    <w:rsid w:val="007A07AB"/>
    <w:rsid w:val="007A1003"/>
    <w:rsid w:val="007A12AF"/>
    <w:rsid w:val="007A13F2"/>
    <w:rsid w:val="007A4355"/>
    <w:rsid w:val="007A5A3A"/>
    <w:rsid w:val="007A674C"/>
    <w:rsid w:val="007A68D8"/>
    <w:rsid w:val="007A6BF5"/>
    <w:rsid w:val="007A70C3"/>
    <w:rsid w:val="007A776A"/>
    <w:rsid w:val="007A77C0"/>
    <w:rsid w:val="007A7A51"/>
    <w:rsid w:val="007B00B7"/>
    <w:rsid w:val="007B0FA3"/>
    <w:rsid w:val="007B1385"/>
    <w:rsid w:val="007B1564"/>
    <w:rsid w:val="007B16E2"/>
    <w:rsid w:val="007B1BB9"/>
    <w:rsid w:val="007B305E"/>
    <w:rsid w:val="007B30BF"/>
    <w:rsid w:val="007B3401"/>
    <w:rsid w:val="007B498B"/>
    <w:rsid w:val="007B531A"/>
    <w:rsid w:val="007B583F"/>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25CB"/>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5FE0"/>
    <w:rsid w:val="0082674C"/>
    <w:rsid w:val="00827A72"/>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5B03"/>
    <w:rsid w:val="00835E8F"/>
    <w:rsid w:val="0083657F"/>
    <w:rsid w:val="008365E0"/>
    <w:rsid w:val="00836942"/>
    <w:rsid w:val="00840700"/>
    <w:rsid w:val="008409B8"/>
    <w:rsid w:val="0084422C"/>
    <w:rsid w:val="00845496"/>
    <w:rsid w:val="00846586"/>
    <w:rsid w:val="0084679B"/>
    <w:rsid w:val="00846D32"/>
    <w:rsid w:val="0084766A"/>
    <w:rsid w:val="00851AE5"/>
    <w:rsid w:val="008542A8"/>
    <w:rsid w:val="00855943"/>
    <w:rsid w:val="00857343"/>
    <w:rsid w:val="0085787F"/>
    <w:rsid w:val="00857AFA"/>
    <w:rsid w:val="0086083C"/>
    <w:rsid w:val="00860B08"/>
    <w:rsid w:val="00861345"/>
    <w:rsid w:val="00862575"/>
    <w:rsid w:val="00863311"/>
    <w:rsid w:val="00864677"/>
    <w:rsid w:val="00864B2C"/>
    <w:rsid w:val="00865166"/>
    <w:rsid w:val="00865F44"/>
    <w:rsid w:val="008670A9"/>
    <w:rsid w:val="00867F97"/>
    <w:rsid w:val="008708A5"/>
    <w:rsid w:val="008720E4"/>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6C0"/>
    <w:rsid w:val="00897887"/>
    <w:rsid w:val="008A151F"/>
    <w:rsid w:val="008A3448"/>
    <w:rsid w:val="008A35E1"/>
    <w:rsid w:val="008A3CE2"/>
    <w:rsid w:val="008A3D5D"/>
    <w:rsid w:val="008A547D"/>
    <w:rsid w:val="008A57AD"/>
    <w:rsid w:val="008A5BB8"/>
    <w:rsid w:val="008A68A6"/>
    <w:rsid w:val="008A6CE6"/>
    <w:rsid w:val="008A7C12"/>
    <w:rsid w:val="008A7CDB"/>
    <w:rsid w:val="008B1C99"/>
    <w:rsid w:val="008B1E77"/>
    <w:rsid w:val="008B1F8A"/>
    <w:rsid w:val="008B2CFC"/>
    <w:rsid w:val="008B3040"/>
    <w:rsid w:val="008B3401"/>
    <w:rsid w:val="008B3D36"/>
    <w:rsid w:val="008B446F"/>
    <w:rsid w:val="008B44A6"/>
    <w:rsid w:val="008B4AB0"/>
    <w:rsid w:val="008B4BFB"/>
    <w:rsid w:val="008B4CC2"/>
    <w:rsid w:val="008B4DA8"/>
    <w:rsid w:val="008B60BF"/>
    <w:rsid w:val="008B6917"/>
    <w:rsid w:val="008B6BB0"/>
    <w:rsid w:val="008B7775"/>
    <w:rsid w:val="008B7D22"/>
    <w:rsid w:val="008C0988"/>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3B"/>
    <w:rsid w:val="008E6693"/>
    <w:rsid w:val="008E6AE0"/>
    <w:rsid w:val="008E7022"/>
    <w:rsid w:val="008F2914"/>
    <w:rsid w:val="008F2EB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16A6"/>
    <w:rsid w:val="009316D6"/>
    <w:rsid w:val="00932D4B"/>
    <w:rsid w:val="009351BE"/>
    <w:rsid w:val="009359CD"/>
    <w:rsid w:val="00935BC6"/>
    <w:rsid w:val="00935E24"/>
    <w:rsid w:val="009362C8"/>
    <w:rsid w:val="009409B0"/>
    <w:rsid w:val="00940EE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D07"/>
    <w:rsid w:val="00953246"/>
    <w:rsid w:val="00954C9E"/>
    <w:rsid w:val="00954D09"/>
    <w:rsid w:val="00954F0B"/>
    <w:rsid w:val="00955EB6"/>
    <w:rsid w:val="009565B1"/>
    <w:rsid w:val="009565F3"/>
    <w:rsid w:val="009566DB"/>
    <w:rsid w:val="009567BF"/>
    <w:rsid w:val="00956DA4"/>
    <w:rsid w:val="00960AF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2BFF"/>
    <w:rsid w:val="0099303D"/>
    <w:rsid w:val="00993C7F"/>
    <w:rsid w:val="00995803"/>
    <w:rsid w:val="00995B69"/>
    <w:rsid w:val="009967C8"/>
    <w:rsid w:val="009969F8"/>
    <w:rsid w:val="00996A53"/>
    <w:rsid w:val="00997F9F"/>
    <w:rsid w:val="009A030A"/>
    <w:rsid w:val="009A0820"/>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1E8A"/>
    <w:rsid w:val="009B20A6"/>
    <w:rsid w:val="009B2256"/>
    <w:rsid w:val="009B35C0"/>
    <w:rsid w:val="009B385D"/>
    <w:rsid w:val="009B3BDB"/>
    <w:rsid w:val="009B4F8A"/>
    <w:rsid w:val="009B544D"/>
    <w:rsid w:val="009B6875"/>
    <w:rsid w:val="009B6CE1"/>
    <w:rsid w:val="009B7326"/>
    <w:rsid w:val="009B763D"/>
    <w:rsid w:val="009B76C8"/>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25"/>
    <w:rsid w:val="009E0FDB"/>
    <w:rsid w:val="009E1E3B"/>
    <w:rsid w:val="009E31B5"/>
    <w:rsid w:val="009E3C7E"/>
    <w:rsid w:val="009E4656"/>
    <w:rsid w:val="009E482B"/>
    <w:rsid w:val="009E4AF9"/>
    <w:rsid w:val="009E5458"/>
    <w:rsid w:val="009E557B"/>
    <w:rsid w:val="009E659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38E"/>
    <w:rsid w:val="00A07520"/>
    <w:rsid w:val="00A123E8"/>
    <w:rsid w:val="00A1279A"/>
    <w:rsid w:val="00A12F78"/>
    <w:rsid w:val="00A131AA"/>
    <w:rsid w:val="00A13239"/>
    <w:rsid w:val="00A13B9F"/>
    <w:rsid w:val="00A1443A"/>
    <w:rsid w:val="00A15067"/>
    <w:rsid w:val="00A16048"/>
    <w:rsid w:val="00A1628D"/>
    <w:rsid w:val="00A16693"/>
    <w:rsid w:val="00A168A1"/>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2A4E"/>
    <w:rsid w:val="00A335C1"/>
    <w:rsid w:val="00A33684"/>
    <w:rsid w:val="00A34CF9"/>
    <w:rsid w:val="00A34F2E"/>
    <w:rsid w:val="00A34FB4"/>
    <w:rsid w:val="00A351DB"/>
    <w:rsid w:val="00A35423"/>
    <w:rsid w:val="00A358C3"/>
    <w:rsid w:val="00A362B9"/>
    <w:rsid w:val="00A37774"/>
    <w:rsid w:val="00A40771"/>
    <w:rsid w:val="00A40891"/>
    <w:rsid w:val="00A40EBD"/>
    <w:rsid w:val="00A43143"/>
    <w:rsid w:val="00A431D0"/>
    <w:rsid w:val="00A445AC"/>
    <w:rsid w:val="00A4564B"/>
    <w:rsid w:val="00A46D8F"/>
    <w:rsid w:val="00A47733"/>
    <w:rsid w:val="00A5104C"/>
    <w:rsid w:val="00A51D4E"/>
    <w:rsid w:val="00A527DB"/>
    <w:rsid w:val="00A52936"/>
    <w:rsid w:val="00A53629"/>
    <w:rsid w:val="00A53759"/>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67E89"/>
    <w:rsid w:val="00A7007E"/>
    <w:rsid w:val="00A71096"/>
    <w:rsid w:val="00A7165E"/>
    <w:rsid w:val="00A7190A"/>
    <w:rsid w:val="00A71F43"/>
    <w:rsid w:val="00A72EFD"/>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B20"/>
    <w:rsid w:val="00AA0FF9"/>
    <w:rsid w:val="00AA162B"/>
    <w:rsid w:val="00AA1CBA"/>
    <w:rsid w:val="00AA2514"/>
    <w:rsid w:val="00AA2B2C"/>
    <w:rsid w:val="00AA32C3"/>
    <w:rsid w:val="00AA349E"/>
    <w:rsid w:val="00AA3909"/>
    <w:rsid w:val="00AA4172"/>
    <w:rsid w:val="00AA4913"/>
    <w:rsid w:val="00AA4B51"/>
    <w:rsid w:val="00AA4B75"/>
    <w:rsid w:val="00AA5156"/>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4111"/>
    <w:rsid w:val="00AC48AD"/>
    <w:rsid w:val="00AC4E3A"/>
    <w:rsid w:val="00AC6040"/>
    <w:rsid w:val="00AC78F1"/>
    <w:rsid w:val="00AD07F6"/>
    <w:rsid w:val="00AD0EF5"/>
    <w:rsid w:val="00AD11B9"/>
    <w:rsid w:val="00AD2EBF"/>
    <w:rsid w:val="00AD4043"/>
    <w:rsid w:val="00AD6483"/>
    <w:rsid w:val="00AD6C35"/>
    <w:rsid w:val="00AD7FAC"/>
    <w:rsid w:val="00AE00A3"/>
    <w:rsid w:val="00AE07C7"/>
    <w:rsid w:val="00AE1AEB"/>
    <w:rsid w:val="00AE1B37"/>
    <w:rsid w:val="00AE1FB0"/>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9E1"/>
    <w:rsid w:val="00B0603C"/>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33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21F"/>
    <w:rsid w:val="00B66358"/>
    <w:rsid w:val="00B66E6E"/>
    <w:rsid w:val="00B71039"/>
    <w:rsid w:val="00B71422"/>
    <w:rsid w:val="00B72241"/>
    <w:rsid w:val="00B72EC6"/>
    <w:rsid w:val="00B7478C"/>
    <w:rsid w:val="00B750BF"/>
    <w:rsid w:val="00B76E8F"/>
    <w:rsid w:val="00B806C5"/>
    <w:rsid w:val="00B80968"/>
    <w:rsid w:val="00B80C76"/>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2C3"/>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547D"/>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478"/>
    <w:rsid w:val="00C21D9E"/>
    <w:rsid w:val="00C22C79"/>
    <w:rsid w:val="00C22D82"/>
    <w:rsid w:val="00C24BC4"/>
    <w:rsid w:val="00C24EAB"/>
    <w:rsid w:val="00C24F33"/>
    <w:rsid w:val="00C255D7"/>
    <w:rsid w:val="00C25A8C"/>
    <w:rsid w:val="00C260F7"/>
    <w:rsid w:val="00C268C4"/>
    <w:rsid w:val="00C26EE8"/>
    <w:rsid w:val="00C27F5C"/>
    <w:rsid w:val="00C3044B"/>
    <w:rsid w:val="00C31203"/>
    <w:rsid w:val="00C31E69"/>
    <w:rsid w:val="00C31FE5"/>
    <w:rsid w:val="00C33718"/>
    <w:rsid w:val="00C34E47"/>
    <w:rsid w:val="00C34F7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01A0"/>
    <w:rsid w:val="00CA0554"/>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0FC0"/>
    <w:rsid w:val="00CE119A"/>
    <w:rsid w:val="00CE1221"/>
    <w:rsid w:val="00CE17B3"/>
    <w:rsid w:val="00CE1C40"/>
    <w:rsid w:val="00CE2B57"/>
    <w:rsid w:val="00CE345E"/>
    <w:rsid w:val="00CE3862"/>
    <w:rsid w:val="00CE3EAD"/>
    <w:rsid w:val="00CE4399"/>
    <w:rsid w:val="00CE46D4"/>
    <w:rsid w:val="00CE489E"/>
    <w:rsid w:val="00CE4CBC"/>
    <w:rsid w:val="00CE6C57"/>
    <w:rsid w:val="00CE6F77"/>
    <w:rsid w:val="00CF023B"/>
    <w:rsid w:val="00CF11F6"/>
    <w:rsid w:val="00CF1620"/>
    <w:rsid w:val="00CF25D1"/>
    <w:rsid w:val="00CF365D"/>
    <w:rsid w:val="00CF3898"/>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3E00"/>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4463"/>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64C1"/>
    <w:rsid w:val="00D57388"/>
    <w:rsid w:val="00D6157B"/>
    <w:rsid w:val="00D61674"/>
    <w:rsid w:val="00D619C5"/>
    <w:rsid w:val="00D622F2"/>
    <w:rsid w:val="00D63754"/>
    <w:rsid w:val="00D66B31"/>
    <w:rsid w:val="00D6756F"/>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4F02"/>
    <w:rsid w:val="00D867EB"/>
    <w:rsid w:val="00D86E1C"/>
    <w:rsid w:val="00D870C8"/>
    <w:rsid w:val="00D8754E"/>
    <w:rsid w:val="00D87F22"/>
    <w:rsid w:val="00D90489"/>
    <w:rsid w:val="00D906A6"/>
    <w:rsid w:val="00D909FA"/>
    <w:rsid w:val="00D933C1"/>
    <w:rsid w:val="00D93DFB"/>
    <w:rsid w:val="00D941C3"/>
    <w:rsid w:val="00D9591A"/>
    <w:rsid w:val="00D96CFD"/>
    <w:rsid w:val="00D974F5"/>
    <w:rsid w:val="00D9759C"/>
    <w:rsid w:val="00DA0955"/>
    <w:rsid w:val="00DA1BD1"/>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4992"/>
    <w:rsid w:val="00DC5143"/>
    <w:rsid w:val="00DC5391"/>
    <w:rsid w:val="00DC5E3F"/>
    <w:rsid w:val="00DC6B54"/>
    <w:rsid w:val="00DC6BD5"/>
    <w:rsid w:val="00DC6D49"/>
    <w:rsid w:val="00DC731A"/>
    <w:rsid w:val="00DD0C92"/>
    <w:rsid w:val="00DD0E19"/>
    <w:rsid w:val="00DD12E5"/>
    <w:rsid w:val="00DD1E85"/>
    <w:rsid w:val="00DD4264"/>
    <w:rsid w:val="00DD429C"/>
    <w:rsid w:val="00DD4A04"/>
    <w:rsid w:val="00DD4F8F"/>
    <w:rsid w:val="00DD4FDA"/>
    <w:rsid w:val="00DD5B5F"/>
    <w:rsid w:val="00DD68EB"/>
    <w:rsid w:val="00DD7122"/>
    <w:rsid w:val="00DD77BA"/>
    <w:rsid w:val="00DD7DB4"/>
    <w:rsid w:val="00DE1C71"/>
    <w:rsid w:val="00DE2F20"/>
    <w:rsid w:val="00DE3CF5"/>
    <w:rsid w:val="00DE4CE4"/>
    <w:rsid w:val="00DE5036"/>
    <w:rsid w:val="00DE56BD"/>
    <w:rsid w:val="00DE7763"/>
    <w:rsid w:val="00DE79D0"/>
    <w:rsid w:val="00DE7AFB"/>
    <w:rsid w:val="00DF04EC"/>
    <w:rsid w:val="00DF0931"/>
    <w:rsid w:val="00DF0AE5"/>
    <w:rsid w:val="00DF1DB0"/>
    <w:rsid w:val="00DF1ECB"/>
    <w:rsid w:val="00DF1F28"/>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8AE"/>
    <w:rsid w:val="00E04D3D"/>
    <w:rsid w:val="00E06E68"/>
    <w:rsid w:val="00E0728D"/>
    <w:rsid w:val="00E100B6"/>
    <w:rsid w:val="00E1136A"/>
    <w:rsid w:val="00E11AD6"/>
    <w:rsid w:val="00E11BAE"/>
    <w:rsid w:val="00E11CCF"/>
    <w:rsid w:val="00E121C7"/>
    <w:rsid w:val="00E126E8"/>
    <w:rsid w:val="00E128F4"/>
    <w:rsid w:val="00E1357A"/>
    <w:rsid w:val="00E14723"/>
    <w:rsid w:val="00E14B66"/>
    <w:rsid w:val="00E154CB"/>
    <w:rsid w:val="00E158D6"/>
    <w:rsid w:val="00E1650D"/>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2E2"/>
    <w:rsid w:val="00E60FBA"/>
    <w:rsid w:val="00E61ADC"/>
    <w:rsid w:val="00E624D7"/>
    <w:rsid w:val="00E627ED"/>
    <w:rsid w:val="00E6525B"/>
    <w:rsid w:val="00E657B5"/>
    <w:rsid w:val="00E65DDA"/>
    <w:rsid w:val="00E660FD"/>
    <w:rsid w:val="00E664D9"/>
    <w:rsid w:val="00E66AA1"/>
    <w:rsid w:val="00E66D0B"/>
    <w:rsid w:val="00E67BA9"/>
    <w:rsid w:val="00E67DFE"/>
    <w:rsid w:val="00E70BE9"/>
    <w:rsid w:val="00E70F4B"/>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842"/>
    <w:rsid w:val="00EC6BC1"/>
    <w:rsid w:val="00EC73C4"/>
    <w:rsid w:val="00ED0204"/>
    <w:rsid w:val="00ED09CC"/>
    <w:rsid w:val="00ED0BF9"/>
    <w:rsid w:val="00ED2470"/>
    <w:rsid w:val="00ED3007"/>
    <w:rsid w:val="00ED3345"/>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91"/>
    <w:rsid w:val="00EE68A5"/>
    <w:rsid w:val="00EE740D"/>
    <w:rsid w:val="00EE7F90"/>
    <w:rsid w:val="00EF07C6"/>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1B2C"/>
    <w:rsid w:val="00F026F6"/>
    <w:rsid w:val="00F02EA4"/>
    <w:rsid w:val="00F03D59"/>
    <w:rsid w:val="00F04049"/>
    <w:rsid w:val="00F0414B"/>
    <w:rsid w:val="00F070C4"/>
    <w:rsid w:val="00F07503"/>
    <w:rsid w:val="00F075F4"/>
    <w:rsid w:val="00F103B7"/>
    <w:rsid w:val="00F10B40"/>
    <w:rsid w:val="00F133C3"/>
    <w:rsid w:val="00F14B4B"/>
    <w:rsid w:val="00F14F6E"/>
    <w:rsid w:val="00F1757E"/>
    <w:rsid w:val="00F175AE"/>
    <w:rsid w:val="00F2103D"/>
    <w:rsid w:val="00F21288"/>
    <w:rsid w:val="00F21B0E"/>
    <w:rsid w:val="00F2219F"/>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48D4"/>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3A69"/>
    <w:rsid w:val="00F642A8"/>
    <w:rsid w:val="00F64B61"/>
    <w:rsid w:val="00F64BA8"/>
    <w:rsid w:val="00F65CCD"/>
    <w:rsid w:val="00F6680F"/>
    <w:rsid w:val="00F66D1E"/>
    <w:rsid w:val="00F67503"/>
    <w:rsid w:val="00F6794D"/>
    <w:rsid w:val="00F67BC2"/>
    <w:rsid w:val="00F70031"/>
    <w:rsid w:val="00F70293"/>
    <w:rsid w:val="00F70D18"/>
    <w:rsid w:val="00F70F5A"/>
    <w:rsid w:val="00F71DA9"/>
    <w:rsid w:val="00F71FA1"/>
    <w:rsid w:val="00F728B0"/>
    <w:rsid w:val="00F74FCB"/>
    <w:rsid w:val="00F75574"/>
    <w:rsid w:val="00F75937"/>
    <w:rsid w:val="00F75E45"/>
    <w:rsid w:val="00F76013"/>
    <w:rsid w:val="00F76842"/>
    <w:rsid w:val="00F77809"/>
    <w:rsid w:val="00F77F43"/>
    <w:rsid w:val="00F80570"/>
    <w:rsid w:val="00F80590"/>
    <w:rsid w:val="00F8063C"/>
    <w:rsid w:val="00F80AF1"/>
    <w:rsid w:val="00F811CF"/>
    <w:rsid w:val="00F8132E"/>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195"/>
    <w:rsid w:val="00F97911"/>
    <w:rsid w:val="00FA0AFA"/>
    <w:rsid w:val="00FA121D"/>
    <w:rsid w:val="00FA184D"/>
    <w:rsid w:val="00FA1F7D"/>
    <w:rsid w:val="00FA2270"/>
    <w:rsid w:val="00FA25D5"/>
    <w:rsid w:val="00FA2AC6"/>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4883"/>
    <w:rsid w:val="00FC59E6"/>
    <w:rsid w:val="00FC6063"/>
    <w:rsid w:val="00FC608A"/>
    <w:rsid w:val="00FC72A0"/>
    <w:rsid w:val="00FC7ED4"/>
    <w:rsid w:val="00FC7F9B"/>
    <w:rsid w:val="00FD063C"/>
    <w:rsid w:val="00FD18AF"/>
    <w:rsid w:val="00FD1C68"/>
    <w:rsid w:val="00FD1E9C"/>
    <w:rsid w:val="00FD20C2"/>
    <w:rsid w:val="00FD3A3A"/>
    <w:rsid w:val="00FD4E49"/>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FED"/>
    <w:rsid w:val="00FF0DB3"/>
    <w:rsid w:val="00FF0E2B"/>
    <w:rsid w:val="00FF1EA6"/>
    <w:rsid w:val="00FF20BC"/>
    <w:rsid w:val="00FF2512"/>
    <w:rsid w:val="00FF3269"/>
    <w:rsid w:val="00FF35BE"/>
    <w:rsid w:val="00FF3A3A"/>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 w:type="paragraph" w:styleId="Corpsdetexte">
    <w:name w:val="Body Text"/>
    <w:basedOn w:val="Normal"/>
    <w:link w:val="CorpsdetexteCar"/>
    <w:uiPriority w:val="99"/>
    <w:semiHidden/>
    <w:unhideWhenUsed/>
    <w:rsid w:val="007175F0"/>
    <w:pPr>
      <w:spacing w:after="120"/>
    </w:pPr>
  </w:style>
  <w:style w:type="character" w:customStyle="1" w:styleId="CorpsdetexteCar">
    <w:name w:val="Corps de texte Car"/>
    <w:basedOn w:val="Policepardfaut"/>
    <w:link w:val="Corpsdetexte"/>
    <w:uiPriority w:val="99"/>
    <w:semiHidden/>
    <w:rsid w:val="007175F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3264">
      <w:bodyDiv w:val="1"/>
      <w:marLeft w:val="0"/>
      <w:marRight w:val="0"/>
      <w:marTop w:val="0"/>
      <w:marBottom w:val="0"/>
      <w:divBdr>
        <w:top w:val="none" w:sz="0" w:space="0" w:color="auto"/>
        <w:left w:val="none" w:sz="0" w:space="0" w:color="auto"/>
        <w:bottom w:val="none" w:sz="0" w:space="0" w:color="auto"/>
        <w:right w:val="none" w:sz="0" w:space="0" w:color="auto"/>
      </w:divBdr>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2826">
      <w:bodyDiv w:val="1"/>
      <w:marLeft w:val="0"/>
      <w:marRight w:val="0"/>
      <w:marTop w:val="0"/>
      <w:marBottom w:val="0"/>
      <w:divBdr>
        <w:top w:val="none" w:sz="0" w:space="0" w:color="auto"/>
        <w:left w:val="none" w:sz="0" w:space="0" w:color="auto"/>
        <w:bottom w:val="none" w:sz="0" w:space="0" w:color="auto"/>
        <w:right w:val="none" w:sz="0" w:space="0" w:color="auto"/>
      </w:divBdr>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6931">
      <w:bodyDiv w:val="1"/>
      <w:marLeft w:val="0"/>
      <w:marRight w:val="0"/>
      <w:marTop w:val="0"/>
      <w:marBottom w:val="0"/>
      <w:divBdr>
        <w:top w:val="none" w:sz="0" w:space="0" w:color="auto"/>
        <w:left w:val="none" w:sz="0" w:space="0" w:color="auto"/>
        <w:bottom w:val="none" w:sz="0" w:space="0" w:color="auto"/>
        <w:right w:val="none" w:sz="0" w:space="0" w:color="auto"/>
      </w:divBdr>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302495099">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587766601">
      <w:bodyDiv w:val="1"/>
      <w:marLeft w:val="0"/>
      <w:marRight w:val="0"/>
      <w:marTop w:val="0"/>
      <w:marBottom w:val="0"/>
      <w:divBdr>
        <w:top w:val="none" w:sz="0" w:space="0" w:color="auto"/>
        <w:left w:val="none" w:sz="0" w:space="0" w:color="auto"/>
        <w:bottom w:val="none" w:sz="0" w:space="0" w:color="auto"/>
        <w:right w:val="none" w:sz="0" w:space="0" w:color="auto"/>
      </w:divBdr>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7761">
      <w:bodyDiv w:val="1"/>
      <w:marLeft w:val="0"/>
      <w:marRight w:val="0"/>
      <w:marTop w:val="0"/>
      <w:marBottom w:val="0"/>
      <w:divBdr>
        <w:top w:val="none" w:sz="0" w:space="0" w:color="auto"/>
        <w:left w:val="none" w:sz="0" w:space="0" w:color="auto"/>
        <w:bottom w:val="none" w:sz="0" w:space="0" w:color="auto"/>
        <w:right w:val="none" w:sz="0" w:space="0" w:color="auto"/>
      </w:divBdr>
      <w:divsChild>
        <w:div w:id="663122004">
          <w:marLeft w:val="0"/>
          <w:marRight w:val="0"/>
          <w:marTop w:val="0"/>
          <w:marBottom w:val="0"/>
          <w:divBdr>
            <w:top w:val="none" w:sz="0" w:space="0" w:color="auto"/>
            <w:left w:val="none" w:sz="0" w:space="0" w:color="auto"/>
            <w:bottom w:val="none" w:sz="0" w:space="0" w:color="auto"/>
            <w:right w:val="none" w:sz="0" w:space="0" w:color="auto"/>
          </w:divBdr>
          <w:divsChild>
            <w:div w:id="1303073512">
              <w:marLeft w:val="0"/>
              <w:marRight w:val="0"/>
              <w:marTop w:val="0"/>
              <w:marBottom w:val="0"/>
              <w:divBdr>
                <w:top w:val="none" w:sz="0" w:space="0" w:color="auto"/>
                <w:left w:val="none" w:sz="0" w:space="0" w:color="auto"/>
                <w:bottom w:val="none" w:sz="0" w:space="0" w:color="auto"/>
                <w:right w:val="none" w:sz="0" w:space="0" w:color="auto"/>
              </w:divBdr>
              <w:divsChild>
                <w:div w:id="292906100">
                  <w:marLeft w:val="0"/>
                  <w:marRight w:val="0"/>
                  <w:marTop w:val="0"/>
                  <w:marBottom w:val="0"/>
                  <w:divBdr>
                    <w:top w:val="none" w:sz="0" w:space="0" w:color="auto"/>
                    <w:left w:val="none" w:sz="0" w:space="0" w:color="auto"/>
                    <w:bottom w:val="none" w:sz="0" w:space="0" w:color="auto"/>
                    <w:right w:val="none" w:sz="0" w:space="0" w:color="auto"/>
                  </w:divBdr>
                  <w:divsChild>
                    <w:div w:id="503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oleObject" Target="embeddings/oleObject10.bin"/><Relationship Id="rId47" Type="http://schemas.openxmlformats.org/officeDocument/2006/relationships/image" Target="media/image27.png"/><Relationship Id="rId63" Type="http://schemas.openxmlformats.org/officeDocument/2006/relationships/image" Target="media/image38.jpeg"/><Relationship Id="rId68" Type="http://schemas.openxmlformats.org/officeDocument/2006/relationships/image" Target="https://encrypted-tbn3.gstatic.com/images?q=tbn:ANd9GcTnJuMDYgDIjlQ6deq9a__YnZRT7bK_13d8VhhUrr-nsKjh2pbZBQ" TargetMode="Externa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http://www.proprofs.com/flashcards/upload/a4632049.jpg" TargetMode="External"/><Relationship Id="rId37" Type="http://schemas.openxmlformats.org/officeDocument/2006/relationships/image" Target="media/image22.wmf"/><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oleObject" Target="embeddings/oleObject15.bin"/><Relationship Id="rId58" Type="http://schemas.openxmlformats.org/officeDocument/2006/relationships/image" Target="media/image34.png"/><Relationship Id="rId66" Type="http://schemas.openxmlformats.org/officeDocument/2006/relationships/image" Target="http://www.labo-store.com/ecommercio/images/boutique/zoom/zoom_1275574045.jpg"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image" Target="media/image28.wmf"/><Relationship Id="rId56" Type="http://schemas.openxmlformats.org/officeDocument/2006/relationships/image" Target="media/image33.wmf"/><Relationship Id="rId64" Type="http://schemas.openxmlformats.org/officeDocument/2006/relationships/image" Target="media/image39.jpeg"/><Relationship Id="rId69" Type="http://schemas.openxmlformats.org/officeDocument/2006/relationships/image" Target="media/image42.jpeg"/><Relationship Id="rId8" Type="http://schemas.openxmlformats.org/officeDocument/2006/relationships/image" Target="media/image1.emf"/><Relationship Id="rId51" Type="http://schemas.openxmlformats.org/officeDocument/2006/relationships/oleObject" Target="embeddings/oleObject14.bin"/><Relationship Id="rId72" Type="http://schemas.openxmlformats.org/officeDocument/2006/relationships/hyperlink" Target="http://en.wikipedia.org/wiki/Standard_solution"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5.wmf"/><Relationship Id="rId67" Type="http://schemas.openxmlformats.org/officeDocument/2006/relationships/image" Target="media/image41.jpeg"/><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http://lunettedesecurite.com/images/lunettes1.jp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6.jpeg"/><Relationship Id="rId36" Type="http://schemas.openxmlformats.org/officeDocument/2006/relationships/oleObject" Target="embeddings/oleObject7.bin"/><Relationship Id="rId49" Type="http://schemas.openxmlformats.org/officeDocument/2006/relationships/oleObject" Target="embeddings/oleObject13.bin"/><Relationship Id="rId57" Type="http://schemas.openxmlformats.org/officeDocument/2006/relationships/oleObject" Target="embeddings/oleObject16.bin"/><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oleObject" Target="embeddings/oleObject11.bin"/><Relationship Id="rId52" Type="http://schemas.openxmlformats.org/officeDocument/2006/relationships/image" Target="media/image30.wmf"/><Relationship Id="rId60" Type="http://schemas.openxmlformats.org/officeDocument/2006/relationships/oleObject" Target="embeddings/oleObject17.bin"/><Relationship Id="rId65" Type="http://schemas.openxmlformats.org/officeDocument/2006/relationships/image" Target="media/image40.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23.wmf"/><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r.wiktionary.org/wiki/Annexe:Mat%C3%A9riel_de_laboratoire_en_angla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202</TotalTime>
  <Pages>6</Pages>
  <Words>656</Words>
  <Characters>3334</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Cécile CANU</cp:lastModifiedBy>
  <cp:revision>147</cp:revision>
  <dcterms:created xsi:type="dcterms:W3CDTF">2018-10-24T18:58:00Z</dcterms:created>
  <dcterms:modified xsi:type="dcterms:W3CDTF">2026-04-28T15:51:00Z</dcterms:modified>
</cp:coreProperties>
</file>