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98869" w14:textId="1519E5D4" w:rsidR="00E366AF" w:rsidRDefault="00666612" w:rsidP="009D10A5">
      <w:pPr>
        <w:pStyle w:val="Grandtit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1E9341" wp14:editId="6E00BC71">
                <wp:simplePos x="0" y="0"/>
                <wp:positionH relativeFrom="column">
                  <wp:posOffset>4170045</wp:posOffset>
                </wp:positionH>
                <wp:positionV relativeFrom="paragraph">
                  <wp:posOffset>135890</wp:posOffset>
                </wp:positionV>
                <wp:extent cx="2002790" cy="1774190"/>
                <wp:effectExtent l="133350" t="190500" r="111760" b="20701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5871">
                          <a:off x="0" y="0"/>
                          <a:ext cx="2002790" cy="177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3376D" w14:textId="7EE4F790" w:rsidR="00B94974" w:rsidRPr="009D10A5" w:rsidRDefault="00D96494">
                            <w:pPr>
                              <w:rPr>
                                <w:rFonts w:ascii="Bradley Hand ITC" w:hAnsi="Bradley Hand ITC"/>
                                <w:sz w:val="28"/>
                                <w:szCs w:val="32"/>
                              </w:rPr>
                            </w:pPr>
                            <w:r w:rsidRPr="009D10A5">
                              <w:rPr>
                                <w:rFonts w:ascii="Bradley Hand ITC" w:hAnsi="Bradley Hand ITC"/>
                                <w:sz w:val="28"/>
                                <w:szCs w:val="32"/>
                              </w:rPr>
                              <w:t>Désolé, j’ai renversé mon café.</w:t>
                            </w:r>
                            <w:r w:rsidR="009E60AC" w:rsidRPr="009D10A5">
                              <w:rPr>
                                <w:rFonts w:ascii="Bradley Hand ITC" w:hAnsi="Bradley Hand ITC"/>
                                <w:sz w:val="28"/>
                                <w:szCs w:val="32"/>
                              </w:rPr>
                              <w:t xml:space="preserve"> J’ai sauvegardé les informations manquantes mais il faudra faire preuve d’ingéniosité pour les retrouver.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E9341"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6" type="#_x0000_t202" style="position:absolute;left:0;text-align:left;margin-left:328.35pt;margin-top:10.7pt;width:157.7pt;height:139.7pt;rotation:-9657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" filled="f" stroked="f" strokeweight=".5pt">
                <v:textbox>
                  <w:txbxContent>
                    <w:p w14:paraId="77B3376D" w14:textId="7EE4F790" w:rsidR="00B94974" w:rsidRPr="009D10A5" w:rsidRDefault="00D96494">
                      <w:pPr>
                        <w:rPr>
                          <w:rFonts w:ascii="Bradley Hand ITC" w:hAnsi="Bradley Hand ITC"/>
                          <w:sz w:val="28"/>
                          <w:szCs w:val="32"/>
                        </w:rPr>
                      </w:pPr>
                      <w:r w:rsidRPr="009D10A5">
                        <w:rPr>
                          <w:rFonts w:ascii="Bradley Hand ITC" w:hAnsi="Bradley Hand ITC"/>
                          <w:sz w:val="28"/>
                          <w:szCs w:val="32"/>
                        </w:rPr>
                        <w:t>Désolé, j’ai renversé mon café.</w:t>
                      </w:r>
                      <w:r w:rsidR="009E60AC" w:rsidRPr="009D10A5">
                        <w:rPr>
                          <w:rFonts w:ascii="Bradley Hand ITC" w:hAnsi="Bradley Hand ITC"/>
                          <w:sz w:val="28"/>
                          <w:szCs w:val="32"/>
                        </w:rPr>
                        <w:t xml:space="preserve"> J’ai sauvegardé les informations manquantes mais il faudra faire preuve d’ingéniosité pour les retrouver.</w:t>
                      </w:r>
                    </w:p>
                  </w:txbxContent>
                </v:textbox>
              </v:shape>
            </w:pict>
          </mc:Fallback>
        </mc:AlternateContent>
      </w:r>
      <w:r w:rsidR="009D10A5">
        <w:rPr>
          <w:noProof/>
          <w:szCs w:val="22"/>
        </w:rPr>
        <w:drawing>
          <wp:anchor distT="0" distB="0" distL="114300" distR="114300" simplePos="0" relativeHeight="251663360" behindDoc="0" locked="0" layoutInCell="1" allowOverlap="1" wp14:anchorId="08D3B40D" wp14:editId="1D92AB5E">
            <wp:simplePos x="0" y="0"/>
            <wp:positionH relativeFrom="page">
              <wp:posOffset>4246880</wp:posOffset>
            </wp:positionH>
            <wp:positionV relativeFrom="paragraph">
              <wp:posOffset>-468630</wp:posOffset>
            </wp:positionV>
            <wp:extent cx="3048000" cy="3011170"/>
            <wp:effectExtent l="323850" t="228600" r="228600" b="20828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ost-it-150262_128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762147">
                      <a:off x="0" y="0"/>
                      <a:ext cx="30480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151">
        <w:t xml:space="preserve">TP : </w:t>
      </w:r>
      <w:r w:rsidR="006E7BF7">
        <w:t xml:space="preserve">corde </w:t>
      </w:r>
      <w:r w:rsidR="00860EE9">
        <w:t>vibrante</w:t>
      </w:r>
    </w:p>
    <w:p w14:paraId="4A4D5DFA" w14:textId="2F4B2CC5" w:rsidR="00F55F99" w:rsidRDefault="00F55F99" w:rsidP="00B034B8"/>
    <w:p w14:paraId="7682DD01" w14:textId="56AC0EE1" w:rsidR="00A26B5D" w:rsidRDefault="00B05852" w:rsidP="002000BD">
      <w:pPr>
        <w:shd w:val="clear" w:color="auto" w:fill="F2F2F2" w:themeFill="background1" w:themeFillShade="F2"/>
      </w:pPr>
      <w:r>
        <w:t>Objectif</w:t>
      </w:r>
      <w:r w:rsidR="00005269">
        <w:t>s</w:t>
      </w:r>
      <w:r w:rsidR="001071D1">
        <w:t> :</w:t>
      </w:r>
    </w:p>
    <w:p w14:paraId="15656AB3" w14:textId="3E755D95" w:rsidR="00B05852" w:rsidRDefault="00B05852" w:rsidP="00A51D92">
      <w:pPr>
        <w:pStyle w:val="Paragraphedeliste"/>
        <w:numPr>
          <w:ilvl w:val="0"/>
          <w:numId w:val="10"/>
        </w:numPr>
        <w:shd w:val="clear" w:color="auto" w:fill="F2F2F2" w:themeFill="background1" w:themeFillShade="F2"/>
        <w:ind w:right="4229"/>
      </w:pPr>
      <w:r>
        <w:t>Mettre en œuvre une corde vibrante afin de produire des fuseaux observables.</w:t>
      </w:r>
    </w:p>
    <w:p w14:paraId="6EBB07E7" w14:textId="75C34E9E" w:rsidR="00B05852" w:rsidRDefault="00B05852" w:rsidP="00A51D92">
      <w:pPr>
        <w:pStyle w:val="Paragraphedeliste"/>
        <w:numPr>
          <w:ilvl w:val="0"/>
          <w:numId w:val="10"/>
        </w:numPr>
        <w:shd w:val="clear" w:color="auto" w:fill="F2F2F2" w:themeFill="background1" w:themeFillShade="F2"/>
        <w:ind w:right="4229"/>
      </w:pPr>
      <w:r>
        <w:t xml:space="preserve">Rechercher les fréquences de résonance permettant </w:t>
      </w:r>
      <w:bookmarkStart w:id="0" w:name="_GoBack"/>
      <w:bookmarkEnd w:id="0"/>
      <w:r>
        <w:t>d’obtenir les fuseaux.</w:t>
      </w:r>
    </w:p>
    <w:p w14:paraId="182B0F93" w14:textId="3FC9B018" w:rsidR="00B05852" w:rsidRDefault="009C0416" w:rsidP="00A51D92">
      <w:pPr>
        <w:pStyle w:val="Paragraphedeliste"/>
        <w:numPr>
          <w:ilvl w:val="0"/>
          <w:numId w:val="10"/>
        </w:numPr>
        <w:shd w:val="clear" w:color="auto" w:fill="F2F2F2" w:themeFill="background1" w:themeFillShade="F2"/>
        <w:ind w:right="4229"/>
      </w:pPr>
      <w:r>
        <w:t>Relier les différentes fréquences de résonance aux caractéristiques de la corde.</w:t>
      </w:r>
    </w:p>
    <w:p w14:paraId="5EA05A58" w14:textId="5612C1B0" w:rsidR="002A7227" w:rsidRDefault="002A7227">
      <w:pPr>
        <w:pStyle w:val="Titre1"/>
      </w:pPr>
      <w:r>
        <w:t>Dispositif expérimental</w:t>
      </w:r>
    </w:p>
    <w:p w14:paraId="48B6CD6A" w14:textId="769CD9F3" w:rsidR="00771249" w:rsidRDefault="009C48CF" w:rsidP="002971B5">
      <w:pPr>
        <w:pStyle w:val="Titre2"/>
      </w:pPr>
      <w:bookmarkStart w:id="1" w:name="_Ref501024837"/>
      <w:r>
        <w:t>Description</w:t>
      </w:r>
      <w:bookmarkEnd w:id="1"/>
    </w:p>
    <w:p w14:paraId="71BA9FAF" w14:textId="06DBF9A9" w:rsidR="002D6F21" w:rsidRDefault="00822E0C" w:rsidP="002D6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01961">
        <w:rPr>
          <w:noProof/>
        </w:rPr>
        <w:drawing>
          <wp:anchor distT="0" distB="0" distL="114300" distR="114300" simplePos="0" relativeHeight="251661312" behindDoc="0" locked="0" layoutInCell="1" allowOverlap="1" wp14:anchorId="6A502AEB" wp14:editId="3EFF8793">
            <wp:simplePos x="0" y="0"/>
            <wp:positionH relativeFrom="column">
              <wp:posOffset>1670050</wp:posOffset>
            </wp:positionH>
            <wp:positionV relativeFrom="paragraph">
              <wp:posOffset>25400</wp:posOffset>
            </wp:positionV>
            <wp:extent cx="1062990" cy="946150"/>
            <wp:effectExtent l="0" t="0" r="3810" b="6350"/>
            <wp:wrapNone/>
            <wp:docPr id="30" name="Image 30" descr="http://idata.over-blog.com/2/39/17/46/tache-d-en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ata.over-blog.com/2/39/17/46/tache-d-enc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6299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F21">
        <w:t xml:space="preserve">Une corde de longueur L est fixée à une extrémité à un vibreur de fréquence variable permettant de faire vibrer la corde. L’autre extrémité passe par une poulie. </w:t>
      </w:r>
    </w:p>
    <w:p w14:paraId="1F8CF74F" w14:textId="13FA3A16" w:rsidR="002D6F21" w:rsidRDefault="002D6F21" w:rsidP="002D6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Au bout de la corde, une masse m </w:t>
      </w:r>
      <w:r w:rsidR="00822E0C" w:rsidRPr="00C000D7">
        <w:rPr>
          <w:szCs w:val="22"/>
        </w:rPr>
        <w:t>=</w:t>
      </w:r>
      <w:r w:rsidR="00822E0C">
        <w:rPr>
          <w:szCs w:val="22"/>
        </w:rPr>
        <w:t xml:space="preserve"> 100 g</w:t>
      </w:r>
      <w:r w:rsidR="00822E0C">
        <w:t xml:space="preserve"> </w:t>
      </w:r>
      <w:r>
        <w:t xml:space="preserve">est </w:t>
      </w:r>
      <w:proofErr w:type="gramStart"/>
      <w:r>
        <w:t>suspendue</w:t>
      </w:r>
      <w:proofErr w:type="gramEnd"/>
      <w:r>
        <w:t xml:space="preserve">. </w:t>
      </w:r>
    </w:p>
    <w:p w14:paraId="27F3477B" w14:textId="052EDB0F" w:rsidR="002A7227" w:rsidRDefault="00501961" w:rsidP="002A7227">
      <w:r w:rsidRPr="00501961">
        <w:rPr>
          <w:rFonts w:ascii="Arial" w:hAnsi="Arial" w:cs="Arial"/>
          <w:noProof/>
          <w:sz w:val="20"/>
        </w:rPr>
        <w:t xml:space="preserve"> </w:t>
      </w:r>
    </w:p>
    <w:p w14:paraId="3B0A09B5" w14:textId="5E272214" w:rsidR="00B36EF3" w:rsidRPr="00497066" w:rsidRDefault="0077128E" w:rsidP="002A7227"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5BE8DC25" wp14:editId="23BF5E59">
                <wp:simplePos x="0" y="0"/>
                <wp:positionH relativeFrom="column">
                  <wp:posOffset>208280</wp:posOffset>
                </wp:positionH>
                <wp:positionV relativeFrom="paragraph">
                  <wp:posOffset>139700</wp:posOffset>
                </wp:positionV>
                <wp:extent cx="5577840" cy="1214120"/>
                <wp:effectExtent l="0" t="0" r="3810" b="43180"/>
                <wp:wrapTopAndBottom/>
                <wp:docPr id="28" name="Zone de dessi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314450" y="361950"/>
                            <a:ext cx="2624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3827780" y="361950"/>
                            <a:ext cx="206375" cy="1873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034155" y="448310"/>
                            <a:ext cx="0" cy="33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938905" y="779780"/>
                            <a:ext cx="191135" cy="20193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1314450" y="347345"/>
                            <a:ext cx="31750" cy="43180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330325" y="390525"/>
                            <a:ext cx="0" cy="1009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89305" y="491490"/>
                            <a:ext cx="1049655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5410" y="290195"/>
                            <a:ext cx="429260" cy="302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9AD53" w14:textId="77777777" w:rsidR="006128C4" w:rsidRDefault="006128C4" w:rsidP="006128C4">
                              <w:r>
                                <w:t>GBF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5"/>
                        <wps:cNvSpPr>
                          <a:spLocks/>
                        </wps:cNvSpPr>
                        <wps:spPr bwMode="auto">
                          <a:xfrm>
                            <a:off x="540385" y="395605"/>
                            <a:ext cx="251460" cy="214630"/>
                          </a:xfrm>
                          <a:custGeom>
                            <a:avLst/>
                            <a:gdLst>
                              <a:gd name="T0" fmla="*/ 0 w 442"/>
                              <a:gd name="T1" fmla="*/ 5 h 417"/>
                              <a:gd name="T2" fmla="*/ 82 w 442"/>
                              <a:gd name="T3" fmla="*/ 12 h 417"/>
                              <a:gd name="T4" fmla="*/ 127 w 442"/>
                              <a:gd name="T5" fmla="*/ 102 h 417"/>
                              <a:gd name="T6" fmla="*/ 142 w 442"/>
                              <a:gd name="T7" fmla="*/ 177 h 417"/>
                              <a:gd name="T8" fmla="*/ 202 w 442"/>
                              <a:gd name="T9" fmla="*/ 275 h 417"/>
                              <a:gd name="T10" fmla="*/ 337 w 442"/>
                              <a:gd name="T11" fmla="*/ 380 h 417"/>
                              <a:gd name="T12" fmla="*/ 442 w 442"/>
                              <a:gd name="T13" fmla="*/ 41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42" h="417">
                                <a:moveTo>
                                  <a:pt x="0" y="5"/>
                                </a:moveTo>
                                <a:cubicBezTo>
                                  <a:pt x="27" y="7"/>
                                  <a:pt x="57" y="0"/>
                                  <a:pt x="82" y="12"/>
                                </a:cubicBezTo>
                                <a:cubicBezTo>
                                  <a:pt x="105" y="23"/>
                                  <a:pt x="120" y="82"/>
                                  <a:pt x="127" y="102"/>
                                </a:cubicBezTo>
                                <a:cubicBezTo>
                                  <a:pt x="135" y="126"/>
                                  <a:pt x="135" y="152"/>
                                  <a:pt x="142" y="177"/>
                                </a:cubicBezTo>
                                <a:cubicBezTo>
                                  <a:pt x="152" y="212"/>
                                  <a:pt x="178" y="247"/>
                                  <a:pt x="202" y="275"/>
                                </a:cubicBezTo>
                                <a:cubicBezTo>
                                  <a:pt x="228" y="305"/>
                                  <a:pt x="301" y="368"/>
                                  <a:pt x="337" y="380"/>
                                </a:cubicBezTo>
                                <a:cubicBezTo>
                                  <a:pt x="354" y="386"/>
                                  <a:pt x="442" y="400"/>
                                  <a:pt x="442" y="41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6"/>
                        <wps:cNvSpPr>
                          <a:spLocks/>
                        </wps:cNvSpPr>
                        <wps:spPr bwMode="auto">
                          <a:xfrm>
                            <a:off x="535940" y="444500"/>
                            <a:ext cx="247015" cy="234950"/>
                          </a:xfrm>
                          <a:custGeom>
                            <a:avLst/>
                            <a:gdLst>
                              <a:gd name="T0" fmla="*/ 0 w 435"/>
                              <a:gd name="T1" fmla="*/ 0 h 457"/>
                              <a:gd name="T2" fmla="*/ 23 w 435"/>
                              <a:gd name="T3" fmla="*/ 15 h 457"/>
                              <a:gd name="T4" fmla="*/ 53 w 435"/>
                              <a:gd name="T5" fmla="*/ 60 h 457"/>
                              <a:gd name="T6" fmla="*/ 83 w 435"/>
                              <a:gd name="T7" fmla="*/ 127 h 457"/>
                              <a:gd name="T8" fmla="*/ 173 w 435"/>
                              <a:gd name="T9" fmla="*/ 345 h 457"/>
                              <a:gd name="T10" fmla="*/ 210 w 435"/>
                              <a:gd name="T11" fmla="*/ 375 h 457"/>
                              <a:gd name="T12" fmla="*/ 353 w 435"/>
                              <a:gd name="T13" fmla="*/ 442 h 457"/>
                              <a:gd name="T14" fmla="*/ 383 w 435"/>
                              <a:gd name="T15" fmla="*/ 450 h 457"/>
                              <a:gd name="T16" fmla="*/ 435 w 435"/>
                              <a:gd name="T17" fmla="*/ 45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5" h="457">
                                <a:moveTo>
                                  <a:pt x="0" y="0"/>
                                </a:moveTo>
                                <a:cubicBezTo>
                                  <a:pt x="8" y="5"/>
                                  <a:pt x="17" y="8"/>
                                  <a:pt x="23" y="15"/>
                                </a:cubicBezTo>
                                <a:cubicBezTo>
                                  <a:pt x="35" y="29"/>
                                  <a:pt x="53" y="60"/>
                                  <a:pt x="53" y="60"/>
                                </a:cubicBezTo>
                                <a:cubicBezTo>
                                  <a:pt x="71" y="113"/>
                                  <a:pt x="59" y="92"/>
                                  <a:pt x="83" y="127"/>
                                </a:cubicBezTo>
                                <a:cubicBezTo>
                                  <a:pt x="105" y="198"/>
                                  <a:pt x="106" y="301"/>
                                  <a:pt x="173" y="345"/>
                                </a:cubicBezTo>
                                <a:cubicBezTo>
                                  <a:pt x="200" y="385"/>
                                  <a:pt x="173" y="354"/>
                                  <a:pt x="210" y="375"/>
                                </a:cubicBezTo>
                                <a:cubicBezTo>
                                  <a:pt x="278" y="414"/>
                                  <a:pt x="278" y="421"/>
                                  <a:pt x="353" y="442"/>
                                </a:cubicBezTo>
                                <a:cubicBezTo>
                                  <a:pt x="363" y="445"/>
                                  <a:pt x="373" y="448"/>
                                  <a:pt x="383" y="450"/>
                                </a:cubicBezTo>
                                <a:cubicBezTo>
                                  <a:pt x="400" y="453"/>
                                  <a:pt x="435" y="457"/>
                                  <a:pt x="435" y="45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84555" y="492760"/>
                            <a:ext cx="89090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C88BD" w14:textId="77777777" w:rsidR="006128C4" w:rsidRDefault="006128C4" w:rsidP="006128C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Haut Parleur</w:t>
                              </w:r>
                              <w:proofErr w:type="spellEnd"/>
                            </w:p>
                            <w:p w14:paraId="0A565902" w14:textId="77777777" w:rsidR="006128C4" w:rsidRDefault="006128C4" w:rsidP="006128C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(Vibreur)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332355" y="361950"/>
                            <a:ext cx="207010" cy="18732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539365" y="491490"/>
                            <a:ext cx="890270" cy="49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D43B1" w14:textId="77777777" w:rsidR="006128C4" w:rsidRDefault="006128C4" w:rsidP="006128C4">
                              <w:pPr>
                                <w:rPr>
                                  <w:rFonts w:ascii="Symbol" w:hAnsi="Symbol" w:cs="Symbo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Corde de masse linéique </w:t>
                              </w:r>
                              <w:r>
                                <w:rPr>
                                  <w:rFonts w:ascii="Symbol" w:hAnsi="Symbol" w:cs="Symbol"/>
                                  <w:b/>
                                  <w:bCs/>
                                  <w:sz w:val="16"/>
                                  <w:szCs w:val="16"/>
                                </w:rPr>
                                <w:t>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70"/>
                        <wps:cNvCnPr>
                          <a:cxnSpLocks noChangeShapeType="1"/>
                        </wps:cNvCnPr>
                        <wps:spPr bwMode="auto">
                          <a:xfrm flipH="1">
                            <a:off x="4130040" y="779780"/>
                            <a:ext cx="206375" cy="5778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320540" y="592455"/>
                            <a:ext cx="800100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F8E6F" w14:textId="77777777" w:rsidR="006128C4" w:rsidRDefault="006128C4" w:rsidP="006128C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Masse m de poids P = mg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034155" y="880745"/>
                            <a:ext cx="0" cy="3321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745865" y="935990"/>
                            <a:ext cx="28829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6212E" w14:textId="77777777" w:rsidR="006128C4" w:rsidRDefault="006128C4" w:rsidP="006128C4">
                              <w:r w:rsidRPr="008E525F">
                                <w:rPr>
                                  <w:position w:val="-4"/>
                                </w:rPr>
                                <w:object w:dxaOrig="207" w:dyaOrig="276" w14:anchorId="7F1DC7F8">
                                  <v:shape id="_x0000_i1027" type="#_x0000_t75" style="width:10.5pt;height:13.5pt" fillcolor="window">
                                    <v:imagedata r:id="rId9" o:title=""/>
                                  </v:shape>
                                  <o:OLEObject Type="Embed" ProgID="Equation.3" ShapeID="_x0000_i1027" DrawAspect="Content" ObjectID="_1801283093" r:id="rId1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935730" y="353695"/>
                            <a:ext cx="429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11675" y="137795"/>
                            <a:ext cx="986155" cy="38862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C0CD43" w14:textId="77777777" w:rsidR="006128C4" w:rsidRDefault="006128C4" w:rsidP="006128C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Tension 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sur la corde     T =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330325" y="217805"/>
                            <a:ext cx="26085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887220" y="62865"/>
                            <a:ext cx="154241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36FC1" w14:textId="77777777" w:rsidR="006128C4" w:rsidRDefault="006128C4" w:rsidP="006128C4"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Longueur 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de la </w:t>
                              </w:r>
                              <w:r w:rsidRPr="009C48CF">
                                <w:rPr>
                                  <w:sz w:val="16"/>
                                  <w:szCs w:val="16"/>
                                </w:rPr>
                                <w:t>corde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938905" y="0"/>
                            <a:ext cx="31305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2D1AA" w14:textId="77777777" w:rsidR="006128C4" w:rsidRDefault="00B36EF3" w:rsidP="006128C4">
                              <w:r w:rsidRPr="008E525F">
                                <w:rPr>
                                  <w:position w:val="-4"/>
                                </w:rPr>
                                <w:object w:dxaOrig="207" w:dyaOrig="369" w14:anchorId="348D62F1">
                                  <v:shape id="_x0000_i1029" type="#_x0000_t75" style="width:10.5pt;height:18.75pt" fillcolor="window">
                                    <v:imagedata r:id="rId11" o:title=""/>
                                  </v:shape>
                                  <o:OLEObject Type="Embed" ProgID="Equation.3" ShapeID="_x0000_i1029" DrawAspect="Content" ObjectID="_1801283094" r:id="rId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8DC25" id="Zone de dessin 24" o:spid="_x0000_s1027" editas="canvas" style="position:absolute;margin-left:16.4pt;margin-top:11pt;width:439.2pt;height:95.6pt;z-index:251658240" coordsize="55778,1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">
                <v:shape id="_x0000_s1028" type="#_x0000_t75" style="position:absolute;width:55778;height:12141;visibility:visible;mso-wrap-style:square">
                  <v:fill o:detectmouseclick="t"/>
                  <v:path o:connecttype="none"/>
                </v:shape>
                <v:line id="Line 57" o:spid="_x0000_s1029" style="position:absolute;visibility:visible;mso-wrap-style:square" from="13144,3619" to="39389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<v:oval id="Oval 58" o:spid="_x0000_s1030" style="position:absolute;left:38277;top:3619;width:206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      <v:line id="Line 59" o:spid="_x0000_s1031" style="position:absolute;visibility:visible;mso-wrap-style:square" from="40341,4483" to="40341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rect id="Rectangle 60" o:spid="_x0000_s1032" style="position:absolute;left:39389;top:7797;width:1911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" fillcolor="silver"/>
                <v:oval id="Oval 61" o:spid="_x0000_s1033" style="position:absolute;left:13144;top:3473;width:31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" fillcolor="gray"/>
                <v:line id="Line 62" o:spid="_x0000_s1034" style="position:absolute;visibility:visible;mso-wrap-style:square" from="13303,3905" to="13303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" strokeweight="2.25pt"/>
                <v:rect id="Rectangle 63" o:spid="_x0000_s1035" style="position:absolute;left:7893;top:4914;width:10496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<v:shape id="Text Box 64" o:spid="_x0000_s1036" type="#_x0000_t202" style="position:absolute;left:1054;top:2901;width:4292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5F49AD53" w14:textId="77777777" w:rsidR="006128C4" w:rsidRDefault="006128C4" w:rsidP="006128C4">
                        <w:r>
                          <w:t>GBF</w:t>
                        </w:r>
                      </w:p>
                    </w:txbxContent>
                  </v:textbox>
                </v:shape>
                <v:shape id="Freeform 65" o:spid="_x0000_s1037" style="position:absolute;left:5403;top:3956;width:2515;height:2146;visibility:visible;mso-wrap-style:square;v-text-anchor:top" coordsize="44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" path="m,5c27,7,57,,82,12v23,11,38,70,45,90c135,126,135,152,142,177v10,35,36,70,60,98c228,305,301,368,337,380v17,6,105,20,105,37e" filled="f">
                  <v:path arrowok="t" o:connecttype="custom" o:connectlocs="0,2574;46651,6176;72252,52499;80786,91102;114921,141543;191724,195586;251460,214630" o:connectangles="0,0,0,0,0,0,0"/>
                </v:shape>
                <v:shape id="Freeform 66" o:spid="_x0000_s1038" style="position:absolute;left:5359;top:4445;width:2470;height:2349;visibility:visible;mso-wrap-style:square;v-text-anchor:top" coordsize="43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" path="m,c8,5,17,8,23,15,35,29,53,60,53,60v18,53,6,32,30,67c105,198,106,301,173,345v27,40,,9,37,30c278,414,278,421,353,442v10,3,20,6,30,8c400,453,435,457,435,457e" filled="f">
                  <v:path arrowok="t" o:connecttype="custom" o:connectlocs="0,0;13061,7712;30096,30847;47132,65292;98238,177369;119249,192793;200451,227238;217487,231351;247015,234950" o:connectangles="0,0,0,0,0,0,0,0,0"/>
                </v:shape>
                <v:shape id="Text Box 67" o:spid="_x0000_s1039" type="#_x0000_t202" style="position:absolute;left:8845;top:4927;width:8909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13C88BD" w14:textId="77777777" w:rsidR="006128C4" w:rsidRDefault="006128C4" w:rsidP="006128C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Haut Parleur</w:t>
                        </w:r>
                        <w:proofErr w:type="spellEnd"/>
                      </w:p>
                      <w:p w14:paraId="0A565902" w14:textId="77777777" w:rsidR="006128C4" w:rsidRDefault="006128C4" w:rsidP="006128C4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(Vibreur)</w:t>
                        </w:r>
                      </w:p>
                    </w:txbxContent>
                  </v:textbox>
                </v:shape>
                <v:line id="Line 68" o:spid="_x0000_s1040" style="position:absolute;visibility:visible;mso-wrap-style:square" from="23323,3619" to="25393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">
                  <v:stroke dashstyle="1 1" startarrow="open" endcap="round"/>
                </v:line>
                <v:shape id="Text Box 69" o:spid="_x0000_s1041" type="#_x0000_t202" style="position:absolute;left:25393;top:4914;width:8903;height:4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">
                  <v:stroke dashstyle="1 1" endcap="round"/>
                  <v:textbox>
                    <w:txbxContent>
                      <w:p w14:paraId="248D43B1" w14:textId="77777777" w:rsidR="006128C4" w:rsidRDefault="006128C4" w:rsidP="006128C4">
                        <w:pPr>
                          <w:rPr>
                            <w:rFonts w:ascii="Symbol" w:hAnsi="Symbol" w:cs="Symbol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Corde de masse linéique </w:t>
                        </w:r>
                        <w:r>
                          <w:rPr>
                            <w:rFonts w:ascii="Symbol" w:hAnsi="Symbol" w:cs="Symbol"/>
                            <w:b/>
                            <w:bCs/>
                            <w:sz w:val="16"/>
                            <w:szCs w:val="16"/>
                          </w:rPr>
                          <w:t></w:t>
                        </w:r>
                      </w:p>
                    </w:txbxContent>
                  </v:textbox>
                </v:shape>
                <v:line id="Line 70" o:spid="_x0000_s1042" style="position:absolute;flip:x;visibility:visible;mso-wrap-style:square" from="41300,7797" to="43364,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">
                  <v:stroke dashstyle="1 1" endarrow="open" endcap="round"/>
                </v:line>
                <v:shape id="Text Box 71" o:spid="_x0000_s1043" type="#_x0000_t202" style="position:absolute;left:43205;top:5924;width:8001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">
                  <v:stroke dashstyle="1 1" endcap="round"/>
                  <v:textbox>
                    <w:txbxContent>
                      <w:p w14:paraId="471F8E6F" w14:textId="77777777" w:rsidR="006128C4" w:rsidRDefault="006128C4" w:rsidP="006128C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Masse m de poids P = mg</w:t>
                        </w:r>
                      </w:p>
                    </w:txbxContent>
                  </v:textbox>
                </v:shape>
                <v:line id="Line 72" o:spid="_x0000_s1044" style="position:absolute;visibility:visible;mso-wrap-style:square" from="40341,8807" to="40341,1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" strokeweight="1.5pt">
                  <v:stroke endarrow="block"/>
                </v:line>
                <v:shape id="Text Box 73" o:spid="_x0000_s1045" type="#_x0000_t202" style="position:absolute;left:37458;top:9359;width:2883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886212E" w14:textId="77777777" w:rsidR="006128C4" w:rsidRDefault="006128C4" w:rsidP="006128C4">
                        <w:r w:rsidRPr="008E525F">
                          <w:rPr>
                            <w:position w:val="-4"/>
                          </w:rPr>
                          <w:object w:dxaOrig="207" w:dyaOrig="276" w14:anchorId="7F1DC7F8">
                            <v:shape id="_x0000_i1027" type="#_x0000_t75" style="width:10.5pt;height:13.5pt" fillcolor="window">
                              <v:imagedata r:id="rId9" o:title=""/>
                            </v:shape>
                            <o:OLEObject Type="Embed" ProgID="Equation.3" ShapeID="_x0000_i1027" DrawAspect="Content" ObjectID="_1801283093" r:id="rId13"/>
                          </w:object>
                        </w:r>
                      </w:p>
                    </w:txbxContent>
                  </v:textbox>
                </v:shape>
                <v:line id="Line 74" o:spid="_x0000_s1046" style="position:absolute;visibility:visible;mso-wrap-style:square" from="39357,3536" to="43649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" strokeweight="1.5pt">
                  <v:stroke endarrow="block"/>
                </v:line>
                <v:shape id="Text Box 75" o:spid="_x0000_s1047" type="#_x0000_t202" style="position:absolute;left:45116;top:1377;width:9862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" filled="f">
                  <v:stroke dashstyle="1 1" endcap="round"/>
                  <v:textbox>
                    <w:txbxContent>
                      <w:p w14:paraId="1AC0CD43" w14:textId="77777777" w:rsidR="006128C4" w:rsidRDefault="006128C4" w:rsidP="006128C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Tension 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sur la corde     T = P</w:t>
                        </w:r>
                      </w:p>
                    </w:txbxContent>
                  </v:textbox>
                </v:shape>
                <v:line id="Line 76" o:spid="_x0000_s1048" style="position:absolute;visibility:visible;mso-wrap-style:square" from="13303,2178" to="39389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">
                  <v:stroke dashstyle="1 1" startarrow="open" endarrow="open" endcap="round"/>
                </v:line>
                <v:shape id="Text Box 77" o:spid="_x0000_s1049" type="#_x0000_t202" style="position:absolute;left:18872;top:628;width:1542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FC36FC1" w14:textId="77777777" w:rsidR="006128C4" w:rsidRDefault="006128C4" w:rsidP="006128C4">
                        <w:r>
                          <w:rPr>
                            <w:sz w:val="16"/>
                            <w:szCs w:val="16"/>
                          </w:rPr>
                          <w:t xml:space="preserve">Longueur 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de la </w:t>
                        </w:r>
                        <w:r w:rsidRPr="009C48CF">
                          <w:rPr>
                            <w:sz w:val="16"/>
                            <w:szCs w:val="16"/>
                          </w:rPr>
                          <w:t>corde</w:t>
                        </w:r>
                      </w:p>
                    </w:txbxContent>
                  </v:textbox>
                </v:shape>
                <v:shape id="Text Box 78" o:spid="_x0000_s1050" type="#_x0000_t202" style="position:absolute;left:39389;width:3130;height:32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<v:textbox style="mso-fit-shape-to-text:t">
                    <w:txbxContent>
                      <w:p w14:paraId="3232D1AA" w14:textId="77777777" w:rsidR="006128C4" w:rsidRDefault="00B36EF3" w:rsidP="006128C4">
                        <w:r w:rsidRPr="008E525F">
                          <w:rPr>
                            <w:position w:val="-4"/>
                          </w:rPr>
                          <w:object w:dxaOrig="207" w:dyaOrig="369" w14:anchorId="348D62F1">
                            <v:shape id="_x0000_i1029" type="#_x0000_t75" style="width:10.5pt;height:18.75pt" fillcolor="window">
                              <v:imagedata r:id="rId11" o:title=""/>
                            </v:shape>
                            <o:OLEObject Type="Embed" ProgID="Equation.3" ShapeID="_x0000_i1029" DrawAspect="Content" ObjectID="_1801283094" r:id="rId14"/>
                          </w:objec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779F6DB" w14:textId="081EC366" w:rsidR="00822E0C" w:rsidRDefault="00822E0C" w:rsidP="00E872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16"/>
        </w:rPr>
      </w:pPr>
      <w:r w:rsidRPr="00501961">
        <w:rPr>
          <w:noProof/>
        </w:rPr>
        <w:drawing>
          <wp:anchor distT="0" distB="0" distL="114300" distR="114300" simplePos="0" relativeHeight="251660288" behindDoc="0" locked="0" layoutInCell="1" allowOverlap="1" wp14:anchorId="46F5BF13" wp14:editId="2EAC7BC3">
            <wp:simplePos x="0" y="0"/>
            <wp:positionH relativeFrom="column">
              <wp:posOffset>501650</wp:posOffset>
            </wp:positionH>
            <wp:positionV relativeFrom="paragraph">
              <wp:posOffset>193675</wp:posOffset>
            </wp:positionV>
            <wp:extent cx="600710" cy="701040"/>
            <wp:effectExtent l="57150" t="19050" r="8890" b="0"/>
            <wp:wrapNone/>
            <wp:docPr id="2" name="Image 2" descr="http://perso.magic.fr/unzebreausahara/images/l_auteur/tache_d_enc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so.magic.fr/unzebreausahara/images/l_auteur/tache_d_encr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73757">
                      <a:off x="0" y="0"/>
                      <a:ext cx="60071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F21">
        <w:rPr>
          <w:szCs w:val="16"/>
        </w:rPr>
        <w:t xml:space="preserve">Le vibreur est connecté à un GBF qui délivre un signal sinusoïdal </w:t>
      </w:r>
      <w:r>
        <w:rPr>
          <w:szCs w:val="16"/>
        </w:rPr>
        <w:t>avec les réglages suivants :</w:t>
      </w:r>
    </w:p>
    <w:p w14:paraId="0C0542A9" w14:textId="1E533E7F" w:rsidR="002A7227" w:rsidRDefault="00822E0C" w:rsidP="00E872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01961">
        <w:rPr>
          <w:noProof/>
        </w:rPr>
        <w:drawing>
          <wp:anchor distT="0" distB="0" distL="114300" distR="114300" simplePos="0" relativeHeight="251662336" behindDoc="0" locked="0" layoutInCell="1" allowOverlap="1" wp14:anchorId="1DFDF988" wp14:editId="25FEA279">
            <wp:simplePos x="0" y="0"/>
            <wp:positionH relativeFrom="column">
              <wp:posOffset>2431415</wp:posOffset>
            </wp:positionH>
            <wp:positionV relativeFrom="paragraph">
              <wp:posOffset>68580</wp:posOffset>
            </wp:positionV>
            <wp:extent cx="1581785" cy="1621790"/>
            <wp:effectExtent l="0" t="0" r="0" b="0"/>
            <wp:wrapNone/>
            <wp:docPr id="31" name="Image 31" descr="http://perso.magic.fr/unzebreausahara/images/l_auteur/tache_d_enc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so.magic.fr/unzebreausahara/images/l_auteur/tache_d_encr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D6F21">
        <w:rPr>
          <w:szCs w:val="16"/>
        </w:rPr>
        <w:t>amplitude</w:t>
      </w:r>
      <w:proofErr w:type="gramEnd"/>
      <w:r>
        <w:rPr>
          <w:szCs w:val="16"/>
        </w:rPr>
        <w:t xml:space="preserve"> : 20 </w:t>
      </w:r>
      <w:proofErr w:type="spellStart"/>
      <w:r w:rsidRPr="00822E0C">
        <w:t>V</w:t>
      </w:r>
      <w:r>
        <w:rPr>
          <w:szCs w:val="16"/>
          <w:vertAlign w:val="subscript"/>
        </w:rPr>
        <w:t>pp</w:t>
      </w:r>
      <w:proofErr w:type="spellEnd"/>
    </w:p>
    <w:p w14:paraId="4BF368D0" w14:textId="6C2B61D2" w:rsidR="00822E0C" w:rsidRPr="00822E0C" w:rsidRDefault="00822E0C" w:rsidP="00E872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fréquence</w:t>
      </w:r>
      <w:proofErr w:type="gramEnd"/>
      <w:r>
        <w:t> : 10 Hz</w:t>
      </w:r>
    </w:p>
    <w:p w14:paraId="1BE6842F" w14:textId="3D4C6AB1" w:rsidR="00A05B0A" w:rsidRDefault="00A05B0A">
      <w:pPr>
        <w:pStyle w:val="Titre1"/>
      </w:pPr>
      <w:r>
        <w:t>Expérimentation</w:t>
      </w:r>
    </w:p>
    <w:p w14:paraId="7569CAD3" w14:textId="77777777" w:rsidR="00771249" w:rsidRDefault="00DB1B34" w:rsidP="002971B5">
      <w:pPr>
        <w:pStyle w:val="Titre2"/>
      </w:pPr>
      <w:r>
        <w:t>Mise en œuvre de la corde vibrante</w:t>
      </w:r>
    </w:p>
    <w:p w14:paraId="278E21DE" w14:textId="7CE4050A" w:rsidR="00C000D7" w:rsidRPr="00C000D7" w:rsidRDefault="00C000D7" w:rsidP="00B94974">
      <w:pPr>
        <w:pStyle w:val="Qexperimental"/>
        <w:numPr>
          <w:ilvl w:val="0"/>
          <w:numId w:val="22"/>
        </w:numPr>
        <w:tabs>
          <w:tab w:val="left" w:pos="600"/>
        </w:tabs>
        <w:rPr>
          <w:szCs w:val="22"/>
        </w:rPr>
      </w:pPr>
      <w:r w:rsidRPr="00C000D7">
        <w:rPr>
          <w:szCs w:val="22"/>
        </w:rPr>
        <w:t>Réaliser ce dispositif pour une longueur L</w:t>
      </w:r>
      <w:r>
        <w:rPr>
          <w:szCs w:val="22"/>
        </w:rPr>
        <w:t xml:space="preserve"> </w:t>
      </w:r>
      <w:r w:rsidRPr="00C000D7">
        <w:rPr>
          <w:szCs w:val="22"/>
        </w:rPr>
        <w:t>=</w:t>
      </w:r>
      <w:r>
        <w:rPr>
          <w:szCs w:val="22"/>
        </w:rPr>
        <w:t xml:space="preserve"> </w:t>
      </w:r>
      <w:r w:rsidRPr="00C000D7">
        <w:rPr>
          <w:szCs w:val="22"/>
        </w:rPr>
        <w:t>1 mètre</w:t>
      </w:r>
      <w:r>
        <w:rPr>
          <w:szCs w:val="22"/>
        </w:rPr>
        <w:t>.</w:t>
      </w:r>
    </w:p>
    <w:p w14:paraId="6E778585" w14:textId="3242F5B6" w:rsidR="00C000D7" w:rsidRPr="00C000D7" w:rsidRDefault="00822E0C" w:rsidP="00B94974">
      <w:pPr>
        <w:pStyle w:val="Qexperimental"/>
        <w:numPr>
          <w:ilvl w:val="0"/>
          <w:numId w:val="22"/>
        </w:numPr>
        <w:tabs>
          <w:tab w:val="left" w:pos="600"/>
        </w:tabs>
        <w:rPr>
          <w:szCs w:val="22"/>
        </w:rPr>
      </w:pPr>
      <w:r>
        <w:rPr>
          <w:szCs w:val="22"/>
        </w:rPr>
        <w:t>Augmenter</w:t>
      </w:r>
      <w:r w:rsidR="00C000D7" w:rsidRPr="00C000D7">
        <w:rPr>
          <w:szCs w:val="22"/>
        </w:rPr>
        <w:t xml:space="preserve"> très progressivement la fréquence </w:t>
      </w:r>
      <w:r>
        <w:rPr>
          <w:szCs w:val="22"/>
        </w:rPr>
        <w:t xml:space="preserve">et </w:t>
      </w:r>
      <w:r w:rsidR="00C000D7" w:rsidRPr="00C000D7">
        <w:rPr>
          <w:szCs w:val="22"/>
        </w:rPr>
        <w:t>observer la corde.</w:t>
      </w:r>
    </w:p>
    <w:p w14:paraId="7A4A38FF" w14:textId="437C25D6" w:rsidR="00C000D7" w:rsidRPr="00C000D7" w:rsidRDefault="00C000D7" w:rsidP="00B94974">
      <w:pPr>
        <w:pStyle w:val="Qexperimental"/>
        <w:numPr>
          <w:ilvl w:val="0"/>
          <w:numId w:val="22"/>
        </w:numPr>
        <w:tabs>
          <w:tab w:val="left" w:pos="600"/>
        </w:tabs>
        <w:rPr>
          <w:szCs w:val="22"/>
        </w:rPr>
      </w:pPr>
      <w:r w:rsidRPr="00C000D7">
        <w:rPr>
          <w:szCs w:val="22"/>
        </w:rPr>
        <w:t xml:space="preserve">Déterminer les fréquences pour lesquelles </w:t>
      </w:r>
      <w:r w:rsidR="00B36EF3">
        <w:rPr>
          <w:szCs w:val="22"/>
        </w:rPr>
        <w:t>on observe des fuseaux</w:t>
      </w:r>
      <w:r w:rsidRPr="00C000D7">
        <w:rPr>
          <w:szCs w:val="22"/>
        </w:rPr>
        <w:t>.</w:t>
      </w:r>
      <w:r w:rsidR="00B36EF3">
        <w:rPr>
          <w:szCs w:val="22"/>
        </w:rPr>
        <w:t xml:space="preserve"> </w:t>
      </w:r>
    </w:p>
    <w:p w14:paraId="0C798E3E" w14:textId="77777777" w:rsidR="00C000D7" w:rsidRPr="00C000D7" w:rsidRDefault="00C000D7" w:rsidP="00B94974">
      <w:pPr>
        <w:pStyle w:val="Qexperimental"/>
        <w:numPr>
          <w:ilvl w:val="0"/>
          <w:numId w:val="22"/>
        </w:numPr>
        <w:tabs>
          <w:tab w:val="left" w:pos="600"/>
        </w:tabs>
        <w:rPr>
          <w:szCs w:val="22"/>
        </w:rPr>
      </w:pPr>
      <w:r w:rsidRPr="00C000D7">
        <w:rPr>
          <w:szCs w:val="22"/>
        </w:rPr>
        <w:t>Pour chacune de ces fréquences</w:t>
      </w:r>
      <w:r w:rsidR="001C2667">
        <w:rPr>
          <w:szCs w:val="22"/>
        </w:rPr>
        <w:t xml:space="preserve"> particulières</w:t>
      </w:r>
      <w:r w:rsidRPr="00C000D7">
        <w:rPr>
          <w:szCs w:val="22"/>
        </w:rPr>
        <w:t>, schématiser l’allure de la corde.</w:t>
      </w:r>
    </w:p>
    <w:p w14:paraId="32F2FF6E" w14:textId="3C6879C4" w:rsidR="00A05B0A" w:rsidRDefault="00B94974" w:rsidP="00A05B0A">
      <w:pPr>
        <w:pStyle w:val="Titre2"/>
      </w:pPr>
      <w:r>
        <w:t>Influence d’un paramètre</w:t>
      </w:r>
    </w:p>
    <w:p w14:paraId="2E233E25" w14:textId="65EA466B" w:rsidR="003607D1" w:rsidRDefault="003607D1" w:rsidP="009E60AC">
      <w:pPr>
        <w:pStyle w:val="Qexperimental"/>
        <w:numPr>
          <w:ilvl w:val="0"/>
          <w:numId w:val="22"/>
        </w:numPr>
        <w:tabs>
          <w:tab w:val="left" w:pos="600"/>
        </w:tabs>
        <w:rPr>
          <w:szCs w:val="22"/>
        </w:rPr>
      </w:pPr>
      <w:r>
        <w:rPr>
          <w:szCs w:val="22"/>
        </w:rPr>
        <w:t xml:space="preserve">Fixer la fréquence du générateur pour observer </w:t>
      </w:r>
      <w:r w:rsidR="00BC3429">
        <w:rPr>
          <w:szCs w:val="22"/>
        </w:rPr>
        <w:t>un</w:t>
      </w:r>
      <w:r>
        <w:rPr>
          <w:szCs w:val="22"/>
        </w:rPr>
        <w:t xml:space="preserve"> fuseau.</w:t>
      </w:r>
    </w:p>
    <w:p w14:paraId="3F494348" w14:textId="12647F45" w:rsidR="009E60AC" w:rsidRPr="00C000D7" w:rsidRDefault="003607D1" w:rsidP="009E60AC">
      <w:pPr>
        <w:pStyle w:val="Qexperimental"/>
        <w:numPr>
          <w:ilvl w:val="0"/>
          <w:numId w:val="22"/>
        </w:numPr>
        <w:tabs>
          <w:tab w:val="left" w:pos="600"/>
        </w:tabs>
        <w:rPr>
          <w:szCs w:val="22"/>
        </w:rPr>
      </w:pPr>
      <w:r>
        <w:rPr>
          <w:szCs w:val="22"/>
        </w:rPr>
        <w:t>Compléter le fichier « influence d’un paramètre.xlsx »</w:t>
      </w:r>
      <w:r w:rsidR="00B2755E">
        <w:rPr>
          <w:szCs w:val="22"/>
        </w:rPr>
        <w:t xml:space="preserve"> en maintenant toujours </w:t>
      </w:r>
      <w:r w:rsidR="00BC3429">
        <w:rPr>
          <w:szCs w:val="22"/>
        </w:rPr>
        <w:t>un</w:t>
      </w:r>
      <w:r w:rsidR="00B2755E">
        <w:rPr>
          <w:szCs w:val="22"/>
        </w:rPr>
        <w:t xml:space="preserve"> fuseau</w:t>
      </w:r>
      <w:r w:rsidR="009E60AC" w:rsidRPr="00C000D7">
        <w:rPr>
          <w:szCs w:val="22"/>
        </w:rPr>
        <w:t>.</w:t>
      </w:r>
    </w:p>
    <w:p w14:paraId="63FF8857" w14:textId="77777777" w:rsidR="009E60AC" w:rsidRPr="009E60AC" w:rsidRDefault="009E60AC" w:rsidP="009E60AC"/>
    <w:p w14:paraId="2BA8C364" w14:textId="69F678B5" w:rsidR="003607D1" w:rsidRPr="00501069" w:rsidRDefault="003607D1" w:rsidP="003607D1">
      <w:pPr>
        <w:pStyle w:val="Pointtest"/>
        <w:spacing w:line="240" w:lineRule="auto"/>
      </w:pPr>
      <w:r>
        <w:t>Bilan collectif</w:t>
      </w:r>
    </w:p>
    <w:p w14:paraId="075E5439" w14:textId="6D2F114B" w:rsidR="008447DC" w:rsidRDefault="008447DC">
      <w:pPr>
        <w:rPr>
          <w:szCs w:val="22"/>
        </w:rPr>
      </w:pPr>
    </w:p>
    <w:sectPr w:rsidR="008447DC" w:rsidSect="003607D1">
      <w:footerReference w:type="default" r:id="rId16"/>
      <w:headerReference w:type="first" r:id="rId17"/>
      <w:footerReference w:type="first" r:id="rId18"/>
      <w:pgSz w:w="11906" w:h="16838" w:code="9"/>
      <w:pgMar w:top="426" w:right="720" w:bottom="720" w:left="720" w:header="426" w:footer="3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B901B" w14:textId="77777777" w:rsidR="00F35585" w:rsidRDefault="00F35585" w:rsidP="00D17490">
      <w:r>
        <w:separator/>
      </w:r>
    </w:p>
  </w:endnote>
  <w:endnote w:type="continuationSeparator" w:id="0">
    <w:p w14:paraId="02101B63" w14:textId="77777777" w:rsidR="00F35585" w:rsidRDefault="00F35585" w:rsidP="00D17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D2E940-870A-42E9-A4D5-D28DBB239BB6}"/>
    <w:embedBold r:id="rId2" w:fontKey="{C30C1948-E8BD-4F91-96CA-86DE6750B30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3" w:subsetted="1" w:fontKey="{18D2894A-581A-4246-A425-1113BB30A0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BD4A4" w14:textId="70D1FFB4" w:rsidR="005B4E7B" w:rsidRDefault="0077128E" w:rsidP="009678C7">
    <w:pPr>
      <w:pStyle w:val="Pieddepage"/>
      <w:tabs>
        <w:tab w:val="clear" w:pos="4536"/>
        <w:tab w:val="clear" w:pos="9072"/>
        <w:tab w:val="center" w:pos="52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60CB99F" wp14:editId="1FD4E683">
              <wp:simplePos x="0" y="0"/>
              <wp:positionH relativeFrom="column">
                <wp:posOffset>-31115</wp:posOffset>
              </wp:positionH>
              <wp:positionV relativeFrom="paragraph">
                <wp:posOffset>-24130</wp:posOffset>
              </wp:positionV>
              <wp:extent cx="6689725" cy="0"/>
              <wp:effectExtent l="16510" t="13335" r="18415" b="1524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97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2882E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2.45pt;margin-top:-1.9pt;width:526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" strokeweight="1.5pt"/>
          </w:pict>
        </mc:Fallback>
      </mc:AlternateContent>
    </w:r>
    <w:r w:rsidR="005B4E7B">
      <w:t xml:space="preserve">L.T. </w:t>
    </w:r>
    <w:proofErr w:type="spellStart"/>
    <w:r w:rsidR="005B4E7B">
      <w:t>Catalins</w:t>
    </w:r>
    <w:proofErr w:type="spellEnd"/>
    <w:r w:rsidR="005B4E7B">
      <w:tab/>
      <w:t xml:space="preserve">page </w:t>
    </w:r>
    <w:r w:rsidR="0039736C">
      <w:fldChar w:fldCharType="begin"/>
    </w:r>
    <w:r w:rsidR="00A50792">
      <w:instrText xml:space="preserve"> PAGE   \* MERGEFORMAT </w:instrText>
    </w:r>
    <w:r w:rsidR="0039736C">
      <w:fldChar w:fldCharType="separate"/>
    </w:r>
    <w:r w:rsidR="00C00343">
      <w:rPr>
        <w:noProof/>
      </w:rPr>
      <w:t>3</w:t>
    </w:r>
    <w:r w:rsidR="0039736C">
      <w:rPr>
        <w:noProof/>
      </w:rPr>
      <w:fldChar w:fldCharType="end"/>
    </w:r>
    <w:r w:rsidR="005B4E7B">
      <w:t>/</w:t>
    </w:r>
    <w:r w:rsidR="00666612">
      <w:fldChar w:fldCharType="begin"/>
    </w:r>
    <w:r w:rsidR="00666612">
      <w:instrText xml:space="preserve"> SECTIONPAGES   \* MERGEFORMAT </w:instrText>
    </w:r>
    <w:r w:rsidR="00666612">
      <w:fldChar w:fldCharType="separate"/>
    </w:r>
    <w:r w:rsidR="003607D1">
      <w:rPr>
        <w:noProof/>
      </w:rPr>
      <w:t>1</w:t>
    </w:r>
    <w:r w:rsidR="00666612">
      <w:rPr>
        <w:noProof/>
      </w:rPr>
      <w:fldChar w:fldCharType="end"/>
    </w:r>
    <w:r w:rsidR="005B4E7B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9960B" w14:textId="266A10D2" w:rsidR="00D27DF4" w:rsidRDefault="000F169A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5103"/>
        <w:tab w:val="right" w:pos="10348"/>
      </w:tabs>
    </w:pPr>
    <w:r>
      <w:t xml:space="preserve">LT </w:t>
    </w:r>
    <w:proofErr w:type="spellStart"/>
    <w:r>
      <w:t>Catalins</w:t>
    </w:r>
    <w:proofErr w:type="spellEnd"/>
    <w:r>
      <w:ptab w:relativeTo="margin" w:alignment="center" w:leader="none"/>
    </w:r>
    <w:r w:rsidR="0039736C">
      <w:fldChar w:fldCharType="begin"/>
    </w:r>
    <w:r w:rsidR="00A50792">
      <w:instrText xml:space="preserve"> PAGE   \* MERGEFORMAT </w:instrText>
    </w:r>
    <w:r w:rsidR="0039736C">
      <w:fldChar w:fldCharType="separate"/>
    </w:r>
    <w:r w:rsidR="00C00343">
      <w:rPr>
        <w:noProof/>
      </w:rPr>
      <w:t>1</w:t>
    </w:r>
    <w:r w:rsidR="0039736C">
      <w:rPr>
        <w:noProof/>
      </w:rPr>
      <w:fldChar w:fldCharType="end"/>
    </w:r>
    <w:r>
      <w:t>/</w:t>
    </w:r>
    <w:r w:rsidR="00666612">
      <w:fldChar w:fldCharType="begin"/>
    </w:r>
    <w:r w:rsidR="00666612">
      <w:instrText xml:space="preserve"> NUMPAGES   \* MERGEFORMAT </w:instrText>
    </w:r>
    <w:r w:rsidR="00666612">
      <w:fldChar w:fldCharType="separate"/>
    </w:r>
    <w:r w:rsidR="00C00343">
      <w:rPr>
        <w:noProof/>
      </w:rPr>
      <w:t>4</w:t>
    </w:r>
    <w:r w:rsidR="00666612">
      <w:rPr>
        <w:noProof/>
      </w:rPr>
      <w:fldChar w:fldCharType="end"/>
    </w:r>
    <w:r>
      <w:ptab w:relativeTo="margin" w:alignment="right" w:leader="none"/>
    </w:r>
    <w:r w:rsidR="00666612">
      <w:fldChar w:fldCharType="begin"/>
    </w:r>
    <w:r w:rsidR="00666612">
      <w:instrText xml:space="preserve"> FILENAME   \* MERGEFORMAT </w:instrText>
    </w:r>
    <w:r w:rsidR="00666612">
      <w:fldChar w:fldCharType="separate"/>
    </w:r>
    <w:r w:rsidR="00666612">
      <w:rPr>
        <w:noProof/>
      </w:rPr>
      <w:t>Sujet du TP.docx</w:t>
    </w:r>
    <w:r w:rsidR="006666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DF22B" w14:textId="77777777" w:rsidR="00F35585" w:rsidRDefault="00F35585" w:rsidP="00D17490">
      <w:r>
        <w:separator/>
      </w:r>
    </w:p>
  </w:footnote>
  <w:footnote w:type="continuationSeparator" w:id="0">
    <w:p w14:paraId="7CC4C495" w14:textId="77777777" w:rsidR="00F35585" w:rsidRDefault="00F35585" w:rsidP="00D17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889" w:type="dxa"/>
      <w:tblInd w:w="108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8"/>
      <w:gridCol w:w="6097"/>
      <w:gridCol w:w="2274"/>
    </w:tblGrid>
    <w:tr w:rsidR="00FE3CFE" w:rsidRPr="000F169A" w14:paraId="667AF809" w14:textId="77777777" w:rsidTr="00E03EA6">
      <w:trPr>
        <w:trHeight w:val="564"/>
      </w:trPr>
      <w:tc>
        <w:tcPr>
          <w:tcW w:w="2518" w:type="dxa"/>
        </w:tcPr>
        <w:p w14:paraId="74692245" w14:textId="7D529A59" w:rsidR="00FE3CFE" w:rsidRPr="00281831" w:rsidRDefault="00A51D92" w:rsidP="0088239B">
          <w:pPr>
            <w:pStyle w:val="En-tte"/>
            <w:jc w:val="center"/>
            <w:rPr>
              <w:color w:val="000000" w:themeColor="text1"/>
            </w:rPr>
          </w:pPr>
          <w:r w:rsidRPr="00DF33E4">
            <w:rPr>
              <w:noProof/>
              <w:sz w:val="2"/>
              <w:szCs w:val="6"/>
            </w:rPr>
            <w:drawing>
              <wp:inline distT="0" distB="0" distL="0" distR="0" wp14:anchorId="64F83580" wp14:editId="2129625E">
                <wp:extent cx="1306855" cy="487680"/>
                <wp:effectExtent l="0" t="0" r="0" b="0"/>
                <wp:docPr id="327925345" name="Image 327925345" descr="Lycée général technologique et professionnel Les Catalins à Montélim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ycée général technologique et professionnel Les Catalins à Montélimar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778"/>
                        <a:stretch/>
                      </pic:blipFill>
                      <pic:spPr bwMode="auto">
                        <a:xfrm>
                          <a:off x="0" y="0"/>
                          <a:ext cx="1318918" cy="492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7" w:type="dxa"/>
        </w:tcPr>
        <w:p w14:paraId="00549EB1" w14:textId="537149E0" w:rsidR="00FE3CFE" w:rsidRPr="000F169A" w:rsidRDefault="0088239B" w:rsidP="00FE3CFE">
          <w:pPr>
            <w:pStyle w:val="En-tte"/>
            <w:jc w:val="center"/>
            <w:rPr>
              <w:rFonts w:cs="Arial"/>
              <w:b/>
              <w:color w:val="365F91" w:themeColor="accent1" w:themeShade="BF"/>
              <w:sz w:val="48"/>
              <w:szCs w:val="48"/>
            </w:rPr>
          </w:pPr>
          <w:r>
            <w:rPr>
              <w:rFonts w:cs="Arial"/>
              <w:b/>
              <w:color w:val="365F91" w:themeColor="accent1" w:themeShade="BF"/>
              <w:sz w:val="52"/>
              <w:szCs w:val="52"/>
            </w:rPr>
            <w:t>Découverte STL</w:t>
          </w:r>
        </w:p>
      </w:tc>
      <w:tc>
        <w:tcPr>
          <w:tcW w:w="2274" w:type="dxa"/>
        </w:tcPr>
        <w:p w14:paraId="495895E3" w14:textId="165D2202" w:rsidR="00FE3CFE" w:rsidRPr="000F169A" w:rsidRDefault="00FE3CFE" w:rsidP="00FE3CFE">
          <w:pPr>
            <w:pStyle w:val="En-tte"/>
            <w:rPr>
              <w:color w:val="365F91" w:themeColor="accent1" w:themeShade="BF"/>
            </w:rPr>
          </w:pPr>
        </w:p>
      </w:tc>
    </w:tr>
  </w:tbl>
  <w:p w14:paraId="11879154" w14:textId="77777777" w:rsidR="007F6536" w:rsidRPr="00FE3CFE" w:rsidRDefault="007F6536" w:rsidP="00FE3CFE">
    <w:pPr>
      <w:pStyle w:val="En-tt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8D3B40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 w15:restartNumberingAfterBreak="0">
    <w:nsid w:val="02AE6ABD"/>
    <w:multiLevelType w:val="hybridMultilevel"/>
    <w:tmpl w:val="464A12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308C0"/>
    <w:multiLevelType w:val="hybridMultilevel"/>
    <w:tmpl w:val="A3E4D502"/>
    <w:lvl w:ilvl="0" w:tplc="BFC20006">
      <w:start w:val="1"/>
      <w:numFmt w:val="bullet"/>
      <w:lvlText w:val=""/>
      <w:lvlJc w:val="left"/>
      <w:pPr>
        <w:tabs>
          <w:tab w:val="num" w:pos="3708"/>
        </w:tabs>
        <w:ind w:left="3708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14896"/>
    <w:multiLevelType w:val="hybridMultilevel"/>
    <w:tmpl w:val="4C4670F6"/>
    <w:lvl w:ilvl="0" w:tplc="09EE4B72">
      <w:start w:val="1"/>
      <w:numFmt w:val="decimal"/>
      <w:lvlText w:val="Q%1."/>
      <w:lvlJc w:val="left"/>
      <w:pPr>
        <w:ind w:left="720" w:hanging="360"/>
      </w:pPr>
      <w:rPr>
        <w:rFonts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F7EAC"/>
    <w:multiLevelType w:val="hybridMultilevel"/>
    <w:tmpl w:val="AFF2517A"/>
    <w:lvl w:ilvl="0" w:tplc="30A6B63A">
      <w:start w:val="1"/>
      <w:numFmt w:val="decimal"/>
      <w:pStyle w:val="Titre3"/>
      <w:lvlText w:val="%1)"/>
      <w:lvlJc w:val="left"/>
      <w:pPr>
        <w:ind w:left="106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20E63E95"/>
    <w:multiLevelType w:val="hybridMultilevel"/>
    <w:tmpl w:val="33DCDC04"/>
    <w:lvl w:ilvl="0" w:tplc="D9728D68">
      <w:numFmt w:val="bullet"/>
      <w:lvlText w:val="-"/>
      <w:lvlJc w:val="left"/>
      <w:pPr>
        <w:ind w:left="1264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5" w15:restartNumberingAfterBreak="0">
    <w:nsid w:val="24B61650"/>
    <w:multiLevelType w:val="hybridMultilevel"/>
    <w:tmpl w:val="5D3C6020"/>
    <w:lvl w:ilvl="0" w:tplc="A8A2F3D8">
      <w:numFmt w:val="bullet"/>
      <w:lvlText w:val="-"/>
      <w:lvlJc w:val="left"/>
      <w:pPr>
        <w:ind w:left="48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6" w15:restartNumberingAfterBreak="0">
    <w:nsid w:val="35E66F6D"/>
    <w:multiLevelType w:val="hybridMultilevel"/>
    <w:tmpl w:val="1598C666"/>
    <w:lvl w:ilvl="0" w:tplc="040C000D">
      <w:start w:val="1"/>
      <w:numFmt w:val="bullet"/>
      <w:lvlText w:val=""/>
      <w:lvlJc w:val="left"/>
      <w:pPr>
        <w:ind w:left="12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7" w15:restartNumberingAfterBreak="0">
    <w:nsid w:val="43861F7A"/>
    <w:multiLevelType w:val="multilevel"/>
    <w:tmpl w:val="F050CE8A"/>
    <w:lvl w:ilvl="0">
      <w:start w:val="1"/>
      <w:numFmt w:val="upperRoman"/>
      <w:pStyle w:val="Titre1"/>
      <w:suff w:val="space"/>
      <w:lvlText w:val="%1."/>
      <w:lvlJc w:val="left"/>
      <w:rPr>
        <w:rFonts w:cs="Times New Roman" w:hint="default"/>
      </w:rPr>
    </w:lvl>
    <w:lvl w:ilvl="1">
      <w:start w:val="1"/>
      <w:numFmt w:val="upperLetter"/>
      <w:pStyle w:val="Titre2"/>
      <w:suff w:val="space"/>
      <w:lvlText w:val="%2."/>
      <w:lvlJc w:val="left"/>
      <w:pPr>
        <w:ind w:left="720"/>
      </w:pPr>
      <w:rPr>
        <w:rFonts w:cs="Times New Roman" w:hint="default"/>
      </w:rPr>
    </w:lvl>
    <w:lvl w:ilvl="2">
      <w:start w:val="1"/>
      <w:numFmt w:val="decimal"/>
      <w:suff w:val="space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pStyle w:val="Titre4"/>
      <w:suff w:val="space"/>
      <w:lvlText w:val="%4)"/>
      <w:lvlJc w:val="left"/>
      <w:pPr>
        <w:ind w:left="2495" w:hanging="335"/>
      </w:pPr>
      <w:rPr>
        <w:rFonts w:cs="Times New Roman" w:hint="default"/>
      </w:rPr>
    </w:lvl>
    <w:lvl w:ilvl="4">
      <w:start w:val="1"/>
      <w:numFmt w:val="decimal"/>
      <w:pStyle w:val="Titre5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pStyle w:val="Titre6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pStyle w:val="Titre7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pStyle w:val="Titre8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pStyle w:val="Titre9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8" w15:restartNumberingAfterBreak="0">
    <w:nsid w:val="45E403D3"/>
    <w:multiLevelType w:val="multilevel"/>
    <w:tmpl w:val="38BC13E2"/>
    <w:lvl w:ilvl="0">
      <w:start w:val="1"/>
      <w:numFmt w:val="upperRoman"/>
      <w:suff w:val="space"/>
      <w:lvlText w:val="%1."/>
      <w:lvlJc w:val="left"/>
      <w:rPr>
        <w:rFonts w:cs="Times New Roman" w:hint="default"/>
      </w:rPr>
    </w:lvl>
    <w:lvl w:ilvl="1">
      <w:start w:val="1"/>
      <w:numFmt w:val="bullet"/>
      <w:pStyle w:val="CRICRI"/>
      <w:lvlText w:val=""/>
      <w:lvlPicBulletId w:val="0"/>
      <w:lvlJc w:val="left"/>
      <w:pPr>
        <w:ind w:left="720"/>
      </w:pPr>
      <w:rPr>
        <w:rFonts w:ascii="Symbol" w:hAnsi="Symbol" w:hint="default"/>
      </w:rPr>
    </w:lvl>
    <w:lvl w:ilvl="2">
      <w:start w:val="1"/>
      <w:numFmt w:val="decimal"/>
      <w:suff w:val="space"/>
      <w:lvlText w:val="%3."/>
      <w:lvlJc w:val="left"/>
      <w:pPr>
        <w:ind w:left="1440"/>
      </w:pPr>
      <w:rPr>
        <w:rFonts w:cs="Times New Roman" w:hint="default"/>
      </w:rPr>
    </w:lvl>
    <w:lvl w:ilvl="3">
      <w:start w:val="1"/>
      <w:numFmt w:val="lowerLetter"/>
      <w:suff w:val="space"/>
      <w:lvlText w:val="%4)"/>
      <w:lvlJc w:val="left"/>
      <w:pPr>
        <w:ind w:left="2495" w:hanging="335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ind w:left="5760"/>
      </w:pPr>
      <w:rPr>
        <w:rFonts w:cs="Times New Roman" w:hint="default"/>
      </w:rPr>
    </w:lvl>
  </w:abstractNum>
  <w:abstractNum w:abstractNumId="9" w15:restartNumberingAfterBreak="0">
    <w:nsid w:val="47276756"/>
    <w:multiLevelType w:val="hybridMultilevel"/>
    <w:tmpl w:val="55E6AB9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A315D"/>
    <w:multiLevelType w:val="hybridMultilevel"/>
    <w:tmpl w:val="04F81870"/>
    <w:lvl w:ilvl="0" w:tplc="CCA46658">
      <w:start w:val="1"/>
      <w:numFmt w:val="bullet"/>
      <w:pStyle w:val="Pointtest"/>
      <w:lvlText w:val=""/>
      <w:lvlJc w:val="left"/>
      <w:pPr>
        <w:ind w:left="2988" w:hanging="360"/>
      </w:pPr>
      <w:rPr>
        <w:rFonts w:ascii="Webdings" w:hAnsi="Webdings" w:hint="default"/>
        <w:sz w:val="56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5BA75972"/>
    <w:multiLevelType w:val="hybridMultilevel"/>
    <w:tmpl w:val="E31C3D9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4692F"/>
    <w:multiLevelType w:val="hybridMultilevel"/>
    <w:tmpl w:val="6F1ADC86"/>
    <w:lvl w:ilvl="0" w:tplc="B23C1768">
      <w:start w:val="1"/>
      <w:numFmt w:val="bullet"/>
      <w:pStyle w:val="aide"/>
      <w:lvlText w:val="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437986"/>
    <w:multiLevelType w:val="hybridMultilevel"/>
    <w:tmpl w:val="2F5AD5F4"/>
    <w:lvl w:ilvl="0" w:tplc="581A5D06">
      <w:numFmt w:val="bullet"/>
      <w:lvlText w:val="-"/>
      <w:lvlJc w:val="left"/>
      <w:pPr>
        <w:ind w:left="1264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4" w15:restartNumberingAfterBreak="0">
    <w:nsid w:val="753A14A4"/>
    <w:multiLevelType w:val="hybridMultilevel"/>
    <w:tmpl w:val="64F449B0"/>
    <w:lvl w:ilvl="0" w:tplc="071E8820">
      <w:start w:val="1"/>
      <w:numFmt w:val="upperRoman"/>
      <w:pStyle w:val="titre10"/>
      <w:lvlText w:val="%1"/>
      <w:lvlJc w:val="left"/>
      <w:pPr>
        <w:tabs>
          <w:tab w:val="num" w:pos="1017"/>
        </w:tabs>
        <w:ind w:left="1017" w:hanging="360"/>
      </w:pPr>
      <w:rPr>
        <w:rFonts w:cs="Times New Roman" w:hint="default"/>
      </w:rPr>
    </w:lvl>
    <w:lvl w:ilvl="1" w:tplc="D800213C">
      <w:start w:val="1"/>
      <w:numFmt w:val="upperLetter"/>
      <w:pStyle w:val="Titre20"/>
      <w:lvlText w:val="%2."/>
      <w:lvlJc w:val="left"/>
      <w:pPr>
        <w:tabs>
          <w:tab w:val="num" w:pos="1530"/>
        </w:tabs>
        <w:ind w:left="696" w:firstLine="474"/>
      </w:pPr>
      <w:rPr>
        <w:rFonts w:cs="Times New Roman" w:hint="default"/>
      </w:rPr>
    </w:lvl>
    <w:lvl w:ilvl="2" w:tplc="D800213C">
      <w:start w:val="1"/>
      <w:numFmt w:val="upperLetter"/>
      <w:lvlText w:val="%3."/>
      <w:lvlJc w:val="left"/>
      <w:pPr>
        <w:tabs>
          <w:tab w:val="num" w:pos="1530"/>
        </w:tabs>
        <w:ind w:left="696" w:firstLine="474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15" w15:restartNumberingAfterBreak="0">
    <w:nsid w:val="76BC6D5A"/>
    <w:multiLevelType w:val="hybridMultilevel"/>
    <w:tmpl w:val="968AD9FC"/>
    <w:lvl w:ilvl="0" w:tplc="3E164572">
      <w:start w:val="1"/>
      <w:numFmt w:val="bullet"/>
      <w:pStyle w:val="Qthorique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56C19"/>
    <w:multiLevelType w:val="hybridMultilevel"/>
    <w:tmpl w:val="AA088186"/>
    <w:lvl w:ilvl="0" w:tplc="98403808">
      <w:start w:val="1"/>
      <w:numFmt w:val="bullet"/>
      <w:pStyle w:val="Qexperimental"/>
      <w:lvlText w:val="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15"/>
  </w:num>
  <w:num w:numId="5">
    <w:abstractNumId w:val="16"/>
  </w:num>
  <w:num w:numId="6">
    <w:abstractNumId w:val="14"/>
  </w:num>
  <w:num w:numId="7">
    <w:abstractNumId w:val="8"/>
  </w:num>
  <w:num w:numId="8">
    <w:abstractNumId w:val="7"/>
  </w:num>
  <w:num w:numId="9">
    <w:abstractNumId w:val="1"/>
  </w:num>
  <w:num w:numId="10">
    <w:abstractNumId w:val="0"/>
  </w:num>
  <w:num w:numId="11">
    <w:abstractNumId w:val="12"/>
  </w:num>
  <w:num w:numId="12">
    <w:abstractNumId w:val="4"/>
  </w:num>
  <w:num w:numId="13">
    <w:abstractNumId w:val="13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</w:num>
  <w:num w:numId="17">
    <w:abstractNumId w:val="15"/>
  </w:num>
  <w:num w:numId="18">
    <w:abstractNumId w:val="6"/>
  </w:num>
  <w:num w:numId="19">
    <w:abstractNumId w:val="11"/>
  </w:num>
  <w:num w:numId="20">
    <w:abstractNumId w:val="5"/>
  </w:num>
  <w:num w:numId="21">
    <w:abstractNumId w:val="9"/>
  </w:num>
  <w:num w:numId="2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defaultTabStop w:val="113"/>
  <w:hyphenationZone w:val="425"/>
  <w:drawingGridHorizontalSpacing w:val="100"/>
  <w:drawingGridVerticalSpacing w:val="57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C9"/>
    <w:rsid w:val="00005269"/>
    <w:rsid w:val="000063FA"/>
    <w:rsid w:val="00022430"/>
    <w:rsid w:val="0002749F"/>
    <w:rsid w:val="00037F50"/>
    <w:rsid w:val="00056B57"/>
    <w:rsid w:val="00065D9E"/>
    <w:rsid w:val="00066FBE"/>
    <w:rsid w:val="00067845"/>
    <w:rsid w:val="00071675"/>
    <w:rsid w:val="0008594B"/>
    <w:rsid w:val="000A0A4B"/>
    <w:rsid w:val="000A7671"/>
    <w:rsid w:val="000A7B03"/>
    <w:rsid w:val="000B0636"/>
    <w:rsid w:val="000B0C86"/>
    <w:rsid w:val="000C74E7"/>
    <w:rsid w:val="000E7D3F"/>
    <w:rsid w:val="000F169A"/>
    <w:rsid w:val="000F26CB"/>
    <w:rsid w:val="00102509"/>
    <w:rsid w:val="001071D1"/>
    <w:rsid w:val="00112E96"/>
    <w:rsid w:val="0011697A"/>
    <w:rsid w:val="00133B14"/>
    <w:rsid w:val="001361BA"/>
    <w:rsid w:val="00153B07"/>
    <w:rsid w:val="00154948"/>
    <w:rsid w:val="00157329"/>
    <w:rsid w:val="00157AD7"/>
    <w:rsid w:val="001605C7"/>
    <w:rsid w:val="0016774D"/>
    <w:rsid w:val="0017323E"/>
    <w:rsid w:val="001759A2"/>
    <w:rsid w:val="001778C1"/>
    <w:rsid w:val="0018216B"/>
    <w:rsid w:val="00182394"/>
    <w:rsid w:val="00194378"/>
    <w:rsid w:val="001943FC"/>
    <w:rsid w:val="001B0EF9"/>
    <w:rsid w:val="001B16FE"/>
    <w:rsid w:val="001B2F5E"/>
    <w:rsid w:val="001B6462"/>
    <w:rsid w:val="001C2667"/>
    <w:rsid w:val="001D1FFE"/>
    <w:rsid w:val="001E0212"/>
    <w:rsid w:val="001F100F"/>
    <w:rsid w:val="002000BD"/>
    <w:rsid w:val="0020249B"/>
    <w:rsid w:val="00213265"/>
    <w:rsid w:val="00220483"/>
    <w:rsid w:val="002207D8"/>
    <w:rsid w:val="00224855"/>
    <w:rsid w:val="00226C71"/>
    <w:rsid w:val="00230B19"/>
    <w:rsid w:val="00233C7F"/>
    <w:rsid w:val="00242F5D"/>
    <w:rsid w:val="00246F71"/>
    <w:rsid w:val="002509A9"/>
    <w:rsid w:val="002567D0"/>
    <w:rsid w:val="00256AD9"/>
    <w:rsid w:val="002640A3"/>
    <w:rsid w:val="00292F4B"/>
    <w:rsid w:val="00294643"/>
    <w:rsid w:val="002971B5"/>
    <w:rsid w:val="00297D78"/>
    <w:rsid w:val="002A45C8"/>
    <w:rsid w:val="002A7227"/>
    <w:rsid w:val="002B6E78"/>
    <w:rsid w:val="002D6F21"/>
    <w:rsid w:val="002E370A"/>
    <w:rsid w:val="002E7219"/>
    <w:rsid w:val="002E7861"/>
    <w:rsid w:val="002F16F2"/>
    <w:rsid w:val="0030677F"/>
    <w:rsid w:val="00306CF3"/>
    <w:rsid w:val="003221F6"/>
    <w:rsid w:val="00332EAB"/>
    <w:rsid w:val="00333BAE"/>
    <w:rsid w:val="003478B6"/>
    <w:rsid w:val="00350390"/>
    <w:rsid w:val="00352627"/>
    <w:rsid w:val="003607D1"/>
    <w:rsid w:val="00361F66"/>
    <w:rsid w:val="00362CE1"/>
    <w:rsid w:val="003722D0"/>
    <w:rsid w:val="0037385A"/>
    <w:rsid w:val="00381066"/>
    <w:rsid w:val="00383710"/>
    <w:rsid w:val="00385E29"/>
    <w:rsid w:val="00392801"/>
    <w:rsid w:val="0039736C"/>
    <w:rsid w:val="003A6759"/>
    <w:rsid w:val="003C7451"/>
    <w:rsid w:val="003F7FF2"/>
    <w:rsid w:val="0041790C"/>
    <w:rsid w:val="00436599"/>
    <w:rsid w:val="00445E55"/>
    <w:rsid w:val="00456590"/>
    <w:rsid w:val="004663DF"/>
    <w:rsid w:val="00470DBD"/>
    <w:rsid w:val="004720BF"/>
    <w:rsid w:val="00485BD0"/>
    <w:rsid w:val="004A3C41"/>
    <w:rsid w:val="004A7352"/>
    <w:rsid w:val="004A7CCE"/>
    <w:rsid w:val="004B5983"/>
    <w:rsid w:val="004E4F6E"/>
    <w:rsid w:val="004E5B44"/>
    <w:rsid w:val="004F04ED"/>
    <w:rsid w:val="004F0AE9"/>
    <w:rsid w:val="004F36DC"/>
    <w:rsid w:val="004F3CAA"/>
    <w:rsid w:val="004F4E98"/>
    <w:rsid w:val="004F68E4"/>
    <w:rsid w:val="00501961"/>
    <w:rsid w:val="0051565F"/>
    <w:rsid w:val="00516347"/>
    <w:rsid w:val="005213BA"/>
    <w:rsid w:val="00522204"/>
    <w:rsid w:val="00535475"/>
    <w:rsid w:val="00562A22"/>
    <w:rsid w:val="005634BD"/>
    <w:rsid w:val="00570AA9"/>
    <w:rsid w:val="005757A6"/>
    <w:rsid w:val="005A07EA"/>
    <w:rsid w:val="005A0B4A"/>
    <w:rsid w:val="005A35AB"/>
    <w:rsid w:val="005B1F10"/>
    <w:rsid w:val="005B32C7"/>
    <w:rsid w:val="005B4E7B"/>
    <w:rsid w:val="005B6019"/>
    <w:rsid w:val="005D0023"/>
    <w:rsid w:val="005D7E8B"/>
    <w:rsid w:val="005D7E9A"/>
    <w:rsid w:val="005E7A50"/>
    <w:rsid w:val="005F68B9"/>
    <w:rsid w:val="00601139"/>
    <w:rsid w:val="006053B9"/>
    <w:rsid w:val="00610FA7"/>
    <w:rsid w:val="006128C4"/>
    <w:rsid w:val="00615D84"/>
    <w:rsid w:val="00625922"/>
    <w:rsid w:val="00626F00"/>
    <w:rsid w:val="00633A8C"/>
    <w:rsid w:val="00636BF7"/>
    <w:rsid w:val="0064204A"/>
    <w:rsid w:val="00643DFA"/>
    <w:rsid w:val="00653BF1"/>
    <w:rsid w:val="00657AA1"/>
    <w:rsid w:val="00664273"/>
    <w:rsid w:val="00666612"/>
    <w:rsid w:val="006756E2"/>
    <w:rsid w:val="00676AFC"/>
    <w:rsid w:val="00684AAB"/>
    <w:rsid w:val="00684BE6"/>
    <w:rsid w:val="00685885"/>
    <w:rsid w:val="006A1396"/>
    <w:rsid w:val="006B1284"/>
    <w:rsid w:val="006C57DD"/>
    <w:rsid w:val="006C7047"/>
    <w:rsid w:val="006D4BE1"/>
    <w:rsid w:val="006E2658"/>
    <w:rsid w:val="006E7BF7"/>
    <w:rsid w:val="006F0154"/>
    <w:rsid w:val="006F615C"/>
    <w:rsid w:val="007005CA"/>
    <w:rsid w:val="0071076C"/>
    <w:rsid w:val="00713923"/>
    <w:rsid w:val="00735813"/>
    <w:rsid w:val="00736013"/>
    <w:rsid w:val="00750C3E"/>
    <w:rsid w:val="00752659"/>
    <w:rsid w:val="00753D30"/>
    <w:rsid w:val="007553FF"/>
    <w:rsid w:val="0076778E"/>
    <w:rsid w:val="0077081F"/>
    <w:rsid w:val="00770CAC"/>
    <w:rsid w:val="00771249"/>
    <w:rsid w:val="0077128E"/>
    <w:rsid w:val="0077209E"/>
    <w:rsid w:val="007803C2"/>
    <w:rsid w:val="00787A84"/>
    <w:rsid w:val="00792190"/>
    <w:rsid w:val="007933D6"/>
    <w:rsid w:val="00793B40"/>
    <w:rsid w:val="00797152"/>
    <w:rsid w:val="007A0544"/>
    <w:rsid w:val="007A0C91"/>
    <w:rsid w:val="007A2CE1"/>
    <w:rsid w:val="007C7B81"/>
    <w:rsid w:val="007D5AFB"/>
    <w:rsid w:val="007E7C14"/>
    <w:rsid w:val="007F328C"/>
    <w:rsid w:val="007F6536"/>
    <w:rsid w:val="008029CA"/>
    <w:rsid w:val="008200A5"/>
    <w:rsid w:val="008213B7"/>
    <w:rsid w:val="00822A3E"/>
    <w:rsid w:val="00822E0C"/>
    <w:rsid w:val="00826CF3"/>
    <w:rsid w:val="00827C40"/>
    <w:rsid w:val="0083652C"/>
    <w:rsid w:val="00841440"/>
    <w:rsid w:val="008447DC"/>
    <w:rsid w:val="008468F4"/>
    <w:rsid w:val="008574A8"/>
    <w:rsid w:val="00860EE9"/>
    <w:rsid w:val="008667FF"/>
    <w:rsid w:val="00871D0E"/>
    <w:rsid w:val="00874D07"/>
    <w:rsid w:val="00876F57"/>
    <w:rsid w:val="0088239B"/>
    <w:rsid w:val="00890421"/>
    <w:rsid w:val="00895784"/>
    <w:rsid w:val="008A09BD"/>
    <w:rsid w:val="008B25FD"/>
    <w:rsid w:val="008B6170"/>
    <w:rsid w:val="008E525F"/>
    <w:rsid w:val="008E5996"/>
    <w:rsid w:val="008F6579"/>
    <w:rsid w:val="009058AA"/>
    <w:rsid w:val="00911094"/>
    <w:rsid w:val="00912D85"/>
    <w:rsid w:val="00912F97"/>
    <w:rsid w:val="009146C8"/>
    <w:rsid w:val="009257B4"/>
    <w:rsid w:val="00932F43"/>
    <w:rsid w:val="0095512C"/>
    <w:rsid w:val="009678C7"/>
    <w:rsid w:val="00970931"/>
    <w:rsid w:val="00975515"/>
    <w:rsid w:val="00984BAC"/>
    <w:rsid w:val="00985CAB"/>
    <w:rsid w:val="00996C86"/>
    <w:rsid w:val="009A410D"/>
    <w:rsid w:val="009C0416"/>
    <w:rsid w:val="009C48CF"/>
    <w:rsid w:val="009C7E42"/>
    <w:rsid w:val="009D08C3"/>
    <w:rsid w:val="009D10A5"/>
    <w:rsid w:val="009D3213"/>
    <w:rsid w:val="009D5519"/>
    <w:rsid w:val="009E60AC"/>
    <w:rsid w:val="009F1BB6"/>
    <w:rsid w:val="00A0015B"/>
    <w:rsid w:val="00A05B0A"/>
    <w:rsid w:val="00A20151"/>
    <w:rsid w:val="00A23939"/>
    <w:rsid w:val="00A25135"/>
    <w:rsid w:val="00A254BD"/>
    <w:rsid w:val="00A26B5D"/>
    <w:rsid w:val="00A407FC"/>
    <w:rsid w:val="00A42DC8"/>
    <w:rsid w:val="00A50792"/>
    <w:rsid w:val="00A51D92"/>
    <w:rsid w:val="00A66697"/>
    <w:rsid w:val="00A775A3"/>
    <w:rsid w:val="00A937AC"/>
    <w:rsid w:val="00A938EA"/>
    <w:rsid w:val="00AA1D09"/>
    <w:rsid w:val="00AA7C87"/>
    <w:rsid w:val="00AB1461"/>
    <w:rsid w:val="00AE476A"/>
    <w:rsid w:val="00B034B8"/>
    <w:rsid w:val="00B05852"/>
    <w:rsid w:val="00B05C6C"/>
    <w:rsid w:val="00B12B5D"/>
    <w:rsid w:val="00B2755E"/>
    <w:rsid w:val="00B3231A"/>
    <w:rsid w:val="00B36EF3"/>
    <w:rsid w:val="00B45345"/>
    <w:rsid w:val="00B50876"/>
    <w:rsid w:val="00B540EE"/>
    <w:rsid w:val="00B62ACE"/>
    <w:rsid w:val="00B77FE2"/>
    <w:rsid w:val="00B83580"/>
    <w:rsid w:val="00B904DE"/>
    <w:rsid w:val="00B94974"/>
    <w:rsid w:val="00B965A8"/>
    <w:rsid w:val="00BB235B"/>
    <w:rsid w:val="00BC3429"/>
    <w:rsid w:val="00BC43DA"/>
    <w:rsid w:val="00BE43D7"/>
    <w:rsid w:val="00BF1049"/>
    <w:rsid w:val="00BF5EB7"/>
    <w:rsid w:val="00BF6FCC"/>
    <w:rsid w:val="00C000D7"/>
    <w:rsid w:val="00C00343"/>
    <w:rsid w:val="00C0643D"/>
    <w:rsid w:val="00C12A3A"/>
    <w:rsid w:val="00C1306C"/>
    <w:rsid w:val="00C20232"/>
    <w:rsid w:val="00C27116"/>
    <w:rsid w:val="00C323EA"/>
    <w:rsid w:val="00C40B6F"/>
    <w:rsid w:val="00C53C0A"/>
    <w:rsid w:val="00C5507C"/>
    <w:rsid w:val="00C77725"/>
    <w:rsid w:val="00C97934"/>
    <w:rsid w:val="00CA193B"/>
    <w:rsid w:val="00CA61EA"/>
    <w:rsid w:val="00CB132F"/>
    <w:rsid w:val="00CB1E1C"/>
    <w:rsid w:val="00CF6EBA"/>
    <w:rsid w:val="00D062FD"/>
    <w:rsid w:val="00D10706"/>
    <w:rsid w:val="00D15566"/>
    <w:rsid w:val="00D17490"/>
    <w:rsid w:val="00D27BA1"/>
    <w:rsid w:val="00D27DF4"/>
    <w:rsid w:val="00D35D7C"/>
    <w:rsid w:val="00D46486"/>
    <w:rsid w:val="00D50C18"/>
    <w:rsid w:val="00D5118E"/>
    <w:rsid w:val="00D55DFD"/>
    <w:rsid w:val="00D56FCA"/>
    <w:rsid w:val="00D57C3A"/>
    <w:rsid w:val="00D702C6"/>
    <w:rsid w:val="00D710C6"/>
    <w:rsid w:val="00D73117"/>
    <w:rsid w:val="00D746D2"/>
    <w:rsid w:val="00D80814"/>
    <w:rsid w:val="00D92A4A"/>
    <w:rsid w:val="00D94764"/>
    <w:rsid w:val="00D952DF"/>
    <w:rsid w:val="00D95CC8"/>
    <w:rsid w:val="00D96494"/>
    <w:rsid w:val="00DB1B34"/>
    <w:rsid w:val="00DB2073"/>
    <w:rsid w:val="00DD00A4"/>
    <w:rsid w:val="00DD2B56"/>
    <w:rsid w:val="00DF012F"/>
    <w:rsid w:val="00DF27B6"/>
    <w:rsid w:val="00E061C7"/>
    <w:rsid w:val="00E06A02"/>
    <w:rsid w:val="00E10A25"/>
    <w:rsid w:val="00E219C3"/>
    <w:rsid w:val="00E366AF"/>
    <w:rsid w:val="00E379A0"/>
    <w:rsid w:val="00E432DF"/>
    <w:rsid w:val="00E51109"/>
    <w:rsid w:val="00E54A90"/>
    <w:rsid w:val="00E5554A"/>
    <w:rsid w:val="00E5561D"/>
    <w:rsid w:val="00E605C8"/>
    <w:rsid w:val="00E617F6"/>
    <w:rsid w:val="00E75800"/>
    <w:rsid w:val="00E770E0"/>
    <w:rsid w:val="00E77D92"/>
    <w:rsid w:val="00E83C0E"/>
    <w:rsid w:val="00E841C0"/>
    <w:rsid w:val="00E8435C"/>
    <w:rsid w:val="00E86B6F"/>
    <w:rsid w:val="00E86DF1"/>
    <w:rsid w:val="00E872D6"/>
    <w:rsid w:val="00E87703"/>
    <w:rsid w:val="00EA133D"/>
    <w:rsid w:val="00EB09D3"/>
    <w:rsid w:val="00EE4E56"/>
    <w:rsid w:val="00EF0385"/>
    <w:rsid w:val="00F038A9"/>
    <w:rsid w:val="00F04BC4"/>
    <w:rsid w:val="00F04EF9"/>
    <w:rsid w:val="00F1295B"/>
    <w:rsid w:val="00F21687"/>
    <w:rsid w:val="00F234CD"/>
    <w:rsid w:val="00F25FC9"/>
    <w:rsid w:val="00F32F40"/>
    <w:rsid w:val="00F35585"/>
    <w:rsid w:val="00F448D0"/>
    <w:rsid w:val="00F47665"/>
    <w:rsid w:val="00F50E69"/>
    <w:rsid w:val="00F55F99"/>
    <w:rsid w:val="00F62AE9"/>
    <w:rsid w:val="00F63936"/>
    <w:rsid w:val="00FA1C88"/>
    <w:rsid w:val="00FD12B4"/>
    <w:rsid w:val="00FD2329"/>
    <w:rsid w:val="00FE064B"/>
    <w:rsid w:val="00FE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7ED52A12"/>
  <w15:docId w15:val="{C7BFC5F5-E66C-4721-B3B5-D5F9E8DB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uiPriority="9" w:qFormat="1"/>
    <w:lsdException w:name="heading 4" w:locked="1" w:uiPriority="99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9" w:unhideWhenUsed="1" w:qFormat="1"/>
    <w:lsdException w:name="heading 8" w:locked="1" w:semiHidden="1" w:uiPriority="99" w:unhideWhenUsed="1" w:qFormat="1"/>
    <w:lsdException w:name="heading 9" w:locked="1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locked="1" w:uiPriority="1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99" w:unhideWhenUsed="1"/>
    <w:lsdException w:name="annotation subject" w:semiHidden="1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99"/>
    <w:lsdException w:name="Table Theme" w:locked="1" w:semiHidden="1" w:uiPriority="99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A7227"/>
    <w:rPr>
      <w:rFonts w:asciiTheme="minorHAnsi" w:eastAsia="Times New Roman" w:hAnsiTheme="minorHAnsi"/>
      <w:szCs w:val="20"/>
    </w:rPr>
  </w:style>
  <w:style w:type="paragraph" w:styleId="Titre1">
    <w:name w:val="heading 1"/>
    <w:basedOn w:val="Normal"/>
    <w:next w:val="Normal"/>
    <w:link w:val="Titre1Car"/>
    <w:autoRedefine/>
    <w:qFormat/>
    <w:rsid w:val="00102509"/>
    <w:pPr>
      <w:keepNext/>
      <w:keepLines/>
      <w:numPr>
        <w:numId w:val="8"/>
      </w:numPr>
      <w:pBdr>
        <w:bottom w:val="single" w:sz="4" w:space="1" w:color="0070C0"/>
      </w:pBdr>
      <w:spacing w:before="240"/>
      <w:outlineLvl w:val="0"/>
    </w:pPr>
    <w:rPr>
      <w:rFonts w:eastAsia="MS ????" w:cs="Arial"/>
      <w:b/>
      <w:bCs/>
      <w:color w:val="365F91" w:themeColor="accent1" w:themeShade="BF"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827C40"/>
    <w:pPr>
      <w:keepNext/>
      <w:keepLines/>
      <w:numPr>
        <w:ilvl w:val="1"/>
        <w:numId w:val="8"/>
      </w:numPr>
      <w:spacing w:before="200"/>
      <w:outlineLvl w:val="1"/>
    </w:pPr>
    <w:rPr>
      <w:rFonts w:eastAsia="MS ????" w:cs="Arial"/>
      <w:b/>
      <w:bCs/>
      <w:color w:val="0070C0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3722D0"/>
    <w:pPr>
      <w:keepNext/>
      <w:keepLines/>
      <w:numPr>
        <w:numId w:val="1"/>
      </w:numPr>
      <w:spacing w:before="200"/>
      <w:outlineLvl w:val="2"/>
    </w:pPr>
    <w:rPr>
      <w:rFonts w:eastAsia="MS ????" w:cs="Arial"/>
      <w:b/>
      <w:bCs/>
      <w:color w:val="0070C0"/>
      <w:u w:val="single"/>
    </w:rPr>
  </w:style>
  <w:style w:type="paragraph" w:styleId="Titre4">
    <w:name w:val="heading 4"/>
    <w:basedOn w:val="Normal"/>
    <w:next w:val="Normal"/>
    <w:link w:val="Titre4Car"/>
    <w:uiPriority w:val="99"/>
    <w:qFormat/>
    <w:rsid w:val="00827C40"/>
    <w:pPr>
      <w:keepNext/>
      <w:keepLines/>
      <w:numPr>
        <w:ilvl w:val="3"/>
        <w:numId w:val="8"/>
      </w:numPr>
      <w:spacing w:before="200"/>
      <w:outlineLvl w:val="3"/>
    </w:pPr>
    <w:rPr>
      <w:rFonts w:eastAsia="MS ????" w:cs="Arial"/>
      <w:bCs/>
      <w:iCs/>
    </w:rPr>
  </w:style>
  <w:style w:type="paragraph" w:styleId="Titre5">
    <w:name w:val="heading 5"/>
    <w:basedOn w:val="Normal"/>
    <w:next w:val="Normal"/>
    <w:link w:val="Titre5Car"/>
    <w:uiPriority w:val="99"/>
    <w:qFormat/>
    <w:rsid w:val="00827C40"/>
    <w:pPr>
      <w:keepNext/>
      <w:keepLines/>
      <w:numPr>
        <w:ilvl w:val="4"/>
        <w:numId w:val="8"/>
      </w:numPr>
      <w:spacing w:before="200"/>
      <w:outlineLvl w:val="4"/>
    </w:pPr>
    <w:rPr>
      <w:rFonts w:ascii="Cambria" w:eastAsia="MS ????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827C40"/>
    <w:pPr>
      <w:keepNext/>
      <w:keepLines/>
      <w:numPr>
        <w:ilvl w:val="5"/>
        <w:numId w:val="8"/>
      </w:numPr>
      <w:spacing w:before="200"/>
      <w:outlineLvl w:val="5"/>
    </w:pPr>
    <w:rPr>
      <w:rFonts w:ascii="Cambria" w:eastAsia="MS ????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827C40"/>
    <w:pPr>
      <w:keepNext/>
      <w:keepLines/>
      <w:numPr>
        <w:ilvl w:val="6"/>
        <w:numId w:val="8"/>
      </w:numPr>
      <w:spacing w:before="200"/>
      <w:outlineLvl w:val="6"/>
    </w:pPr>
    <w:rPr>
      <w:rFonts w:ascii="Cambria" w:eastAsia="MS ????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827C40"/>
    <w:pPr>
      <w:keepNext/>
      <w:keepLines/>
      <w:numPr>
        <w:ilvl w:val="7"/>
        <w:numId w:val="8"/>
      </w:numPr>
      <w:spacing w:before="200"/>
      <w:outlineLvl w:val="7"/>
    </w:pPr>
    <w:rPr>
      <w:rFonts w:ascii="Cambria" w:eastAsia="MS ????" w:hAnsi="Cambria"/>
      <w:color w:val="404040"/>
    </w:rPr>
  </w:style>
  <w:style w:type="paragraph" w:styleId="Titre9">
    <w:name w:val="heading 9"/>
    <w:basedOn w:val="Normal"/>
    <w:next w:val="Normal"/>
    <w:link w:val="Titre9Car"/>
    <w:uiPriority w:val="99"/>
    <w:qFormat/>
    <w:rsid w:val="00827C40"/>
    <w:pPr>
      <w:keepNext/>
      <w:keepLines/>
      <w:numPr>
        <w:ilvl w:val="8"/>
        <w:numId w:val="8"/>
      </w:numPr>
      <w:spacing w:before="200"/>
      <w:outlineLvl w:val="8"/>
    </w:pPr>
    <w:rPr>
      <w:rFonts w:ascii="Cambria" w:eastAsia="MS ????" w:hAnsi="Cambria"/>
      <w:i/>
      <w:iCs/>
      <w:color w:val="4040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locked/>
    <w:rsid w:val="00102509"/>
    <w:rPr>
      <w:rFonts w:asciiTheme="minorHAnsi" w:eastAsia="MS ????" w:hAnsiTheme="minorHAnsi" w:cs="Arial"/>
      <w:b/>
      <w:bCs/>
      <w:color w:val="365F91" w:themeColor="accent1" w:themeShade="BF"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9"/>
    <w:locked/>
    <w:rsid w:val="003722D0"/>
    <w:rPr>
      <w:rFonts w:eastAsia="MS ????" w:cs="Arial"/>
      <w:b/>
      <w:bCs/>
      <w:color w:val="0070C0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9"/>
    <w:locked/>
    <w:rsid w:val="003722D0"/>
    <w:rPr>
      <w:rFonts w:eastAsia="MS ????" w:cs="Arial"/>
      <w:b/>
      <w:bCs/>
      <w:color w:val="0070C0"/>
      <w:sz w:val="20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9"/>
    <w:locked/>
    <w:rsid w:val="00333BAE"/>
    <w:rPr>
      <w:rFonts w:eastAsia="MS ????" w:cs="Arial"/>
      <w:bCs/>
      <w:iCs/>
      <w:szCs w:val="20"/>
    </w:rPr>
  </w:style>
  <w:style w:type="character" w:customStyle="1" w:styleId="Titre5Car">
    <w:name w:val="Titre 5 Car"/>
    <w:basedOn w:val="Policepardfaut"/>
    <w:link w:val="Titre5"/>
    <w:uiPriority w:val="99"/>
    <w:locked/>
    <w:rsid w:val="00F62AE9"/>
    <w:rPr>
      <w:rFonts w:ascii="Cambria" w:eastAsia="MS ????" w:hAnsi="Cambria"/>
      <w:color w:val="243F60"/>
      <w:szCs w:val="20"/>
    </w:rPr>
  </w:style>
  <w:style w:type="character" w:customStyle="1" w:styleId="Titre6Car">
    <w:name w:val="Titre 6 Car"/>
    <w:basedOn w:val="Policepardfaut"/>
    <w:link w:val="Titre6"/>
    <w:uiPriority w:val="99"/>
    <w:locked/>
    <w:rsid w:val="00F62AE9"/>
    <w:rPr>
      <w:rFonts w:ascii="Cambria" w:eastAsia="MS ????" w:hAnsi="Cambria"/>
      <w:i/>
      <w:iCs/>
      <w:color w:val="243F60"/>
      <w:szCs w:val="20"/>
    </w:rPr>
  </w:style>
  <w:style w:type="character" w:customStyle="1" w:styleId="Titre7Car">
    <w:name w:val="Titre 7 Car"/>
    <w:basedOn w:val="Policepardfaut"/>
    <w:link w:val="Titre7"/>
    <w:uiPriority w:val="99"/>
    <w:locked/>
    <w:rsid w:val="00F62AE9"/>
    <w:rPr>
      <w:rFonts w:ascii="Cambria" w:eastAsia="MS ????" w:hAnsi="Cambria"/>
      <w:i/>
      <w:iCs/>
      <w:color w:val="404040"/>
      <w:szCs w:val="20"/>
    </w:rPr>
  </w:style>
  <w:style w:type="character" w:customStyle="1" w:styleId="Titre8Car">
    <w:name w:val="Titre 8 Car"/>
    <w:basedOn w:val="Policepardfaut"/>
    <w:link w:val="Titre8"/>
    <w:uiPriority w:val="99"/>
    <w:locked/>
    <w:rsid w:val="00F62AE9"/>
    <w:rPr>
      <w:rFonts w:ascii="Cambria" w:eastAsia="MS ????" w:hAnsi="Cambria"/>
      <w:color w:val="404040"/>
      <w:szCs w:val="20"/>
    </w:rPr>
  </w:style>
  <w:style w:type="character" w:customStyle="1" w:styleId="Titre9Car">
    <w:name w:val="Titre 9 Car"/>
    <w:basedOn w:val="Policepardfaut"/>
    <w:link w:val="Titre9"/>
    <w:uiPriority w:val="99"/>
    <w:locked/>
    <w:rsid w:val="00F62AE9"/>
    <w:rPr>
      <w:rFonts w:ascii="Cambria" w:eastAsia="MS ????" w:hAnsi="Cambria"/>
      <w:i/>
      <w:iCs/>
      <w:color w:val="404040"/>
      <w:szCs w:val="20"/>
    </w:rPr>
  </w:style>
  <w:style w:type="paragraph" w:customStyle="1" w:styleId="Paragraphe1">
    <w:name w:val="Paragraphe 1"/>
    <w:basedOn w:val="Normal"/>
    <w:link w:val="Paragraphe1Car"/>
    <w:uiPriority w:val="99"/>
    <w:rsid w:val="00333BAE"/>
    <w:pPr>
      <w:spacing w:before="120"/>
      <w:ind w:left="397"/>
    </w:pPr>
    <w:rPr>
      <w:rFonts w:cs="Arial"/>
    </w:rPr>
  </w:style>
  <w:style w:type="paragraph" w:customStyle="1" w:styleId="Paragraphe2">
    <w:name w:val="Paragraphe 2"/>
    <w:basedOn w:val="Paragraphe1"/>
    <w:link w:val="Paragraphe2Car"/>
    <w:uiPriority w:val="99"/>
    <w:rsid w:val="00333BAE"/>
    <w:pPr>
      <w:ind w:left="737"/>
    </w:pPr>
  </w:style>
  <w:style w:type="character" w:customStyle="1" w:styleId="Paragraphe1Car">
    <w:name w:val="Paragraphe 1 Car"/>
    <w:basedOn w:val="Policepardfaut"/>
    <w:link w:val="Paragraphe1"/>
    <w:uiPriority w:val="99"/>
    <w:locked/>
    <w:rsid w:val="00333BAE"/>
    <w:rPr>
      <w:rFonts w:ascii="Comic Sans MS" w:hAnsi="Comic Sans MS" w:cs="Arial"/>
    </w:rPr>
  </w:style>
  <w:style w:type="paragraph" w:customStyle="1" w:styleId="Paragraphe3">
    <w:name w:val="Paragraphe 3"/>
    <w:basedOn w:val="Paragraphe2"/>
    <w:link w:val="Paragraphe3Car"/>
    <w:uiPriority w:val="99"/>
    <w:rsid w:val="00333BAE"/>
    <w:pPr>
      <w:ind w:left="1021"/>
    </w:pPr>
  </w:style>
  <w:style w:type="character" w:customStyle="1" w:styleId="Paragraphe2Car">
    <w:name w:val="Paragraphe 2 Car"/>
    <w:basedOn w:val="Paragraphe1Car"/>
    <w:link w:val="Paragraphe2"/>
    <w:uiPriority w:val="99"/>
    <w:locked/>
    <w:rsid w:val="00333BAE"/>
    <w:rPr>
      <w:rFonts w:ascii="Comic Sans MS" w:hAnsi="Comic Sans MS" w:cs="Arial"/>
    </w:rPr>
  </w:style>
  <w:style w:type="paragraph" w:customStyle="1" w:styleId="Paragraphe4">
    <w:name w:val="Paragraphe 4"/>
    <w:basedOn w:val="Paragraphe3"/>
    <w:link w:val="Paragraphe4Car"/>
    <w:uiPriority w:val="99"/>
    <w:rsid w:val="00333BAE"/>
    <w:pPr>
      <w:ind w:left="1304"/>
    </w:pPr>
  </w:style>
  <w:style w:type="character" w:customStyle="1" w:styleId="Paragraphe3Car">
    <w:name w:val="Paragraphe 3 Car"/>
    <w:basedOn w:val="Paragraphe2Car"/>
    <w:link w:val="Paragraphe3"/>
    <w:uiPriority w:val="99"/>
    <w:locked/>
    <w:rsid w:val="00333BAE"/>
    <w:rPr>
      <w:rFonts w:ascii="Comic Sans MS" w:hAnsi="Comic Sans MS" w:cs="Arial"/>
    </w:rPr>
  </w:style>
  <w:style w:type="character" w:customStyle="1" w:styleId="Paragraphe4Car">
    <w:name w:val="Paragraphe 4 Car"/>
    <w:basedOn w:val="Paragraphe3Car"/>
    <w:link w:val="Paragraphe4"/>
    <w:uiPriority w:val="99"/>
    <w:locked/>
    <w:rsid w:val="00333BAE"/>
    <w:rPr>
      <w:rFonts w:ascii="Comic Sans MS" w:hAnsi="Comic Sans MS" w:cs="Arial"/>
    </w:rPr>
  </w:style>
  <w:style w:type="paragraph" w:styleId="En-tte">
    <w:name w:val="header"/>
    <w:basedOn w:val="Normal"/>
    <w:link w:val="En-tteCar"/>
    <w:uiPriority w:val="99"/>
    <w:rsid w:val="00D174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2640A3"/>
    <w:rPr>
      <w:rFonts w:ascii="Comic Sans MS" w:hAnsi="Comic Sans MS" w:cs="Times New Roman"/>
    </w:rPr>
  </w:style>
  <w:style w:type="paragraph" w:styleId="Pieddepage">
    <w:name w:val="footer"/>
    <w:basedOn w:val="Normal"/>
    <w:link w:val="PieddepageCar"/>
    <w:uiPriority w:val="99"/>
    <w:semiHidden/>
    <w:rsid w:val="00D174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2640A3"/>
    <w:rPr>
      <w:rFonts w:ascii="Comic Sans MS" w:hAnsi="Comic Sans MS"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D174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640A3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99"/>
    <w:qFormat/>
    <w:rsid w:val="00F62AE9"/>
    <w:rPr>
      <w:b/>
      <w:bCs/>
    </w:rPr>
  </w:style>
  <w:style w:type="paragraph" w:customStyle="1" w:styleId="Pointtest">
    <w:name w:val="Point test"/>
    <w:basedOn w:val="Normal"/>
    <w:link w:val="PointtestCar"/>
    <w:qFormat/>
    <w:rsid w:val="00333BAE"/>
    <w:pPr>
      <w:numPr>
        <w:numId w:val="3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pacing w:line="360" w:lineRule="auto"/>
      <w:ind w:right="2267"/>
      <w:jc w:val="center"/>
    </w:pPr>
    <w:rPr>
      <w:rFonts w:cs="Arial"/>
      <w:sz w:val="28"/>
    </w:rPr>
  </w:style>
  <w:style w:type="character" w:customStyle="1" w:styleId="PointtestCar">
    <w:name w:val="Point test Car"/>
    <w:basedOn w:val="Policepardfaut"/>
    <w:link w:val="Pointtest"/>
    <w:locked/>
    <w:rsid w:val="00333BAE"/>
    <w:rPr>
      <w:rFonts w:eastAsia="Times New Roman" w:cs="Arial"/>
      <w:sz w:val="28"/>
      <w:szCs w:val="24"/>
    </w:rPr>
  </w:style>
  <w:style w:type="paragraph" w:styleId="Paragraphedeliste">
    <w:name w:val="List Paragraph"/>
    <w:basedOn w:val="Normal"/>
    <w:link w:val="ParagraphedelisteCar"/>
    <w:uiPriority w:val="1"/>
    <w:qFormat/>
    <w:rsid w:val="00F62AE9"/>
    <w:pPr>
      <w:ind w:left="708"/>
    </w:pPr>
  </w:style>
  <w:style w:type="character" w:styleId="Rfrencelgre">
    <w:name w:val="Subtle Reference"/>
    <w:basedOn w:val="Policepardfaut"/>
    <w:uiPriority w:val="99"/>
    <w:qFormat/>
    <w:rsid w:val="00F038A9"/>
    <w:rPr>
      <w:rFonts w:cs="Times New Roman"/>
      <w:smallCaps/>
      <w:color w:val="C0504D"/>
      <w:u w:val="single"/>
    </w:rPr>
  </w:style>
  <w:style w:type="paragraph" w:customStyle="1" w:styleId="Qexperimental">
    <w:name w:val="Qexperimental"/>
    <w:basedOn w:val="Paragraphedeliste"/>
    <w:link w:val="QexperimentalCar"/>
    <w:uiPriority w:val="99"/>
    <w:qFormat/>
    <w:rsid w:val="00333BAE"/>
    <w:pPr>
      <w:numPr>
        <w:numId w:val="5"/>
      </w:numPr>
      <w:spacing w:line="360" w:lineRule="auto"/>
    </w:pPr>
    <w:rPr>
      <w:rFonts w:cs="Arial"/>
    </w:rPr>
  </w:style>
  <w:style w:type="paragraph" w:customStyle="1" w:styleId="Qthorique">
    <w:name w:val="Qthéorique"/>
    <w:basedOn w:val="Paragraphedeliste"/>
    <w:link w:val="QthoriqueCar"/>
    <w:uiPriority w:val="99"/>
    <w:qFormat/>
    <w:rsid w:val="00333BAE"/>
    <w:pPr>
      <w:numPr>
        <w:numId w:val="4"/>
      </w:numPr>
      <w:spacing w:line="360" w:lineRule="auto"/>
    </w:pPr>
    <w:rPr>
      <w:rFonts w:cs="Arial"/>
    </w:rPr>
  </w:style>
  <w:style w:type="character" w:customStyle="1" w:styleId="ParagraphedelisteCar">
    <w:name w:val="Paragraphe de liste Car"/>
    <w:basedOn w:val="Policepardfaut"/>
    <w:link w:val="Paragraphedeliste"/>
    <w:uiPriority w:val="34"/>
    <w:semiHidden/>
    <w:locked/>
    <w:rsid w:val="002640A3"/>
    <w:rPr>
      <w:rFonts w:ascii="Comic Sans MS" w:hAnsi="Comic Sans MS" w:cs="Times New Roman"/>
    </w:rPr>
  </w:style>
  <w:style w:type="character" w:customStyle="1" w:styleId="QexperimentalCar">
    <w:name w:val="Qexperimental Car"/>
    <w:basedOn w:val="ParagraphedelisteCar"/>
    <w:link w:val="Qexperimental"/>
    <w:uiPriority w:val="99"/>
    <w:locked/>
    <w:rsid w:val="00333BAE"/>
    <w:rPr>
      <w:rFonts w:ascii="Comic Sans MS" w:eastAsia="Times New Roman" w:hAnsi="Comic Sans MS" w:cs="Arial"/>
      <w:sz w:val="20"/>
      <w:szCs w:val="24"/>
    </w:rPr>
  </w:style>
  <w:style w:type="table" w:styleId="Grilledutableau">
    <w:name w:val="Table Grid"/>
    <w:basedOn w:val="TableauNormal"/>
    <w:uiPriority w:val="99"/>
    <w:rsid w:val="000A0A4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QthoriqueCar">
    <w:name w:val="Qthéorique Car"/>
    <w:basedOn w:val="ParagraphedelisteCar"/>
    <w:link w:val="Qthorique"/>
    <w:uiPriority w:val="99"/>
    <w:locked/>
    <w:rsid w:val="00333BAE"/>
    <w:rPr>
      <w:rFonts w:ascii="Comic Sans MS" w:eastAsia="Times New Roman" w:hAnsi="Comic Sans MS" w:cs="Arial"/>
      <w:sz w:val="20"/>
      <w:szCs w:val="24"/>
    </w:rPr>
  </w:style>
  <w:style w:type="paragraph" w:customStyle="1" w:styleId="Grandtitre">
    <w:name w:val="Grand titre"/>
    <w:basedOn w:val="Titre1"/>
    <w:next w:val="Normal"/>
    <w:link w:val="GrandtitreCar"/>
    <w:autoRedefine/>
    <w:qFormat/>
    <w:rsid w:val="009D10A5"/>
    <w:pPr>
      <w:numPr>
        <w:numId w:val="0"/>
      </w:numPr>
      <w:pBdr>
        <w:bottom w:val="none" w:sz="0" w:space="0" w:color="auto"/>
      </w:pBdr>
      <w:spacing w:before="120"/>
      <w:ind w:right="2102"/>
      <w:jc w:val="center"/>
    </w:pPr>
    <w:rPr>
      <w:caps/>
      <w:sz w:val="32"/>
      <w:szCs w:val="32"/>
    </w:rPr>
  </w:style>
  <w:style w:type="character" w:customStyle="1" w:styleId="GrandtitreCar">
    <w:name w:val="Grand titre Car"/>
    <w:basedOn w:val="Titre1Car"/>
    <w:link w:val="Grandtitre"/>
    <w:locked/>
    <w:rsid w:val="009D10A5"/>
    <w:rPr>
      <w:rFonts w:asciiTheme="minorHAnsi" w:eastAsia="MS ????" w:hAnsiTheme="minorHAnsi" w:cs="Arial"/>
      <w:b/>
      <w:bCs/>
      <w:caps/>
      <w:color w:val="365F91" w:themeColor="accent1" w:themeShade="BF"/>
      <w:sz w:val="32"/>
      <w:szCs w:val="32"/>
    </w:rPr>
  </w:style>
  <w:style w:type="paragraph" w:customStyle="1" w:styleId="Titredoc">
    <w:name w:val="Titre doc"/>
    <w:basedOn w:val="Normal"/>
    <w:next w:val="Normal"/>
    <w:autoRedefine/>
    <w:uiPriority w:val="99"/>
    <w:rsid w:val="00C0643D"/>
    <w:pPr>
      <w:jc w:val="center"/>
    </w:pPr>
    <w:rPr>
      <w:b/>
      <w:bCs/>
      <w:color w:val="0070C0"/>
      <w:sz w:val="32"/>
    </w:rPr>
  </w:style>
  <w:style w:type="paragraph" w:customStyle="1" w:styleId="titre10">
    <w:name w:val="titre1"/>
    <w:basedOn w:val="Normal"/>
    <w:autoRedefine/>
    <w:rsid w:val="005213BA"/>
    <w:pPr>
      <w:numPr>
        <w:numId w:val="6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0" w:color="auto"/>
      </w:pBdr>
      <w:shd w:val="pct12" w:color="auto" w:fill="auto"/>
      <w:tabs>
        <w:tab w:val="left" w:pos="5954"/>
      </w:tabs>
      <w:ind w:right="2693"/>
    </w:pPr>
    <w:rPr>
      <w:rFonts w:ascii="Times New Roman" w:hAnsi="Times New Roman"/>
      <w:b/>
      <w:bCs/>
    </w:rPr>
  </w:style>
  <w:style w:type="paragraph" w:customStyle="1" w:styleId="Titre20">
    <w:name w:val="Titre2"/>
    <w:basedOn w:val="Titre5"/>
    <w:autoRedefine/>
    <w:uiPriority w:val="99"/>
    <w:rsid w:val="005213BA"/>
    <w:pPr>
      <w:keepNext w:val="0"/>
      <w:keepLines w:val="0"/>
      <w:numPr>
        <w:ilvl w:val="1"/>
        <w:numId w:val="6"/>
      </w:numPr>
      <w:spacing w:before="0"/>
      <w:jc w:val="both"/>
    </w:pPr>
    <w:rPr>
      <w:rFonts w:ascii="Times New Roman" w:eastAsia="Times New Roman" w:hAnsi="Times New Roman"/>
      <w:b/>
      <w:iCs/>
      <w:color w:val="000000"/>
      <w:szCs w:val="26"/>
      <w:u w:val="single"/>
    </w:rPr>
  </w:style>
  <w:style w:type="character" w:styleId="Lienhypertexte">
    <w:name w:val="Hyperlink"/>
    <w:basedOn w:val="Policepardfaut"/>
    <w:uiPriority w:val="99"/>
    <w:rsid w:val="00FD2329"/>
    <w:rPr>
      <w:rFonts w:cs="Times New Roman"/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rsid w:val="00392801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392801"/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392801"/>
    <w:rPr>
      <w:rFonts w:ascii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3928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392801"/>
    <w:rPr>
      <w:rFonts w:ascii="Calibri" w:hAnsi="Calibri" w:cs="Times New Roman"/>
      <w:b/>
      <w:bCs/>
    </w:rPr>
  </w:style>
  <w:style w:type="character" w:styleId="Lienhypertextesuivivisit">
    <w:name w:val="FollowedHyperlink"/>
    <w:basedOn w:val="Policepardfaut"/>
    <w:uiPriority w:val="99"/>
    <w:semiHidden/>
    <w:rsid w:val="008200A5"/>
    <w:rPr>
      <w:rFonts w:cs="Times New Roman"/>
      <w:color w:val="800080"/>
      <w:u w:val="single"/>
    </w:rPr>
  </w:style>
  <w:style w:type="paragraph" w:customStyle="1" w:styleId="CRICRI">
    <w:name w:val="CRICRI"/>
    <w:basedOn w:val="Titre2"/>
    <w:link w:val="CRICRICar"/>
    <w:uiPriority w:val="99"/>
    <w:rsid w:val="00071675"/>
    <w:pPr>
      <w:numPr>
        <w:numId w:val="7"/>
      </w:numPr>
      <w:ind w:left="284"/>
    </w:pPr>
  </w:style>
  <w:style w:type="character" w:customStyle="1" w:styleId="CRICRICar">
    <w:name w:val="CRICRI Car"/>
    <w:basedOn w:val="Titre2Car"/>
    <w:link w:val="CRICRI"/>
    <w:uiPriority w:val="99"/>
    <w:locked/>
    <w:rsid w:val="00071675"/>
    <w:rPr>
      <w:rFonts w:eastAsia="MS ????" w:cs="Arial"/>
      <w:b/>
      <w:bCs/>
      <w:color w:val="0070C0"/>
      <w:sz w:val="24"/>
      <w:szCs w:val="26"/>
    </w:rPr>
  </w:style>
  <w:style w:type="paragraph" w:styleId="Rvision">
    <w:name w:val="Revision"/>
    <w:hidden/>
    <w:uiPriority w:val="99"/>
    <w:semiHidden/>
    <w:rsid w:val="006F615C"/>
    <w:rPr>
      <w:rFonts w:eastAsia="Times New Roman"/>
      <w:sz w:val="20"/>
      <w:szCs w:val="24"/>
    </w:rPr>
  </w:style>
  <w:style w:type="character" w:styleId="Rfrenceintense">
    <w:name w:val="Intense Reference"/>
    <w:basedOn w:val="Policepardfaut"/>
    <w:uiPriority w:val="32"/>
    <w:rsid w:val="00E366AF"/>
    <w:rPr>
      <w:b/>
      <w:bCs/>
      <w:smallCaps/>
      <w:color w:val="C0504D" w:themeColor="accent2"/>
      <w:spacing w:val="5"/>
      <w:u w:val="single"/>
    </w:rPr>
  </w:style>
  <w:style w:type="character" w:styleId="Textedelespacerserv">
    <w:name w:val="Placeholder Text"/>
    <w:basedOn w:val="Policepardfaut"/>
    <w:uiPriority w:val="99"/>
    <w:semiHidden/>
    <w:rsid w:val="000F169A"/>
    <w:rPr>
      <w:color w:val="808080"/>
    </w:rPr>
  </w:style>
  <w:style w:type="paragraph" w:styleId="Corpsdetexte">
    <w:name w:val="Body Text"/>
    <w:basedOn w:val="Normal"/>
    <w:link w:val="CorpsdetexteCar"/>
    <w:rsid w:val="002A7227"/>
    <w:rPr>
      <w:szCs w:val="16"/>
    </w:rPr>
  </w:style>
  <w:style w:type="character" w:customStyle="1" w:styleId="CorpsdetexteCar">
    <w:name w:val="Corps de texte Car"/>
    <w:basedOn w:val="Policepardfaut"/>
    <w:link w:val="Corpsdetexte"/>
    <w:rsid w:val="002A7227"/>
    <w:rPr>
      <w:rFonts w:ascii="Comic Sans MS" w:eastAsia="Times New Roman" w:hAnsi="Comic Sans MS"/>
      <w:szCs w:val="16"/>
    </w:rPr>
  </w:style>
  <w:style w:type="paragraph" w:styleId="NormalWeb">
    <w:name w:val="Normal (Web)"/>
    <w:basedOn w:val="Normal"/>
    <w:uiPriority w:val="99"/>
    <w:unhideWhenUsed/>
    <w:rsid w:val="00A26B5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ccentuation">
    <w:name w:val="Emphasis"/>
    <w:basedOn w:val="Policepardfaut"/>
    <w:uiPriority w:val="20"/>
    <w:qFormat/>
    <w:locked/>
    <w:rsid w:val="00A26B5D"/>
    <w:rPr>
      <w:i/>
      <w:iCs/>
    </w:rPr>
  </w:style>
  <w:style w:type="paragraph" w:customStyle="1" w:styleId="aide">
    <w:name w:val="aide"/>
    <w:basedOn w:val="Paragraphedeliste"/>
    <w:link w:val="aideCar"/>
    <w:qFormat/>
    <w:rsid w:val="007005CA"/>
    <w:pPr>
      <w:numPr>
        <w:numId w:val="11"/>
      </w:numPr>
      <w:ind w:left="709"/>
    </w:pPr>
    <w:rPr>
      <w:szCs w:val="22"/>
    </w:rPr>
  </w:style>
  <w:style w:type="character" w:customStyle="1" w:styleId="aideCar">
    <w:name w:val="aide Car"/>
    <w:basedOn w:val="ParagraphedelisteCar"/>
    <w:link w:val="aide"/>
    <w:rsid w:val="007005CA"/>
    <w:rPr>
      <w:rFonts w:asciiTheme="minorHAnsi" w:eastAsia="Times New Roman" w:hAnsiTheme="min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3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e\Documents\modele%20tale%20spc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 tale spcl.dotx</Template>
  <TotalTime>124</TotalTime>
  <Pages>1</Pages>
  <Words>196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LES CATALINS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olivier.schira</cp:lastModifiedBy>
  <cp:revision>17</cp:revision>
  <cp:lastPrinted>2025-02-17T06:35:00Z</cp:lastPrinted>
  <dcterms:created xsi:type="dcterms:W3CDTF">2025-02-07T10:14:00Z</dcterms:created>
  <dcterms:modified xsi:type="dcterms:W3CDTF">2025-02-17T06:38:00Z</dcterms:modified>
</cp:coreProperties>
</file>