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D0C21" w14:textId="77777777" w:rsidR="005A73A1" w:rsidRDefault="005A73A1" w:rsidP="00D60217">
      <w:pPr>
        <w:rPr>
          <w:sz w:val="24"/>
        </w:rPr>
      </w:pPr>
    </w:p>
    <w:p w14:paraId="11B70836" w14:textId="6F1EB5E8" w:rsidR="00E97C2A" w:rsidRPr="00795AC0" w:rsidRDefault="0069087C" w:rsidP="00795AC0">
      <w:pPr>
        <w:jc w:val="center"/>
        <w:rPr>
          <w:b/>
          <w:sz w:val="28"/>
          <w:szCs w:val="28"/>
        </w:rPr>
      </w:pPr>
      <w:r w:rsidRPr="00E734EE">
        <w:rPr>
          <w:b/>
          <w:sz w:val="40"/>
          <w:szCs w:val="28"/>
        </w:rPr>
        <w:t xml:space="preserve">Procédure </w:t>
      </w:r>
      <w:r>
        <w:rPr>
          <w:b/>
          <w:sz w:val="40"/>
          <w:szCs w:val="28"/>
        </w:rPr>
        <w:t>simplifiée</w:t>
      </w:r>
      <w:r w:rsidRPr="00E734EE">
        <w:rPr>
          <w:b/>
          <w:sz w:val="40"/>
          <w:szCs w:val="28"/>
        </w:rPr>
        <w:t xml:space="preserve"> </w:t>
      </w:r>
      <w:r>
        <w:rPr>
          <w:b/>
          <w:sz w:val="40"/>
          <w:szCs w:val="28"/>
        </w:rPr>
        <w:t>d’utilisation d’un</w:t>
      </w:r>
      <w:r>
        <w:rPr>
          <w:b/>
          <w:sz w:val="40"/>
          <w:szCs w:val="28"/>
        </w:rPr>
        <w:br/>
      </w:r>
      <w:r w:rsidRPr="00E734EE">
        <w:rPr>
          <w:b/>
          <w:sz w:val="40"/>
          <w:szCs w:val="28"/>
        </w:rPr>
        <w:t>oscilloscope numérique</w:t>
      </w:r>
    </w:p>
    <w:p w14:paraId="4E33C174" w14:textId="77777777" w:rsidR="00C630D5" w:rsidRDefault="00C630D5" w:rsidP="00D60217">
      <w:bookmarkStart w:id="0" w:name="initial"/>
    </w:p>
    <w:p w14:paraId="0AFB9EC9" w14:textId="77777777" w:rsidR="00C630D5" w:rsidRDefault="00C630D5" w:rsidP="00D60217"/>
    <w:p w14:paraId="35C2B844" w14:textId="32914B1E" w:rsidR="00DE2B7E" w:rsidRDefault="00E734EE" w:rsidP="00D60217">
      <w:r w:rsidRPr="00DE2B7E">
        <w:t xml:space="preserve">Un oscilloscope est un appareil </w:t>
      </w:r>
      <w:r w:rsidR="00DE2B7E" w:rsidRPr="00DE2B7E">
        <w:t>permettant de représenter l’évolution d’une tension électrique en fonction du temps.</w:t>
      </w:r>
    </w:p>
    <w:p w14:paraId="0A23C879" w14:textId="228FF9C7" w:rsidR="00EE7ECD" w:rsidRDefault="00EE7ECD" w:rsidP="00D60217">
      <w:r>
        <w:t>Les échelles du graphe sont identifiées sur la fenêtre graphique.</w:t>
      </w:r>
    </w:p>
    <w:p w14:paraId="086E04F6" w14:textId="77777777" w:rsidR="0067414A" w:rsidRDefault="0067414A" w:rsidP="00D60217"/>
    <w:p w14:paraId="19CE6D2D" w14:textId="6AD24303" w:rsidR="00677439" w:rsidRDefault="005F1CC5" w:rsidP="00D60217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F61BAB6" wp14:editId="25DF795D">
                <wp:simplePos x="0" y="0"/>
                <wp:positionH relativeFrom="column">
                  <wp:posOffset>123190</wp:posOffset>
                </wp:positionH>
                <wp:positionV relativeFrom="paragraph">
                  <wp:posOffset>1791970</wp:posOffset>
                </wp:positionV>
                <wp:extent cx="1123950" cy="800100"/>
                <wp:effectExtent l="19050" t="19050" r="552450" b="19050"/>
                <wp:wrapNone/>
                <wp:docPr id="1763053953" name="Bulle narrative :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3950" cy="800100"/>
                        </a:xfrm>
                        <a:prstGeom prst="wedgeEllipseCallout">
                          <a:avLst>
                            <a:gd name="adj1" fmla="val -95833"/>
                            <a:gd name="adj2" fmla="val 3718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F1395" w14:textId="77777777" w:rsidR="005F1CC5" w:rsidRPr="005F1CC5" w:rsidRDefault="005F1CC5" w:rsidP="005F1C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F1CC5">
                              <w:rPr>
                                <w:color w:val="FF0000"/>
                              </w:rPr>
                              <w:t>Echelle verticale :</w:t>
                            </w:r>
                          </w:p>
                          <w:p w14:paraId="51AEED41" w14:textId="77777777" w:rsidR="005F1CC5" w:rsidRPr="005F1CC5" w:rsidRDefault="005F1CC5" w:rsidP="005F1C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F1CC5">
                              <w:rPr>
                                <w:color w:val="FF0000"/>
                              </w:rPr>
                              <w:t>1V/div</w:t>
                            </w:r>
                          </w:p>
                          <w:p w14:paraId="593706C8" w14:textId="77777777" w:rsidR="005F1CC5" w:rsidRPr="005F1CC5" w:rsidRDefault="005F1CC5" w:rsidP="005F1CC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F61BAB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" o:spid="_x0000_s1026" type="#_x0000_t63" style="position:absolute;margin-left:9.7pt;margin-top:141.1pt;width:88.5pt;height:63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" adj="-9900,18832" filled="f" strokecolor="red" strokeweight="2pt">
                <v:textbox>
                  <w:txbxContent>
                    <w:p w14:paraId="014F1395" w14:textId="77777777" w:rsidR="005F1CC5" w:rsidRPr="005F1CC5" w:rsidRDefault="005F1CC5" w:rsidP="005F1CC5">
                      <w:pPr>
                        <w:jc w:val="center"/>
                        <w:rPr>
                          <w:color w:val="FF0000"/>
                        </w:rPr>
                      </w:pPr>
                      <w:r w:rsidRPr="005F1CC5">
                        <w:rPr>
                          <w:color w:val="FF0000"/>
                        </w:rPr>
                        <w:t>Echelle verticale :</w:t>
                      </w:r>
                    </w:p>
                    <w:p w14:paraId="51AEED41" w14:textId="77777777" w:rsidR="005F1CC5" w:rsidRPr="005F1CC5" w:rsidRDefault="005F1CC5" w:rsidP="005F1CC5">
                      <w:pPr>
                        <w:jc w:val="center"/>
                        <w:rPr>
                          <w:color w:val="FF0000"/>
                        </w:rPr>
                      </w:pPr>
                      <w:r w:rsidRPr="005F1CC5">
                        <w:rPr>
                          <w:color w:val="FF0000"/>
                        </w:rPr>
                        <w:t>1V/div</w:t>
                      </w:r>
                    </w:p>
                    <w:p w14:paraId="593706C8" w14:textId="77777777" w:rsidR="005F1CC5" w:rsidRPr="005F1CC5" w:rsidRDefault="005F1CC5" w:rsidP="005F1CC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757"/>
      </w:tblGrid>
      <w:tr w:rsidR="00EE7ECD" w:rsidRPr="005F1CC5" w14:paraId="52B139C0" w14:textId="77777777" w:rsidTr="00EE7ECD">
        <w:trPr>
          <w:trHeight w:val="4957"/>
          <w:jc w:val="center"/>
        </w:trPr>
        <w:tc>
          <w:tcPr>
            <w:tcW w:w="6757" w:type="dxa"/>
          </w:tcPr>
          <w:p w14:paraId="65F5B10A" w14:textId="77777777" w:rsidR="007520B5" w:rsidRDefault="007520B5" w:rsidP="00EE7ECD">
            <w:pPr>
              <w:jc w:val="center"/>
              <w:rPr>
                <w:color w:val="FF0000"/>
              </w:rPr>
            </w:pPr>
            <w:bookmarkStart w:id="1" w:name="_GoBack"/>
          </w:p>
          <w:p w14:paraId="3012718F" w14:textId="6D2CACFF" w:rsidR="00EE7ECD" w:rsidRDefault="00DA5E2C" w:rsidP="00EE7ECD">
            <w:pPr>
              <w:jc w:val="center"/>
              <w:rPr>
                <w:color w:val="FF0000"/>
              </w:rPr>
            </w:pPr>
            <w:r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42A6981" wp14:editId="1A1E66D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180340</wp:posOffset>
                      </wp:positionV>
                      <wp:extent cx="628650" cy="292100"/>
                      <wp:effectExtent l="0" t="0" r="0" b="0"/>
                      <wp:wrapNone/>
                      <wp:docPr id="85" name="Zone de text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8159B" w14:textId="77777777" w:rsidR="00DA5E2C" w:rsidRDefault="00DA5E2C" w:rsidP="00DA5E2C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tension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78BB7B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5" o:spid="_x0000_s1026" type="#_x0000_t202" style="position:absolute;left:0;text-align:left;margin-left:-4.55pt;margin-top:14.2pt;width:49.5pt;height:2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" filled="f" stroked="f" strokeweight=".5pt">
                      <v:textbox>
                        <w:txbxContent>
                          <w:p w:rsidR="00DA5E2C" w:rsidRDefault="00DA5E2C" w:rsidP="00DA5E2C">
                            <w:pPr>
                              <w:jc w:val="center"/>
                            </w:pPr>
                            <w:proofErr w:type="gramStart"/>
                            <w:r>
                              <w:t>tension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B5AF13D" wp14:editId="0AE56311">
                      <wp:simplePos x="0" y="0"/>
                      <wp:positionH relativeFrom="column">
                        <wp:posOffset>3542665</wp:posOffset>
                      </wp:positionH>
                      <wp:positionV relativeFrom="paragraph">
                        <wp:posOffset>1596390</wp:posOffset>
                      </wp:positionV>
                      <wp:extent cx="558800" cy="292100"/>
                      <wp:effectExtent l="0" t="0" r="0" b="0"/>
                      <wp:wrapNone/>
                      <wp:docPr id="84" name="Zone de text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8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3813DA" w14:textId="77777777" w:rsidR="00DA5E2C" w:rsidRDefault="00DA5E2C" w:rsidP="00DA5E2C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temps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633A409" id="Zone de texte 84" o:spid="_x0000_s1027" type="#_x0000_t202" style="position:absolute;left:0;text-align:left;margin-left:278.95pt;margin-top:125.7pt;width:44pt;height:2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" filled="f" stroked="f" strokeweight=".5pt">
                      <v:textbox>
                        <w:txbxContent>
                          <w:p w:rsidR="00DA5E2C" w:rsidRDefault="00DA5E2C" w:rsidP="00DA5E2C">
                            <w:pPr>
                              <w:jc w:val="center"/>
                            </w:pPr>
                            <w:proofErr w:type="gramStart"/>
                            <w:r>
                              <w:t>temps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7ECD"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1D16359B" wp14:editId="78133826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377190</wp:posOffset>
                      </wp:positionV>
                      <wp:extent cx="12700" cy="2781300"/>
                      <wp:effectExtent l="0" t="69850" r="12700" b="88900"/>
                      <wp:wrapNone/>
                      <wp:docPr id="83" name="Connecteur droit avec flèch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12700" cy="2781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0EE7F2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83" o:spid="_x0000_s1026" type="#_x0000_t32" style="position:absolute;margin-left:162.85pt;margin-top:29.7pt;width:1pt;height:219pt;rotation:90;flip:x 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" strokecolor="#4579b8 [3044]" strokeweight="1.5pt">
                      <v:stroke dashstyle="longDash" endarrow="block"/>
                    </v:shape>
                  </w:pict>
                </mc:Fallback>
              </mc:AlternateContent>
            </w:r>
            <w:r w:rsidR="00EE7ECD"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45DF687" wp14:editId="73C76218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231140</wp:posOffset>
                      </wp:positionV>
                      <wp:extent cx="0" cy="2203450"/>
                      <wp:effectExtent l="76200" t="38100" r="57150" b="25400"/>
                      <wp:wrapNone/>
                      <wp:docPr id="80" name="Connecteur droit avec flèch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03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CFED8D8" id="Connecteur droit avec flèche 80" o:spid="_x0000_s1026" type="#_x0000_t32" style="position:absolute;margin-left:50.35pt;margin-top:18.2pt;width:0;height:173.5pt;flip:y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" strokecolor="red" strokeweight="1.5pt">
                      <v:stroke dashstyle="longDash" endarrow="block"/>
                    </v:shape>
                  </w:pict>
                </mc:Fallback>
              </mc:AlternateContent>
            </w:r>
            <w:r w:rsidR="00EE7ECD"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BA0C75" wp14:editId="3263DFF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2186940</wp:posOffset>
                      </wp:positionV>
                      <wp:extent cx="749300" cy="266700"/>
                      <wp:effectExtent l="0" t="0" r="12700" b="1905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45F604F6" id="Ellipse 72" o:spid="_x0000_s1026" style="position:absolute;margin-left:47.35pt;margin-top:172.2pt;width:59pt;height:21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" filled="f" strokecolor="red" strokeweight="2pt"/>
                  </w:pict>
                </mc:Fallback>
              </mc:AlternateContent>
            </w:r>
            <w:r w:rsidR="00EE7ECD" w:rsidRPr="005F1CC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72ECCFA8" wp14:editId="01E752C0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2174240</wp:posOffset>
                      </wp:positionV>
                      <wp:extent cx="469900" cy="266700"/>
                      <wp:effectExtent l="0" t="0" r="25400" b="19050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0E51FAAB" id="Ellipse 73" o:spid="_x0000_s1026" style="position:absolute;margin-left:110.35pt;margin-top:171.2pt;width:37pt;height:21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" filled="f" strokecolor="#0070c0" strokeweight="2pt"/>
                  </w:pict>
                </mc:Fallback>
              </mc:AlternateContent>
            </w:r>
            <w:r w:rsidR="00EE7ECD" w:rsidRPr="005F1CC5">
              <w:rPr>
                <w:noProof/>
                <w:color w:val="FF0000"/>
              </w:rPr>
              <w:drawing>
                <wp:inline distT="0" distB="0" distL="0" distR="0" wp14:anchorId="225E46D3" wp14:editId="15CFD38A">
                  <wp:extent cx="3200400" cy="24384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DECD9" w14:textId="77777777" w:rsidR="005F1CC5" w:rsidRDefault="005F1CC5" w:rsidP="00EE7ECD">
            <w:pPr>
              <w:jc w:val="center"/>
              <w:rPr>
                <w:color w:val="FF0000"/>
              </w:rPr>
            </w:pPr>
          </w:p>
          <w:p w14:paraId="1E2D157C" w14:textId="6CE90FE7" w:rsidR="005F1CC5" w:rsidRDefault="005F1CC5" w:rsidP="00EE7ECD">
            <w:pPr>
              <w:jc w:val="center"/>
              <w:rPr>
                <w:color w:val="FF0000"/>
              </w:rPr>
            </w:pPr>
          </w:p>
          <w:p w14:paraId="3EEF2D08" w14:textId="441403DC" w:rsidR="005F1CC5" w:rsidRDefault="005F1CC5" w:rsidP="00EE7ECD">
            <w:pPr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0FE589F" wp14:editId="6C29A374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13970</wp:posOffset>
                      </wp:positionV>
                      <wp:extent cx="1813560" cy="800100"/>
                      <wp:effectExtent l="57150" t="323850" r="15240" b="19050"/>
                      <wp:wrapNone/>
                      <wp:docPr id="194585531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13560" cy="800100"/>
                              </a:xfrm>
                              <a:prstGeom prst="wedgeEllipseCallout">
                                <a:avLst>
                                  <a:gd name="adj1" fmla="val 52604"/>
                                  <a:gd name="adj2" fmla="val -89008"/>
                                </a:avLst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B6C26F" w14:textId="77777777" w:rsidR="005F1CC5" w:rsidRDefault="005F1CC5" w:rsidP="005F1CC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5F1CC5">
                                    <w:rPr>
                                      <w:color w:val="0070C0"/>
                                    </w:rPr>
                                    <w:t xml:space="preserve">Echelle 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horizontale</w:t>
                                  </w:r>
                                  <w:r w:rsidRPr="005F1CC5">
                                    <w:rPr>
                                      <w:color w:val="0070C0"/>
                                    </w:rPr>
                                    <w:t> :</w:t>
                                  </w:r>
                                </w:p>
                                <w:p w14:paraId="3A4549EE" w14:textId="045D946B" w:rsidR="005F1CC5" w:rsidRPr="005F1CC5" w:rsidRDefault="005F1CC5" w:rsidP="005F1CC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5F1CC5">
                                    <w:rPr>
                                      <w:color w:val="0070C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 </w:t>
                                  </w:r>
                                  <w:r w:rsidRPr="005F1CC5">
                                    <w:rPr>
                                      <w:color w:val="0070C0"/>
                                    </w:rPr>
                                    <w:t>ms/div</w:t>
                                  </w:r>
                                </w:p>
                                <w:p w14:paraId="5C32C721" w14:textId="77777777" w:rsidR="005F1CC5" w:rsidRPr="005F1CC5" w:rsidRDefault="005F1CC5" w:rsidP="005F1CC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0FE589F" id="_x0000_s1029" type="#_x0000_t63" style="position:absolute;left:0;text-align:left;margin-left:147.15pt;margin-top:1.1pt;width:142.8pt;height:63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" adj="22162,-8426" filled="f" strokecolor="#0070c0" strokeweight="2pt">
                      <v:textbox>
                        <w:txbxContent>
                          <w:p w14:paraId="66B6C26F" w14:textId="77777777" w:rsidR="005F1CC5" w:rsidRDefault="005F1CC5" w:rsidP="005F1CC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5F1CC5">
                              <w:rPr>
                                <w:color w:val="0070C0"/>
                              </w:rPr>
                              <w:t xml:space="preserve">Echelle </w:t>
                            </w:r>
                            <w:r>
                              <w:rPr>
                                <w:color w:val="0070C0"/>
                              </w:rPr>
                              <w:t>horizontale</w:t>
                            </w:r>
                            <w:r w:rsidRPr="005F1CC5">
                              <w:rPr>
                                <w:color w:val="0070C0"/>
                              </w:rPr>
                              <w:t> :</w:t>
                            </w:r>
                          </w:p>
                          <w:p w14:paraId="3A4549EE" w14:textId="045D946B" w:rsidR="005F1CC5" w:rsidRPr="005F1CC5" w:rsidRDefault="005F1CC5" w:rsidP="005F1CC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5F1CC5">
                              <w:rPr>
                                <w:color w:val="0070C0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</w:rPr>
                              <w:t> </w:t>
                            </w:r>
                            <w:r w:rsidRPr="005F1CC5">
                              <w:rPr>
                                <w:color w:val="0070C0"/>
                              </w:rPr>
                              <w:t>ms/div</w:t>
                            </w:r>
                          </w:p>
                          <w:p w14:paraId="5C32C721" w14:textId="77777777" w:rsidR="005F1CC5" w:rsidRPr="005F1CC5" w:rsidRDefault="005F1CC5" w:rsidP="005F1CC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456896" w14:textId="553CE354" w:rsidR="005F1CC5" w:rsidRDefault="005F1CC5" w:rsidP="00EE7ECD">
            <w:pPr>
              <w:jc w:val="center"/>
              <w:rPr>
                <w:color w:val="FF0000"/>
              </w:rPr>
            </w:pPr>
          </w:p>
          <w:p w14:paraId="12F10826" w14:textId="77777777" w:rsidR="005F1CC5" w:rsidRDefault="005F1CC5" w:rsidP="00EE7ECD">
            <w:pPr>
              <w:jc w:val="center"/>
              <w:rPr>
                <w:color w:val="FF0000"/>
              </w:rPr>
            </w:pPr>
          </w:p>
          <w:p w14:paraId="78753799" w14:textId="77777777" w:rsidR="005F1CC5" w:rsidRDefault="005F1CC5" w:rsidP="00EE7ECD">
            <w:pPr>
              <w:jc w:val="center"/>
              <w:rPr>
                <w:color w:val="FF0000"/>
              </w:rPr>
            </w:pPr>
          </w:p>
          <w:p w14:paraId="715FCBE7" w14:textId="77777777" w:rsidR="005F1CC5" w:rsidRDefault="005F1CC5" w:rsidP="00EE7ECD">
            <w:pPr>
              <w:jc w:val="center"/>
              <w:rPr>
                <w:color w:val="FF0000"/>
              </w:rPr>
            </w:pPr>
          </w:p>
          <w:p w14:paraId="1F3F1910" w14:textId="2C5B5AFB" w:rsidR="005F1CC5" w:rsidRPr="005F1CC5" w:rsidRDefault="005F1CC5" w:rsidP="00EE7ECD">
            <w:pPr>
              <w:jc w:val="center"/>
              <w:rPr>
                <w:color w:val="FF0000"/>
              </w:rPr>
            </w:pPr>
          </w:p>
        </w:tc>
      </w:tr>
      <w:bookmarkEnd w:id="1"/>
    </w:tbl>
    <w:p w14:paraId="74016AC4" w14:textId="77777777" w:rsidR="00EE7ECD" w:rsidRPr="005F1CC5" w:rsidRDefault="00EE7ECD" w:rsidP="00D60217">
      <w:pPr>
        <w:rPr>
          <w:color w:val="FF0000"/>
        </w:rPr>
      </w:pPr>
    </w:p>
    <w:p w14:paraId="7569D03E" w14:textId="77777777" w:rsidR="00EE7ECD" w:rsidRPr="005F1CC5" w:rsidRDefault="00EE7ECD" w:rsidP="00D60217">
      <w:pPr>
        <w:rPr>
          <w:color w:val="FF0000"/>
        </w:rPr>
      </w:pPr>
    </w:p>
    <w:p w14:paraId="2DB523AE" w14:textId="77777777" w:rsidR="0067414A" w:rsidRDefault="0067414A" w:rsidP="00D60217"/>
    <w:p w14:paraId="7A989695" w14:textId="77777777" w:rsidR="0067414A" w:rsidRDefault="0067414A" w:rsidP="00D60217"/>
    <w:p w14:paraId="7766E237" w14:textId="1926A51A" w:rsidR="00286325" w:rsidRPr="0069087C" w:rsidRDefault="0069087C" w:rsidP="00D60217">
      <w:r w:rsidRPr="0069087C">
        <w:t>Ces échelles peuvent être réglées par l’utilisateur à l’aide de deux boutons :</w:t>
      </w:r>
    </w:p>
    <w:bookmarkEnd w:id="0"/>
    <w:tbl>
      <w:tblPr>
        <w:tblW w:w="0" w:type="auto"/>
        <w:tblLook w:val="04A0" w:firstRow="1" w:lastRow="0" w:firstColumn="1" w:lastColumn="0" w:noHBand="0" w:noVBand="1"/>
      </w:tblPr>
      <w:tblGrid>
        <w:gridCol w:w="3341"/>
        <w:gridCol w:w="3760"/>
        <w:gridCol w:w="3355"/>
      </w:tblGrid>
      <w:tr w:rsidR="006721AD" w14:paraId="799A5286" w14:textId="77777777" w:rsidTr="0069087C">
        <w:tc>
          <w:tcPr>
            <w:tcW w:w="3341" w:type="dxa"/>
          </w:tcPr>
          <w:p w14:paraId="41015662" w14:textId="77777777" w:rsidR="006721AD" w:rsidRDefault="006721AD" w:rsidP="00E27429"/>
          <w:p w14:paraId="6B5BD7EC" w14:textId="77777777" w:rsidR="006721AD" w:rsidRDefault="00A93B44" w:rsidP="006721AD">
            <w:r>
              <w:t>Bouton permettant de m</w:t>
            </w:r>
            <w:r w:rsidR="006721AD">
              <w:t>odifier l</w:t>
            </w:r>
            <w:r w:rsidR="00677439">
              <w:t>’échelle</w:t>
            </w:r>
            <w:r w:rsidR="006721AD">
              <w:t xml:space="preserve"> </w:t>
            </w:r>
            <w:r w:rsidR="00677439">
              <w:t>v</w:t>
            </w:r>
            <w:r w:rsidR="006721AD">
              <w:t>erticale</w:t>
            </w:r>
            <w:r w:rsidR="00677439">
              <w:t xml:space="preserve"> de la voie A</w:t>
            </w:r>
            <w:r w:rsidR="006721AD">
              <w:t xml:space="preserve"> </w:t>
            </w:r>
          </w:p>
          <w:p w14:paraId="3D776F45" w14:textId="77777777" w:rsidR="006721AD" w:rsidRDefault="006721AD" w:rsidP="006721AD"/>
          <w:p w14:paraId="29F491B2" w14:textId="77777777" w:rsidR="006721AD" w:rsidRDefault="006721AD" w:rsidP="006721AD"/>
          <w:p w14:paraId="26861529" w14:textId="77777777" w:rsidR="00E9718E" w:rsidRDefault="00E9718E" w:rsidP="006721AD"/>
          <w:p w14:paraId="00E681EB" w14:textId="77777777" w:rsidR="00E9718E" w:rsidRDefault="00E9718E" w:rsidP="006721AD"/>
          <w:p w14:paraId="2612B471" w14:textId="77777777" w:rsidR="00E9718E" w:rsidRDefault="00E9718E" w:rsidP="006721AD"/>
          <w:p w14:paraId="36A12300" w14:textId="77777777" w:rsidR="006721AD" w:rsidRDefault="00A93B44" w:rsidP="006721AD">
            <w:r>
              <w:t>Bouton permettant de m</w:t>
            </w:r>
            <w:r w:rsidR="00E9718E">
              <w:t xml:space="preserve">odifier l’échelle horizontale </w:t>
            </w:r>
          </w:p>
          <w:p w14:paraId="5EC89512" w14:textId="77777777" w:rsidR="006721AD" w:rsidRDefault="00677439" w:rsidP="00E27429">
            <w:r>
              <w:rPr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0F3192B" wp14:editId="69195DC3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184785</wp:posOffset>
                      </wp:positionV>
                      <wp:extent cx="3009900" cy="1221105"/>
                      <wp:effectExtent l="0" t="0" r="114300" b="0"/>
                      <wp:wrapNone/>
                      <wp:docPr id="52" name="Freeform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09900" cy="1221105"/>
                              </a:xfrm>
                              <a:custGeom>
                                <a:avLst/>
                                <a:gdLst>
                                  <a:gd name="T0" fmla="*/ 0 w 3970"/>
                                  <a:gd name="T1" fmla="*/ 0 h 1543"/>
                                  <a:gd name="T2" fmla="*/ 1426 w 3970"/>
                                  <a:gd name="T3" fmla="*/ 1281 h 1543"/>
                                  <a:gd name="T4" fmla="*/ 3361 w 3970"/>
                                  <a:gd name="T5" fmla="*/ 1497 h 1543"/>
                                  <a:gd name="T6" fmla="*/ 3970 w 3970"/>
                                  <a:gd name="T7" fmla="*/ 1003 h 15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70" h="1543">
                                    <a:moveTo>
                                      <a:pt x="0" y="0"/>
                                    </a:moveTo>
                                    <a:cubicBezTo>
                                      <a:pt x="433" y="516"/>
                                      <a:pt x="866" y="1032"/>
                                      <a:pt x="1426" y="1281"/>
                                    </a:cubicBezTo>
                                    <a:cubicBezTo>
                                      <a:pt x="1986" y="1530"/>
                                      <a:pt x="2937" y="1543"/>
                                      <a:pt x="3361" y="1497"/>
                                    </a:cubicBezTo>
                                    <a:cubicBezTo>
                                      <a:pt x="3785" y="1451"/>
                                      <a:pt x="3877" y="1227"/>
                                      <a:pt x="3970" y="1003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 type="triangle" w="lg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3E79719" id="Freeform 209" o:spid="_x0000_s1026" style="position:absolute;margin-left:22.85pt;margin-top:14.55pt;width:237pt;height:96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0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" path="m,c433,516,866,1032,1426,1281v560,249,1511,262,1935,216c3785,1451,3877,1227,3970,1003e" filled="f" strokecolor="lime" strokeweight="2pt">
                      <v:stroke endarrow="block" endarrowwidth="wide"/>
                      <v:path arrowok="t" o:connecttype="custom" o:connectlocs="0,0;1081138,1013762;2548180,1184701;3009900,793758" o:connectangles="0,0,0,0"/>
                    </v:shape>
                  </w:pict>
                </mc:Fallback>
              </mc:AlternateContent>
            </w:r>
          </w:p>
        </w:tc>
        <w:tc>
          <w:tcPr>
            <w:tcW w:w="3760" w:type="dxa"/>
          </w:tcPr>
          <w:p w14:paraId="500BC26F" w14:textId="77777777" w:rsidR="006721AD" w:rsidRDefault="00677439" w:rsidP="00E2742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D2EE533" wp14:editId="5B1B8375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2308225</wp:posOffset>
                      </wp:positionV>
                      <wp:extent cx="431800" cy="179705"/>
                      <wp:effectExtent l="0" t="0" r="25400" b="10795"/>
                      <wp:wrapNone/>
                      <wp:docPr id="49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08428D6C" id="Oval 207" o:spid="_x0000_s1026" style="position:absolute;margin-left:78.1pt;margin-top:181.75pt;width:34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" filled="f" strokecolor="lime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98F069B" wp14:editId="0EFD3FC1">
                      <wp:simplePos x="0" y="0"/>
                      <wp:positionH relativeFrom="column">
                        <wp:posOffset>-944245</wp:posOffset>
                      </wp:positionH>
                      <wp:positionV relativeFrom="paragraph">
                        <wp:posOffset>455295</wp:posOffset>
                      </wp:positionV>
                      <wp:extent cx="1639570" cy="1899920"/>
                      <wp:effectExtent l="18415" t="15240" r="56515" b="56515"/>
                      <wp:wrapNone/>
                      <wp:docPr id="53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9570" cy="1899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5100A68" id="AutoShape 204" o:spid="_x0000_s1026" type="#_x0000_t32" style="position:absolute;margin-left:-74.35pt;margin-top:35.85pt;width:129.1pt;height:14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" strokecolor="red" strokeweight="2pt">
                      <v:stroke endarrow="block"/>
                    </v:shape>
                  </w:pict>
                </mc:Fallback>
              </mc:AlternateContent>
            </w:r>
            <w:r w:rsidR="00F425C6"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2483819E" wp14:editId="64104E35">
                  <wp:simplePos x="0" y="0"/>
                  <wp:positionH relativeFrom="column">
                    <wp:posOffset>576319</wp:posOffset>
                  </wp:positionH>
                  <wp:positionV relativeFrom="paragraph">
                    <wp:posOffset>590833</wp:posOffset>
                  </wp:positionV>
                  <wp:extent cx="1210134" cy="929521"/>
                  <wp:effectExtent l="19050" t="0" r="9066" b="0"/>
                  <wp:wrapNone/>
                  <wp:docPr id="9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994" t="22574" r="37216" b="52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72" cy="93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04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0952FDA" wp14:editId="5659ADEA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2276475</wp:posOffset>
                      </wp:positionV>
                      <wp:extent cx="269875" cy="393065"/>
                      <wp:effectExtent l="21590" t="17145" r="13335" b="18415"/>
                      <wp:wrapNone/>
                      <wp:docPr id="47" name="Oval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9306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2EF30AB8" id="Oval 205" o:spid="_x0000_s1026" style="position:absolute;margin-left:51.4pt;margin-top:179.25pt;width:21.25pt;height:30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" filled="f" strokecolor="red" strokeweight="2pt"/>
                  </w:pict>
                </mc:Fallback>
              </mc:AlternateContent>
            </w:r>
            <w:r w:rsidR="002B04AB">
              <w:rPr>
                <w:noProof/>
              </w:rPr>
              <mc:AlternateContent>
                <mc:Choice Requires="wpg">
                  <w:drawing>
                    <wp:inline distT="0" distB="0" distL="0" distR="0" wp14:anchorId="4971BD2E" wp14:editId="2B735904">
                      <wp:extent cx="2246630" cy="2978785"/>
                      <wp:effectExtent l="0" t="0" r="3810" b="4445"/>
                      <wp:docPr id="44" name="Group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46630" cy="2978785"/>
                                <a:chOff x="3924" y="10633"/>
                                <a:chExt cx="3793" cy="5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24" y="10633"/>
                                  <a:ext cx="3793" cy="50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7" y="11640"/>
                                  <a:ext cx="2038" cy="15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6890264" id="Group 200" o:spid="_x0000_s1026" style="width:176.9pt;height:234.55pt;mso-position-horizontal-relative:char;mso-position-vertical-relative:line" coordorigin="3924,10633" coordsize="3793,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1" o:spid="_x0000_s1027" type="#_x0000_t75" style="position:absolute;left:3924;top:10633;width:3793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">
                        <v:imagedata r:id="rId12" o:title="" chromakey="white"/>
                      </v:shape>
                      <v:shape id="Picture 202" o:spid="_x0000_s1028" type="#_x0000_t75" style="position:absolute;left:4917;top:11640;width:2038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</w:tcPr>
          <w:p w14:paraId="6E2EEF91" w14:textId="77777777" w:rsidR="00BB13F3" w:rsidRPr="00FE4595" w:rsidRDefault="00BB13F3" w:rsidP="00E9718E">
            <w:pPr>
              <w:rPr>
                <w:b/>
                <w:color w:val="FF0000"/>
                <w:sz w:val="24"/>
              </w:rPr>
            </w:pPr>
          </w:p>
          <w:p w14:paraId="19A98650" w14:textId="77777777" w:rsidR="00EA50F2" w:rsidRDefault="00EA50F2" w:rsidP="00E9718E"/>
          <w:p w14:paraId="17926FA0" w14:textId="77777777" w:rsidR="00EA50F2" w:rsidRDefault="00EA50F2" w:rsidP="00E9718E"/>
          <w:p w14:paraId="67D10851" w14:textId="77777777" w:rsidR="00EA50F2" w:rsidRDefault="00EA50F2" w:rsidP="00E9718E"/>
          <w:p w14:paraId="5938F84C" w14:textId="77777777" w:rsidR="00EA50F2" w:rsidRPr="00FE4595" w:rsidRDefault="00EA50F2" w:rsidP="00E9718E">
            <w:pPr>
              <w:rPr>
                <w:b/>
                <w:color w:val="FF0000"/>
                <w:sz w:val="24"/>
              </w:rPr>
            </w:pPr>
          </w:p>
        </w:tc>
      </w:tr>
    </w:tbl>
    <w:p w14:paraId="305CD37F" w14:textId="77777777" w:rsidR="00795AC0" w:rsidRDefault="00795AC0" w:rsidP="00444A9A"/>
    <w:sectPr w:rsidR="00795AC0" w:rsidSect="0069087C">
      <w:footerReference w:type="default" r:id="rId14"/>
      <w:pgSz w:w="11906" w:h="16838" w:code="9"/>
      <w:pgMar w:top="567" w:right="720" w:bottom="720" w:left="720" w:header="426" w:footer="4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3138F" w14:textId="77777777" w:rsidR="00616EC5" w:rsidRDefault="00616EC5" w:rsidP="00D17490">
      <w:r>
        <w:separator/>
      </w:r>
    </w:p>
  </w:endnote>
  <w:endnote w:type="continuationSeparator" w:id="0">
    <w:p w14:paraId="1EC5677F" w14:textId="77777777" w:rsidR="00616EC5" w:rsidRDefault="00616EC5" w:rsidP="00D1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84E22" w14:textId="77777777" w:rsidR="00E27429" w:rsidRDefault="00E27429" w:rsidP="002506C0">
    <w:pPr>
      <w:pStyle w:val="Pieddepage"/>
    </w:pPr>
  </w:p>
  <w:p w14:paraId="29FA5E5F" w14:textId="77777777" w:rsidR="00795AC0" w:rsidRPr="002506C0" w:rsidRDefault="00795AC0" w:rsidP="002506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AB4CC" w14:textId="77777777" w:rsidR="00616EC5" w:rsidRDefault="00616EC5" w:rsidP="00D17490">
      <w:r>
        <w:separator/>
      </w:r>
    </w:p>
  </w:footnote>
  <w:footnote w:type="continuationSeparator" w:id="0">
    <w:p w14:paraId="7272753A" w14:textId="77777777" w:rsidR="00616EC5" w:rsidRDefault="00616EC5" w:rsidP="00D17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53D26"/>
    <w:multiLevelType w:val="hybridMultilevel"/>
    <w:tmpl w:val="C8DE8496"/>
    <w:lvl w:ilvl="0" w:tplc="87DA1548">
      <w:start w:val="1"/>
      <w:numFmt w:val="bullet"/>
      <w:suff w:val="space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3F7EAC"/>
    <w:multiLevelType w:val="hybridMultilevel"/>
    <w:tmpl w:val="72382FFE"/>
    <w:lvl w:ilvl="0" w:tplc="695E9BD6">
      <w:start w:val="1"/>
      <w:numFmt w:val="decimal"/>
      <w:pStyle w:val="Titre3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A622194"/>
    <w:multiLevelType w:val="hybridMultilevel"/>
    <w:tmpl w:val="AC66756C"/>
    <w:lvl w:ilvl="0" w:tplc="040C000B">
      <w:start w:val="1"/>
      <w:numFmt w:val="bullet"/>
      <w:lvlText w:val=""/>
      <w:lvlJc w:val="left"/>
      <w:pPr>
        <w:ind w:left="5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41454344"/>
    <w:multiLevelType w:val="hybridMultilevel"/>
    <w:tmpl w:val="944801E2"/>
    <w:lvl w:ilvl="0" w:tplc="040C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41EE00BA"/>
    <w:multiLevelType w:val="multilevel"/>
    <w:tmpl w:val="E45A0FF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43861F7A"/>
    <w:multiLevelType w:val="multilevel"/>
    <w:tmpl w:val="DBB06F6E"/>
    <w:lvl w:ilvl="0">
      <w:start w:val="1"/>
      <w:numFmt w:val="upperRoman"/>
      <w:pStyle w:val="Titr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suff w:val="space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suff w:val="space"/>
      <w:lvlText w:val="%4)"/>
      <w:lvlJc w:val="left"/>
      <w:pPr>
        <w:ind w:left="2495" w:hanging="335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43CC2FB2"/>
    <w:multiLevelType w:val="hybridMultilevel"/>
    <w:tmpl w:val="185E246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8246FF"/>
    <w:multiLevelType w:val="hybridMultilevel"/>
    <w:tmpl w:val="863045E8"/>
    <w:lvl w:ilvl="0" w:tplc="5D98FE9E">
      <w:start w:val="12"/>
      <w:numFmt w:val="bullet"/>
      <w:lvlText w:val="-"/>
      <w:lvlJc w:val="left"/>
      <w:pPr>
        <w:ind w:left="720" w:hanging="360"/>
      </w:pPr>
      <w:rPr>
        <w:rFonts w:ascii="ComicSansMS" w:eastAsia="Calibri" w:hAnsi="ComicSansMS" w:cs="ComicSans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A315D"/>
    <w:multiLevelType w:val="hybridMultilevel"/>
    <w:tmpl w:val="EF843412"/>
    <w:lvl w:ilvl="0" w:tplc="F386EFA8">
      <w:start w:val="1"/>
      <w:numFmt w:val="bullet"/>
      <w:pStyle w:val="Pointtest"/>
      <w:lvlText w:val=""/>
      <w:lvlJc w:val="left"/>
      <w:pPr>
        <w:ind w:left="2988" w:hanging="360"/>
      </w:pPr>
      <w:rPr>
        <w:rFonts w:ascii="Webdings" w:hAnsi="Webdings" w:hint="default"/>
        <w:sz w:val="48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DC40076"/>
    <w:multiLevelType w:val="hybridMultilevel"/>
    <w:tmpl w:val="F96E9A8C"/>
    <w:lvl w:ilvl="0" w:tplc="E7008904">
      <w:start w:val="1"/>
      <w:numFmt w:val="bullet"/>
      <w:suff w:val="space"/>
      <w:lvlText w:val=""/>
      <w:lvlJc w:val="left"/>
      <w:pPr>
        <w:ind w:left="29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8C2DB0"/>
    <w:multiLevelType w:val="hybridMultilevel"/>
    <w:tmpl w:val="FDD0D8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C6D5A"/>
    <w:multiLevelType w:val="hybridMultilevel"/>
    <w:tmpl w:val="12547A80"/>
    <w:lvl w:ilvl="0" w:tplc="F4B69A82">
      <w:start w:val="1"/>
      <w:numFmt w:val="bullet"/>
      <w:pStyle w:val="Qthorique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56C19"/>
    <w:multiLevelType w:val="hybridMultilevel"/>
    <w:tmpl w:val="2CF078BA"/>
    <w:lvl w:ilvl="0" w:tplc="1CE83E90">
      <w:start w:val="1"/>
      <w:numFmt w:val="bullet"/>
      <w:pStyle w:val="Qexperimental"/>
      <w:lvlText w:val="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1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8"/>
  </w:num>
  <w:num w:numId="33">
    <w:abstractNumId w:val="11"/>
  </w:num>
  <w:num w:numId="34">
    <w:abstractNumId w:val="12"/>
  </w:num>
  <w:num w:numId="35">
    <w:abstractNumId w:val="7"/>
  </w:num>
  <w:num w:numId="36">
    <w:abstractNumId w:val="9"/>
  </w:num>
  <w:num w:numId="37">
    <w:abstractNumId w:val="6"/>
  </w:num>
  <w:num w:numId="38">
    <w:abstractNumId w:val="0"/>
  </w:num>
  <w:num w:numId="39">
    <w:abstractNumId w:val="3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2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170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B6"/>
    <w:rsid w:val="0001364E"/>
    <w:rsid w:val="000356DB"/>
    <w:rsid w:val="000538D1"/>
    <w:rsid w:val="00070EEE"/>
    <w:rsid w:val="00073132"/>
    <w:rsid w:val="000A0A4B"/>
    <w:rsid w:val="000B43F8"/>
    <w:rsid w:val="000B4EF4"/>
    <w:rsid w:val="000E2352"/>
    <w:rsid w:val="000E7D3F"/>
    <w:rsid w:val="000F26CB"/>
    <w:rsid w:val="00120309"/>
    <w:rsid w:val="00141E97"/>
    <w:rsid w:val="00153B07"/>
    <w:rsid w:val="001943FC"/>
    <w:rsid w:val="001C7C42"/>
    <w:rsid w:val="002020C1"/>
    <w:rsid w:val="00214077"/>
    <w:rsid w:val="002506C0"/>
    <w:rsid w:val="002567D0"/>
    <w:rsid w:val="002640A3"/>
    <w:rsid w:val="002716FC"/>
    <w:rsid w:val="002800E9"/>
    <w:rsid w:val="00286325"/>
    <w:rsid w:val="002B04AB"/>
    <w:rsid w:val="002B3054"/>
    <w:rsid w:val="002D70A5"/>
    <w:rsid w:val="002E370A"/>
    <w:rsid w:val="002E7219"/>
    <w:rsid w:val="002E7F4B"/>
    <w:rsid w:val="003466C3"/>
    <w:rsid w:val="003564A4"/>
    <w:rsid w:val="00361F66"/>
    <w:rsid w:val="003653CB"/>
    <w:rsid w:val="00383710"/>
    <w:rsid w:val="003A0B46"/>
    <w:rsid w:val="003B31DD"/>
    <w:rsid w:val="003C20DC"/>
    <w:rsid w:val="003D17DE"/>
    <w:rsid w:val="003E5A64"/>
    <w:rsid w:val="004008C8"/>
    <w:rsid w:val="0041790C"/>
    <w:rsid w:val="00420D56"/>
    <w:rsid w:val="00421C79"/>
    <w:rsid w:val="00427C08"/>
    <w:rsid w:val="00436410"/>
    <w:rsid w:val="00437693"/>
    <w:rsid w:val="00443923"/>
    <w:rsid w:val="00444A9A"/>
    <w:rsid w:val="00447186"/>
    <w:rsid w:val="00450FA4"/>
    <w:rsid w:val="00453E41"/>
    <w:rsid w:val="00464FAC"/>
    <w:rsid w:val="00483E13"/>
    <w:rsid w:val="004A0F0A"/>
    <w:rsid w:val="004A3C41"/>
    <w:rsid w:val="004C6404"/>
    <w:rsid w:val="004D60EE"/>
    <w:rsid w:val="004E1B3B"/>
    <w:rsid w:val="004E1E86"/>
    <w:rsid w:val="004E565C"/>
    <w:rsid w:val="0050096A"/>
    <w:rsid w:val="00506355"/>
    <w:rsid w:val="00523466"/>
    <w:rsid w:val="00556280"/>
    <w:rsid w:val="0055799C"/>
    <w:rsid w:val="0056388C"/>
    <w:rsid w:val="005A73A1"/>
    <w:rsid w:val="005E38A0"/>
    <w:rsid w:val="005E73E3"/>
    <w:rsid w:val="005F1CC5"/>
    <w:rsid w:val="00616705"/>
    <w:rsid w:val="00616EC5"/>
    <w:rsid w:val="00621C07"/>
    <w:rsid w:val="00636239"/>
    <w:rsid w:val="0064648C"/>
    <w:rsid w:val="006470A7"/>
    <w:rsid w:val="00664273"/>
    <w:rsid w:val="006721AD"/>
    <w:rsid w:val="0067414A"/>
    <w:rsid w:val="00674FAB"/>
    <w:rsid w:val="00676AFC"/>
    <w:rsid w:val="00677439"/>
    <w:rsid w:val="00684BE6"/>
    <w:rsid w:val="00690836"/>
    <w:rsid w:val="0069087C"/>
    <w:rsid w:val="00690EBA"/>
    <w:rsid w:val="006A1396"/>
    <w:rsid w:val="006C5F00"/>
    <w:rsid w:val="006D556F"/>
    <w:rsid w:val="006E0C1E"/>
    <w:rsid w:val="00710077"/>
    <w:rsid w:val="00726EA4"/>
    <w:rsid w:val="00730BC2"/>
    <w:rsid w:val="007512E8"/>
    <w:rsid w:val="00751E87"/>
    <w:rsid w:val="007520B5"/>
    <w:rsid w:val="00763893"/>
    <w:rsid w:val="00781304"/>
    <w:rsid w:val="007936C3"/>
    <w:rsid w:val="00795AC0"/>
    <w:rsid w:val="007C5A3A"/>
    <w:rsid w:val="007D40EC"/>
    <w:rsid w:val="007D4EA2"/>
    <w:rsid w:val="007F504E"/>
    <w:rsid w:val="00824B95"/>
    <w:rsid w:val="008331B7"/>
    <w:rsid w:val="00846844"/>
    <w:rsid w:val="00875CC3"/>
    <w:rsid w:val="008845AA"/>
    <w:rsid w:val="00887A61"/>
    <w:rsid w:val="0089057F"/>
    <w:rsid w:val="008B47E4"/>
    <w:rsid w:val="00965E4F"/>
    <w:rsid w:val="00970931"/>
    <w:rsid w:val="009767A2"/>
    <w:rsid w:val="009836BB"/>
    <w:rsid w:val="00985CAB"/>
    <w:rsid w:val="00996C86"/>
    <w:rsid w:val="009A410D"/>
    <w:rsid w:val="009B5070"/>
    <w:rsid w:val="009C60E4"/>
    <w:rsid w:val="009D08C3"/>
    <w:rsid w:val="009E027F"/>
    <w:rsid w:val="00A22914"/>
    <w:rsid w:val="00A23939"/>
    <w:rsid w:val="00A407FC"/>
    <w:rsid w:val="00A41957"/>
    <w:rsid w:val="00A559CC"/>
    <w:rsid w:val="00A64E07"/>
    <w:rsid w:val="00A82AD4"/>
    <w:rsid w:val="00A93B44"/>
    <w:rsid w:val="00AC383E"/>
    <w:rsid w:val="00B05C6C"/>
    <w:rsid w:val="00B12B5D"/>
    <w:rsid w:val="00B540EE"/>
    <w:rsid w:val="00B8192C"/>
    <w:rsid w:val="00B90883"/>
    <w:rsid w:val="00B9237A"/>
    <w:rsid w:val="00BA54C4"/>
    <w:rsid w:val="00BB13F3"/>
    <w:rsid w:val="00BC1179"/>
    <w:rsid w:val="00BE1C5C"/>
    <w:rsid w:val="00BF1636"/>
    <w:rsid w:val="00BF4632"/>
    <w:rsid w:val="00BF5EB7"/>
    <w:rsid w:val="00C01599"/>
    <w:rsid w:val="00C02B2D"/>
    <w:rsid w:val="00C04729"/>
    <w:rsid w:val="00C26D2A"/>
    <w:rsid w:val="00C303C4"/>
    <w:rsid w:val="00C630D5"/>
    <w:rsid w:val="00C802EC"/>
    <w:rsid w:val="00C9419B"/>
    <w:rsid w:val="00CA193B"/>
    <w:rsid w:val="00CA2A96"/>
    <w:rsid w:val="00CB132F"/>
    <w:rsid w:val="00CB1E1C"/>
    <w:rsid w:val="00D02441"/>
    <w:rsid w:val="00D12CC8"/>
    <w:rsid w:val="00D17490"/>
    <w:rsid w:val="00D35D7C"/>
    <w:rsid w:val="00D475EE"/>
    <w:rsid w:val="00D55DFD"/>
    <w:rsid w:val="00D60217"/>
    <w:rsid w:val="00D800C4"/>
    <w:rsid w:val="00D812EA"/>
    <w:rsid w:val="00D845D2"/>
    <w:rsid w:val="00D863A8"/>
    <w:rsid w:val="00D866B6"/>
    <w:rsid w:val="00D92A4A"/>
    <w:rsid w:val="00DA5E2C"/>
    <w:rsid w:val="00DB2073"/>
    <w:rsid w:val="00DD2B56"/>
    <w:rsid w:val="00DE0393"/>
    <w:rsid w:val="00DE2B7E"/>
    <w:rsid w:val="00DE7333"/>
    <w:rsid w:val="00DF012F"/>
    <w:rsid w:val="00E0425F"/>
    <w:rsid w:val="00E0572A"/>
    <w:rsid w:val="00E219C3"/>
    <w:rsid w:val="00E27429"/>
    <w:rsid w:val="00E5554A"/>
    <w:rsid w:val="00E5561D"/>
    <w:rsid w:val="00E605C8"/>
    <w:rsid w:val="00E734EE"/>
    <w:rsid w:val="00E77D92"/>
    <w:rsid w:val="00E81FAE"/>
    <w:rsid w:val="00E84A44"/>
    <w:rsid w:val="00E9718E"/>
    <w:rsid w:val="00E97C2A"/>
    <w:rsid w:val="00EA50F2"/>
    <w:rsid w:val="00EB09D3"/>
    <w:rsid w:val="00EB0A63"/>
    <w:rsid w:val="00EC48BC"/>
    <w:rsid w:val="00EE7ECD"/>
    <w:rsid w:val="00EF6690"/>
    <w:rsid w:val="00F038A9"/>
    <w:rsid w:val="00F04BC4"/>
    <w:rsid w:val="00F04EF9"/>
    <w:rsid w:val="00F14838"/>
    <w:rsid w:val="00F37FB3"/>
    <w:rsid w:val="00F425C6"/>
    <w:rsid w:val="00F50D86"/>
    <w:rsid w:val="00F50E69"/>
    <w:rsid w:val="00F62AE9"/>
    <w:rsid w:val="00F75BB8"/>
    <w:rsid w:val="00FA725A"/>
    <w:rsid w:val="00FD0BD3"/>
    <w:rsid w:val="00FD12B4"/>
    <w:rsid w:val="00FD7E2C"/>
    <w:rsid w:val="00FE064B"/>
    <w:rsid w:val="00FE3A7A"/>
    <w:rsid w:val="00FE4595"/>
    <w:rsid w:val="00FE56DD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  <w14:docId w14:val="5A43BA81"/>
  <w15:docId w15:val="{02B48045-FAFA-4C07-89C3-6B2ADAC9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uiPriority="1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6AFC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7512E8"/>
    <w:pPr>
      <w:keepNext/>
      <w:keepLines/>
      <w:numPr>
        <w:numId w:val="31"/>
      </w:numPr>
      <w:shd w:val="clear" w:color="auto" w:fill="BFBFBF"/>
      <w:spacing w:before="240"/>
      <w:outlineLvl w:val="0"/>
    </w:pPr>
    <w:rPr>
      <w:rFonts w:eastAsia="Times New Roman" w:cs="Arial"/>
      <w:b/>
      <w:bCs/>
      <w:color w:val="000000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2B56"/>
    <w:pPr>
      <w:keepNext/>
      <w:keepLines/>
      <w:numPr>
        <w:ilvl w:val="1"/>
        <w:numId w:val="31"/>
      </w:numPr>
      <w:spacing w:before="200"/>
      <w:ind w:left="284"/>
      <w:outlineLvl w:val="1"/>
    </w:pPr>
    <w:rPr>
      <w:rFonts w:eastAsia="Times New Roman" w:cs="Arial"/>
      <w:bCs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2B56"/>
    <w:pPr>
      <w:keepNext/>
      <w:keepLines/>
      <w:numPr>
        <w:numId w:val="25"/>
      </w:numPr>
      <w:spacing w:before="200"/>
      <w:ind w:left="567" w:firstLine="0"/>
      <w:outlineLvl w:val="2"/>
    </w:pPr>
    <w:rPr>
      <w:rFonts w:eastAsia="Times New Roman" w:cs="Arial"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D2B56"/>
    <w:pPr>
      <w:keepNext/>
      <w:keepLines/>
      <w:numPr>
        <w:ilvl w:val="3"/>
        <w:numId w:val="31"/>
      </w:numPr>
      <w:spacing w:before="200"/>
      <w:ind w:left="1186"/>
      <w:outlineLvl w:val="3"/>
    </w:pPr>
    <w:rPr>
      <w:rFonts w:eastAsia="Times New Roman" w:cs="Arial"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F62AE9"/>
    <w:pPr>
      <w:keepNext/>
      <w:keepLines/>
      <w:numPr>
        <w:ilvl w:val="4"/>
        <w:numId w:val="3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2AE9"/>
    <w:pPr>
      <w:keepNext/>
      <w:keepLines/>
      <w:numPr>
        <w:ilvl w:val="5"/>
        <w:numId w:val="3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2AE9"/>
    <w:pPr>
      <w:keepNext/>
      <w:keepLines/>
      <w:numPr>
        <w:ilvl w:val="6"/>
        <w:numId w:val="3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2AE9"/>
    <w:pPr>
      <w:keepNext/>
      <w:keepLines/>
      <w:numPr>
        <w:ilvl w:val="7"/>
        <w:numId w:val="31"/>
      </w:numPr>
      <w:spacing w:before="200"/>
      <w:outlineLvl w:val="7"/>
    </w:pPr>
    <w:rPr>
      <w:rFonts w:ascii="Cambria" w:eastAsia="Times New Roman" w:hAnsi="Cambria"/>
      <w:color w:val="40404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2AE9"/>
    <w:pPr>
      <w:keepNext/>
      <w:keepLines/>
      <w:numPr>
        <w:ilvl w:val="8"/>
        <w:numId w:val="31"/>
      </w:numPr>
      <w:spacing w:before="200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12E8"/>
    <w:rPr>
      <w:rFonts w:ascii="Arial" w:eastAsia="Times New Roman" w:hAnsi="Arial" w:cs="Arial"/>
      <w:b/>
      <w:bCs/>
      <w:color w:val="000000"/>
      <w:sz w:val="24"/>
      <w:szCs w:val="28"/>
      <w:shd w:val="clear" w:color="auto" w:fill="BFBFBF"/>
    </w:rPr>
  </w:style>
  <w:style w:type="character" w:customStyle="1" w:styleId="Titre2Car">
    <w:name w:val="Titre 2 Car"/>
    <w:basedOn w:val="Policepardfaut"/>
    <w:link w:val="Titre2"/>
    <w:uiPriority w:val="9"/>
    <w:rsid w:val="00DD2B56"/>
    <w:rPr>
      <w:rFonts w:ascii="Arial" w:eastAsia="Times New Roman" w:hAnsi="Arial" w:cs="Arial"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D2B56"/>
    <w:rPr>
      <w:rFonts w:ascii="Arial" w:eastAsia="Times New Roman" w:hAnsi="Arial" w:cs="Arial"/>
      <w:bCs/>
    </w:rPr>
  </w:style>
  <w:style w:type="character" w:customStyle="1" w:styleId="Titre4Car">
    <w:name w:val="Titre 4 Car"/>
    <w:basedOn w:val="Policepardfaut"/>
    <w:link w:val="Titre4"/>
    <w:uiPriority w:val="9"/>
    <w:rsid w:val="00DD2B56"/>
    <w:rPr>
      <w:rFonts w:ascii="Arial" w:eastAsia="Times New Roman" w:hAnsi="Arial" w:cs="Arial"/>
      <w:bCs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F62AE9"/>
    <w:rPr>
      <w:rFonts w:ascii="Cambria" w:eastAsia="Times New Roman" w:hAnsi="Cambria" w:cs="Times New Roman"/>
      <w:color w:val="243F60"/>
    </w:rPr>
  </w:style>
  <w:style w:type="character" w:customStyle="1" w:styleId="Titre6Car">
    <w:name w:val="Titre 6 Car"/>
    <w:basedOn w:val="Policepardfaut"/>
    <w:link w:val="Titre6"/>
    <w:uiPriority w:val="9"/>
    <w:semiHidden/>
    <w:rsid w:val="00F62AE9"/>
    <w:rPr>
      <w:rFonts w:ascii="Cambria" w:eastAsia="Times New Roman" w:hAnsi="Cambria" w:cs="Times New Roman"/>
      <w:i/>
      <w:iCs/>
      <w:color w:val="243F60"/>
    </w:rPr>
  </w:style>
  <w:style w:type="character" w:customStyle="1" w:styleId="Titre7Car">
    <w:name w:val="Titre 7 Car"/>
    <w:basedOn w:val="Policepardfaut"/>
    <w:link w:val="Titre7"/>
    <w:uiPriority w:val="9"/>
    <w:semiHidden/>
    <w:rsid w:val="00F62AE9"/>
    <w:rPr>
      <w:rFonts w:ascii="Cambria" w:eastAsia="Times New Roman" w:hAnsi="Cambria" w:cs="Times New Roman"/>
      <w:i/>
      <w:iCs/>
      <w:color w:val="404040"/>
    </w:rPr>
  </w:style>
  <w:style w:type="character" w:customStyle="1" w:styleId="Titre8Car">
    <w:name w:val="Titre 8 Car"/>
    <w:basedOn w:val="Policepardfaut"/>
    <w:link w:val="Titre8"/>
    <w:uiPriority w:val="9"/>
    <w:semiHidden/>
    <w:rsid w:val="00F62AE9"/>
    <w:rPr>
      <w:rFonts w:ascii="Cambria" w:eastAsia="Times New Roman" w:hAnsi="Cambria" w:cs="Times New Roman"/>
      <w:color w:val="404040"/>
    </w:rPr>
  </w:style>
  <w:style w:type="character" w:customStyle="1" w:styleId="Titre9Car">
    <w:name w:val="Titre 9 Car"/>
    <w:basedOn w:val="Policepardfaut"/>
    <w:link w:val="Titre9"/>
    <w:uiPriority w:val="9"/>
    <w:semiHidden/>
    <w:rsid w:val="00F62AE9"/>
    <w:rPr>
      <w:rFonts w:ascii="Cambria" w:eastAsia="Times New Roman" w:hAnsi="Cambria" w:cs="Times New Roman"/>
      <w:i/>
      <w:iCs/>
      <w:color w:val="404040"/>
    </w:rPr>
  </w:style>
  <w:style w:type="paragraph" w:customStyle="1" w:styleId="Paragraphe1">
    <w:name w:val="Paragraphe 1"/>
    <w:basedOn w:val="Normal"/>
    <w:link w:val="Paragraphe1Car"/>
    <w:qFormat/>
    <w:rsid w:val="00DD2B56"/>
    <w:pPr>
      <w:spacing w:before="120"/>
      <w:ind w:left="397"/>
    </w:pPr>
    <w:rPr>
      <w:rFonts w:cs="Arial"/>
    </w:rPr>
  </w:style>
  <w:style w:type="paragraph" w:customStyle="1" w:styleId="Paragraphe2">
    <w:name w:val="Paragraphe 2"/>
    <w:basedOn w:val="Paragraphe1"/>
    <w:link w:val="Paragraphe2Car"/>
    <w:qFormat/>
    <w:rsid w:val="00DD2B56"/>
    <w:pPr>
      <w:ind w:left="737"/>
    </w:pPr>
  </w:style>
  <w:style w:type="character" w:customStyle="1" w:styleId="Paragraphe1Car">
    <w:name w:val="Paragraphe 1 Car"/>
    <w:basedOn w:val="Policepardfaut"/>
    <w:link w:val="Paragraphe1"/>
    <w:rsid w:val="00DD2B56"/>
    <w:rPr>
      <w:rFonts w:ascii="Arial" w:hAnsi="Arial" w:cs="Arial"/>
    </w:rPr>
  </w:style>
  <w:style w:type="paragraph" w:customStyle="1" w:styleId="Paragraphe3">
    <w:name w:val="Paragraphe 3"/>
    <w:basedOn w:val="Paragraphe2"/>
    <w:link w:val="Paragraphe3Car"/>
    <w:qFormat/>
    <w:rsid w:val="00DD2B56"/>
    <w:pPr>
      <w:ind w:left="1021"/>
    </w:pPr>
  </w:style>
  <w:style w:type="character" w:customStyle="1" w:styleId="Paragraphe2Car">
    <w:name w:val="Paragraphe 2 Car"/>
    <w:basedOn w:val="Paragraphe1Car"/>
    <w:link w:val="Paragraphe2"/>
    <w:rsid w:val="00DD2B56"/>
    <w:rPr>
      <w:rFonts w:ascii="Arial" w:hAnsi="Arial" w:cs="Arial"/>
    </w:rPr>
  </w:style>
  <w:style w:type="paragraph" w:customStyle="1" w:styleId="Paragraphe4">
    <w:name w:val="Paragraphe 4"/>
    <w:basedOn w:val="Paragraphe3"/>
    <w:link w:val="Paragraphe4Car"/>
    <w:qFormat/>
    <w:rsid w:val="00DD2B56"/>
    <w:pPr>
      <w:ind w:left="1304"/>
    </w:pPr>
  </w:style>
  <w:style w:type="character" w:customStyle="1" w:styleId="Paragraphe3Car">
    <w:name w:val="Paragraphe 3 Car"/>
    <w:basedOn w:val="Paragraphe2Car"/>
    <w:link w:val="Paragraphe3"/>
    <w:rsid w:val="00DD2B56"/>
    <w:rPr>
      <w:rFonts w:ascii="Arial" w:hAnsi="Arial" w:cs="Arial"/>
    </w:rPr>
  </w:style>
  <w:style w:type="character" w:customStyle="1" w:styleId="Paragraphe4Car">
    <w:name w:val="Paragraphe 4 Car"/>
    <w:basedOn w:val="Paragraphe3Car"/>
    <w:link w:val="Paragraphe4"/>
    <w:rsid w:val="00DD2B56"/>
    <w:rPr>
      <w:rFonts w:ascii="Arial" w:hAnsi="Arial" w:cs="Arial"/>
    </w:rPr>
  </w:style>
  <w:style w:type="paragraph" w:styleId="En-tte">
    <w:name w:val="header"/>
    <w:basedOn w:val="Normal"/>
    <w:link w:val="En-tteCar"/>
    <w:semiHidden/>
    <w:rsid w:val="00D174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640A3"/>
    <w:rPr>
      <w:rFonts w:ascii="Comic Sans MS" w:hAnsi="Comic Sans MS"/>
    </w:rPr>
  </w:style>
  <w:style w:type="paragraph" w:styleId="Pieddepage">
    <w:name w:val="footer"/>
    <w:basedOn w:val="Normal"/>
    <w:link w:val="PieddepageCar"/>
    <w:uiPriority w:val="99"/>
    <w:semiHidden/>
    <w:rsid w:val="00D174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40A3"/>
    <w:rPr>
      <w:rFonts w:ascii="Comic Sans MS" w:hAnsi="Comic Sans MS"/>
    </w:rPr>
  </w:style>
  <w:style w:type="paragraph" w:styleId="Textedebulles">
    <w:name w:val="Balloon Text"/>
    <w:basedOn w:val="Normal"/>
    <w:link w:val="TextedebullesCar"/>
    <w:uiPriority w:val="99"/>
    <w:semiHidden/>
    <w:rsid w:val="00D174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40A3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rsid w:val="00F62AE9"/>
    <w:rPr>
      <w:rFonts w:eastAsia="Times New Roman"/>
      <w:b/>
      <w:bCs/>
    </w:rPr>
  </w:style>
  <w:style w:type="paragraph" w:customStyle="1" w:styleId="Pointtest">
    <w:name w:val="Point test"/>
    <w:basedOn w:val="Normal"/>
    <w:link w:val="PointtestCar"/>
    <w:qFormat/>
    <w:rsid w:val="002E7219"/>
    <w:pPr>
      <w:numPr>
        <w:numId w:val="32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line="360" w:lineRule="auto"/>
      <w:ind w:right="2267"/>
      <w:jc w:val="center"/>
    </w:pPr>
    <w:rPr>
      <w:rFonts w:eastAsia="Times New Roman" w:cs="Arial"/>
      <w:sz w:val="28"/>
    </w:rPr>
  </w:style>
  <w:style w:type="character" w:customStyle="1" w:styleId="PointtestCar">
    <w:name w:val="Point test Car"/>
    <w:basedOn w:val="Policepardfaut"/>
    <w:link w:val="Pointtest"/>
    <w:rsid w:val="002E7219"/>
    <w:rPr>
      <w:rFonts w:ascii="Arial" w:eastAsia="Times New Roman" w:hAnsi="Arial" w:cs="Arial"/>
      <w:sz w:val="28"/>
    </w:rPr>
  </w:style>
  <w:style w:type="paragraph" w:styleId="Paragraphedeliste">
    <w:name w:val="List Paragraph"/>
    <w:basedOn w:val="Normal"/>
    <w:link w:val="ParagraphedelisteCar"/>
    <w:uiPriority w:val="34"/>
    <w:semiHidden/>
    <w:rsid w:val="00F62AE9"/>
    <w:pPr>
      <w:ind w:left="708"/>
    </w:pPr>
    <w:rPr>
      <w:rFonts w:eastAsia="Times New Roman"/>
    </w:rPr>
  </w:style>
  <w:style w:type="character" w:styleId="Rfrencelgre">
    <w:name w:val="Subtle Reference"/>
    <w:basedOn w:val="Policepardfaut"/>
    <w:uiPriority w:val="31"/>
    <w:semiHidden/>
    <w:rsid w:val="00F038A9"/>
    <w:rPr>
      <w:smallCaps/>
      <w:color w:val="C0504D"/>
      <w:u w:val="single"/>
    </w:rPr>
  </w:style>
  <w:style w:type="paragraph" w:customStyle="1" w:styleId="Qexperimental">
    <w:name w:val="Qexperimental"/>
    <w:basedOn w:val="Paragraphedeliste"/>
    <w:link w:val="QexperimentalCar"/>
    <w:qFormat/>
    <w:rsid w:val="00070EEE"/>
    <w:pPr>
      <w:numPr>
        <w:numId w:val="34"/>
      </w:numPr>
      <w:spacing w:before="120"/>
      <w:ind w:left="714" w:hanging="357"/>
    </w:pPr>
    <w:rPr>
      <w:rFonts w:cs="Arial"/>
    </w:rPr>
  </w:style>
  <w:style w:type="paragraph" w:customStyle="1" w:styleId="Qthorique">
    <w:name w:val="Qthéorique"/>
    <w:basedOn w:val="Paragraphedeliste"/>
    <w:link w:val="QthoriqueCar"/>
    <w:qFormat/>
    <w:rsid w:val="009836BB"/>
    <w:pPr>
      <w:numPr>
        <w:numId w:val="33"/>
      </w:numPr>
      <w:spacing w:before="120"/>
      <w:ind w:left="697" w:hanging="340"/>
    </w:pPr>
    <w:rPr>
      <w:rFonts w:cs="Arial"/>
    </w:rPr>
  </w:style>
  <w:style w:type="character" w:customStyle="1" w:styleId="ParagraphedelisteCar">
    <w:name w:val="Paragraphe de liste Car"/>
    <w:basedOn w:val="Policepardfaut"/>
    <w:link w:val="Paragraphedeliste"/>
    <w:uiPriority w:val="34"/>
    <w:semiHidden/>
    <w:rsid w:val="002640A3"/>
    <w:rPr>
      <w:rFonts w:ascii="Comic Sans MS" w:eastAsia="Times New Roman" w:hAnsi="Comic Sans MS"/>
    </w:rPr>
  </w:style>
  <w:style w:type="character" w:customStyle="1" w:styleId="QexperimentalCar">
    <w:name w:val="Qexperimental Car"/>
    <w:basedOn w:val="ParagraphedelisteCar"/>
    <w:link w:val="Qexperimental"/>
    <w:rsid w:val="00070EEE"/>
    <w:rPr>
      <w:rFonts w:ascii="Arial" w:eastAsia="Times New Roman" w:hAnsi="Arial" w:cs="Arial"/>
    </w:rPr>
  </w:style>
  <w:style w:type="table" w:styleId="Grilledutableau">
    <w:name w:val="Table Grid"/>
    <w:basedOn w:val="TableauNormal"/>
    <w:uiPriority w:val="59"/>
    <w:rsid w:val="000A0A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QthoriqueCar">
    <w:name w:val="Qthéorique Car"/>
    <w:basedOn w:val="ParagraphedelisteCar"/>
    <w:link w:val="Qthorique"/>
    <w:rsid w:val="009836BB"/>
    <w:rPr>
      <w:rFonts w:ascii="Arial" w:eastAsia="Times New Roman" w:hAnsi="Arial" w:cs="Arial"/>
    </w:rPr>
  </w:style>
  <w:style w:type="paragraph" w:customStyle="1" w:styleId="Grandtitre">
    <w:name w:val="Grand titre"/>
    <w:basedOn w:val="Titre1"/>
    <w:next w:val="Normal"/>
    <w:link w:val="GrandtitreCar"/>
    <w:qFormat/>
    <w:rsid w:val="00DD2B56"/>
    <w:pPr>
      <w:numPr>
        <w:numId w:val="0"/>
      </w:numPr>
      <w:spacing w:before="120"/>
      <w:jc w:val="center"/>
    </w:pPr>
    <w:rPr>
      <w:caps/>
      <w:sz w:val="32"/>
      <w:szCs w:val="32"/>
    </w:rPr>
  </w:style>
  <w:style w:type="character" w:customStyle="1" w:styleId="GrandtitreCar">
    <w:name w:val="Grand titre Car"/>
    <w:basedOn w:val="Titre1Car"/>
    <w:link w:val="Grandtitre"/>
    <w:rsid w:val="00DD2B56"/>
    <w:rPr>
      <w:rFonts w:ascii="Arial" w:eastAsia="Times New Roman" w:hAnsi="Arial" w:cs="Arial"/>
      <w:b/>
      <w:bCs/>
      <w:caps/>
      <w:color w:val="000000"/>
      <w:sz w:val="32"/>
      <w:szCs w:val="32"/>
      <w:shd w:val="clear" w:color="auto" w:fill="BFBFBF"/>
    </w:rPr>
  </w:style>
  <w:style w:type="character" w:styleId="Lienhypertexte">
    <w:name w:val="Hyperlink"/>
    <w:basedOn w:val="Policepardfaut"/>
    <w:uiPriority w:val="99"/>
    <w:semiHidden/>
    <w:rsid w:val="0007313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E97C2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opie%20secours%20c\sauvegarde%20disque%20pop\Travail%20lycee\modeles_elec_word\modele%20documents%20BT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17081-44F9-414E-AA8E-396A2554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documents BTS.dotx</Template>
  <TotalTime>17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Links>
    <vt:vector size="42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annexe3</vt:lpwstr>
      </vt:variant>
      <vt:variant>
        <vt:i4>7209079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annexe3</vt:lpwstr>
      </vt:variant>
      <vt:variant>
        <vt:i4>7209079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annexe2</vt:lpwstr>
      </vt:variant>
      <vt:variant>
        <vt:i4>7209079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annexe2</vt:lpwstr>
      </vt:variant>
      <vt:variant>
        <vt:i4>2031637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monocoup</vt:lpwstr>
      </vt:variant>
      <vt:variant>
        <vt:i4>8061033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initial</vt:lpwstr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annexe2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SCHIRA Olivier</dc:creator>
  <cp:keywords/>
  <dc:description/>
  <cp:lastModifiedBy>olivier.schira</cp:lastModifiedBy>
  <cp:revision>9</cp:revision>
  <cp:lastPrinted>2012-09-04T13:02:00Z</cp:lastPrinted>
  <dcterms:created xsi:type="dcterms:W3CDTF">2025-01-27T14:41:00Z</dcterms:created>
  <dcterms:modified xsi:type="dcterms:W3CDTF">2025-02-04T10:37:00Z</dcterms:modified>
</cp:coreProperties>
</file>