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6D08" w14:textId="68506299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836A16">
        <w:rPr>
          <w:lang w:val="en-US"/>
        </w:rPr>
        <w:t>13</w:t>
      </w:r>
      <w:r w:rsidRPr="001F29AA">
        <w:rPr>
          <w:lang w:val="en-US"/>
        </w:rPr>
        <w:t xml:space="preserve">: </w:t>
      </w:r>
      <w:r w:rsidR="00836A16">
        <w:rPr>
          <w:lang w:val="en-US"/>
        </w:rPr>
        <w:t>electrical energy</w:t>
      </w:r>
      <w:r w:rsidR="00B77B2A">
        <w:rPr>
          <w:lang w:val="en-US"/>
        </w:rPr>
        <w:t xml:space="preserve"> transfer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1763FA84">
                <wp:extent cx="6192520" cy="1679171"/>
                <wp:effectExtent l="0" t="0" r="5080" b="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6791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3F38" w14:textId="3E4A31EE" w:rsidR="00000047" w:rsidRPr="00BE58B3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CD71C7A" wp14:editId="336C3D74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</w:t>
                            </w:r>
                            <w:r w:rsidR="0009707A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</w:t>
                            </w:r>
                            <w:r w:rsidR="0009707A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112BEC9C" w14:textId="71AD73D9" w:rsidR="00C45302" w:rsidRDefault="000D1C92" w:rsidP="00410A68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iche </w:t>
                            </w:r>
                            <w:r w:rsidR="00B77B2A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13</w:t>
                            </w:r>
                            <w:r w:rsidR="00410A6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B77B2A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transferts d’énergie électrique</w:t>
                            </w:r>
                          </w:p>
                          <w:p w14:paraId="01009647" w14:textId="075075D6" w:rsidR="00000047" w:rsidRPr="005B5F84" w:rsidRDefault="00000047" w:rsidP="000D1C92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5A7E4968" wp14:editId="39D2F273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40B6DCDE" w14:textId="072C5E00" w:rsidR="004C0B4C" w:rsidRPr="00AB393E" w:rsidRDefault="00AB393E" w:rsidP="00AB393E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</w:t>
                            </w:r>
                            <w:r w:rsidR="00DA5A4F"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251454">
                              <w:rPr>
                                <w:lang w:val="en-US"/>
                              </w:rPr>
                              <w:t>Introduction to 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" fillcolor="#dbe5f1 [660]" stroked="f" strokeweight=".5pt">
                <v:textbox>
                  <w:txbxContent>
                    <w:p w14:paraId="001E3F38" w14:textId="3E4A31EE" w:rsidR="00000047" w:rsidRPr="00BE58B3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CD71C7A" wp14:editId="336C3D74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</w:t>
                      </w:r>
                      <w:r w:rsidR="0009707A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</w:t>
                      </w:r>
                      <w:r w:rsidR="0009707A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112BEC9C" w14:textId="71AD73D9" w:rsidR="00C45302" w:rsidRDefault="000D1C92" w:rsidP="00410A68">
                      <w:pPr>
                        <w:pStyle w:val="NormalWeb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iche </w:t>
                      </w:r>
                      <w:r w:rsidR="00B77B2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13</w:t>
                      </w:r>
                      <w:r w:rsidR="00410A6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 : </w:t>
                      </w:r>
                      <w:r w:rsidR="00B77B2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transferts d’énergie électrique</w:t>
                      </w:r>
                    </w:p>
                    <w:p w14:paraId="01009647" w14:textId="075075D6" w:rsidR="00000047" w:rsidRPr="005B5F84" w:rsidRDefault="00000047" w:rsidP="000D1C92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5A7E4968" wp14:editId="39D2F273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40B6DCDE" w14:textId="072C5E00" w:rsidR="004C0B4C" w:rsidRPr="00AB393E" w:rsidRDefault="00AB393E" w:rsidP="00AB393E">
                      <w:pPr>
                        <w:pStyle w:val="Enumration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</w:t>
                      </w:r>
                      <w:r w:rsidR="00DA5A4F">
                        <w:rPr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251454">
                        <w:rPr>
                          <w:lang w:val="en-US"/>
                        </w:rPr>
                        <w:t>Introduction to electricity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4C4D1C48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251454">
        <w:rPr>
          <w:lang w:val="en-US"/>
        </w:rPr>
        <w:t>6</w:t>
      </w:r>
      <w:r w:rsidRPr="001F29AA">
        <w:rPr>
          <w:lang w:val="en-US"/>
        </w:rPr>
        <w:t xml:space="preserve">: </w:t>
      </w:r>
      <w:r w:rsidR="00251454">
        <w:rPr>
          <w:lang w:val="en-US"/>
        </w:rPr>
        <w:t>Introduction to electricity</w:t>
      </w:r>
    </w:p>
    <w:p w14:paraId="58DFB54A" w14:textId="047DEC35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4F752520">
                <wp:extent cx="6192520" cy="298764"/>
                <wp:effectExtent l="0" t="0" r="5080" b="635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862B7" w14:textId="76B9DE30" w:rsidR="002F1D3A" w:rsidRPr="00607724" w:rsidRDefault="00000047" w:rsidP="002F1D3A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CD6E12">
                              <w:rPr>
                                <w:lang w:val="en-US"/>
                              </w:rPr>
                              <w:t>acquiring simple vocabulary</w:t>
                            </w:r>
                            <w:r w:rsidR="00251454">
                              <w:rPr>
                                <w:lang w:val="en-US"/>
                              </w:rPr>
                              <w:t xml:space="preserve"> and basic formulas</w:t>
                            </w:r>
                          </w:p>
                          <w:p w14:paraId="4C46A067" w14:textId="582FE3D7" w:rsidR="002F1D3A" w:rsidRPr="002F1D3A" w:rsidRDefault="00A67E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ding </w:t>
                            </w:r>
                            <w:r w:rsidR="002A0E7A">
                              <w:rPr>
                                <w:lang w:val="en-US"/>
                              </w:rPr>
                              <w:t>percent dissociation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lIkgIAAKs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" fillcolor="#dbe5f1 [660]" stroked="f" strokeweight=".5pt">
                <v:textbox>
                  <w:txbxContent>
                    <w:p w14:paraId="523862B7" w14:textId="76B9DE30" w:rsidR="002F1D3A" w:rsidRPr="00607724" w:rsidRDefault="00000047" w:rsidP="002F1D3A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CD6E12">
                        <w:rPr>
                          <w:lang w:val="en-US"/>
                        </w:rPr>
                        <w:t>acquiring simple vocabulary</w:t>
                      </w:r>
                      <w:r w:rsidR="00251454">
                        <w:rPr>
                          <w:lang w:val="en-US"/>
                        </w:rPr>
                        <w:t xml:space="preserve"> and basic formulas</w:t>
                      </w:r>
                    </w:p>
                    <w:p w14:paraId="4C46A067" w14:textId="582FE3D7" w:rsidR="002F1D3A" w:rsidRPr="002F1D3A" w:rsidRDefault="00A67E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ding </w:t>
                      </w:r>
                      <w:r w:rsidR="002A0E7A">
                        <w:rPr>
                          <w:lang w:val="en-US"/>
                        </w:rPr>
                        <w:t>percent dissociation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A206D3" w14:textId="3A0FDDE7" w:rsidR="007962D7" w:rsidRDefault="00273A02" w:rsidP="004D7EDF">
      <w:pPr>
        <w:jc w:val="left"/>
        <w:rPr>
          <w:lang w:val="en-US"/>
        </w:rPr>
      </w:pPr>
      <w:r>
        <w:rPr>
          <w:lang w:val="en-US"/>
        </w:rPr>
        <w:t>Watch th</w:t>
      </w:r>
      <w:r w:rsidR="00272158">
        <w:rPr>
          <w:lang w:val="en-US"/>
        </w:rPr>
        <w:t xml:space="preserve">e </w:t>
      </w:r>
      <w:r>
        <w:rPr>
          <w:lang w:val="en-US"/>
        </w:rPr>
        <w:t>video on introduction to electricity and answer the following questions:</w:t>
      </w:r>
    </w:p>
    <w:p w14:paraId="01ABDD89" w14:textId="77777777" w:rsidR="0024431F" w:rsidRDefault="0024431F" w:rsidP="0024431F">
      <w:pPr>
        <w:pStyle w:val="Titre3"/>
      </w:pPr>
      <w:r>
        <w:t>What are the ideal resistances of an ammeter and a voltmeter respectively?</w:t>
      </w:r>
    </w:p>
    <w:p w14:paraId="395E8D8A" w14:textId="741BBE71" w:rsidR="0024431F" w:rsidRDefault="0024431F" w:rsidP="00272158">
      <w:pPr>
        <w:pStyle w:val="Paragraphedeliste"/>
        <w:numPr>
          <w:ilvl w:val="0"/>
          <w:numId w:val="30"/>
        </w:numPr>
      </w:pPr>
      <w:r>
        <w:t xml:space="preserve"> - Ammeter ≈ ∞ Ω, Voltmeter ≈ 0 Ω</w:t>
      </w:r>
    </w:p>
    <w:p w14:paraId="7B68A685" w14:textId="6765E2D2" w:rsidR="0024431F" w:rsidRDefault="0024431F" w:rsidP="00272158">
      <w:pPr>
        <w:pStyle w:val="Paragraphedeliste"/>
        <w:numPr>
          <w:ilvl w:val="0"/>
          <w:numId w:val="30"/>
        </w:numPr>
      </w:pPr>
      <w:r>
        <w:t xml:space="preserve"> - Ammeter ≈ 0 Ω, Voltmeter ≈ 0 Ω</w:t>
      </w:r>
    </w:p>
    <w:p w14:paraId="78C946C8" w14:textId="4ABB702D" w:rsidR="0024431F" w:rsidRDefault="0024431F" w:rsidP="00272158">
      <w:pPr>
        <w:pStyle w:val="Paragraphedeliste"/>
        <w:numPr>
          <w:ilvl w:val="0"/>
          <w:numId w:val="30"/>
        </w:numPr>
      </w:pPr>
      <w:r>
        <w:t xml:space="preserve"> - Ammeter ≈ 1 Ω, Voltmeter ≈ 1 Ω</w:t>
      </w:r>
    </w:p>
    <w:p w14:paraId="5CAD5A45" w14:textId="13CB38AE" w:rsidR="0024431F" w:rsidRDefault="0024431F" w:rsidP="00272158">
      <w:pPr>
        <w:pStyle w:val="Paragraphedeliste"/>
        <w:numPr>
          <w:ilvl w:val="0"/>
          <w:numId w:val="30"/>
        </w:numPr>
      </w:pPr>
      <w:r>
        <w:t xml:space="preserve"> - Ammeter ≈ 0 Ω, Voltmeter ≈ ∞ Ω</w:t>
      </w:r>
    </w:p>
    <w:p w14:paraId="27946C39" w14:textId="77777777" w:rsidR="00272158" w:rsidRDefault="00272158" w:rsidP="0024431F"/>
    <w:p w14:paraId="478125D4" w14:textId="77777777" w:rsidR="0024431F" w:rsidRDefault="0024431F" w:rsidP="0024431F">
      <w:pPr>
        <w:pStyle w:val="Titre3"/>
      </w:pPr>
      <w:r>
        <w:t>What happens to the resistance of an NTC (negative temperature coefficient) thermistor as its temperature increases?</w:t>
      </w:r>
    </w:p>
    <w:p w14:paraId="40951F71" w14:textId="764A25E0" w:rsidR="0024431F" w:rsidRDefault="0024431F" w:rsidP="00272158">
      <w:pPr>
        <w:pStyle w:val="Paragraphedeliste"/>
        <w:numPr>
          <w:ilvl w:val="0"/>
          <w:numId w:val="31"/>
        </w:numPr>
      </w:pPr>
      <w:r>
        <w:t xml:space="preserve"> - The resistance stays the same</w:t>
      </w:r>
    </w:p>
    <w:p w14:paraId="33E3FB55" w14:textId="159C0B32" w:rsidR="0024431F" w:rsidRDefault="0024431F" w:rsidP="00272158">
      <w:pPr>
        <w:pStyle w:val="Paragraphedeliste"/>
        <w:numPr>
          <w:ilvl w:val="0"/>
          <w:numId w:val="31"/>
        </w:numPr>
      </w:pPr>
      <w:r>
        <w:t xml:space="preserve"> - The resistance becomes infinite at higher temperature</w:t>
      </w:r>
    </w:p>
    <w:p w14:paraId="4C2DB815" w14:textId="1E664A91" w:rsidR="0024431F" w:rsidRDefault="0024431F" w:rsidP="00272158">
      <w:pPr>
        <w:pStyle w:val="Paragraphedeliste"/>
        <w:numPr>
          <w:ilvl w:val="0"/>
          <w:numId w:val="31"/>
        </w:numPr>
      </w:pPr>
      <w:r>
        <w:t xml:space="preserve"> - The resistance decreases</w:t>
      </w:r>
    </w:p>
    <w:p w14:paraId="10FBCD0E" w14:textId="55476881" w:rsidR="0024431F" w:rsidRDefault="0024431F" w:rsidP="00272158">
      <w:pPr>
        <w:pStyle w:val="Paragraphedeliste"/>
        <w:numPr>
          <w:ilvl w:val="0"/>
          <w:numId w:val="31"/>
        </w:numPr>
      </w:pPr>
      <w:r>
        <w:t xml:space="preserve"> - The resistance increases</w:t>
      </w:r>
    </w:p>
    <w:p w14:paraId="595D3408" w14:textId="77777777" w:rsidR="00272158" w:rsidRDefault="00272158" w:rsidP="0024431F"/>
    <w:p w14:paraId="26F65A3E" w14:textId="77777777" w:rsidR="0024431F" w:rsidRDefault="0024431F" w:rsidP="0024431F">
      <w:pPr>
        <w:pStyle w:val="Titre3"/>
      </w:pPr>
      <w:r>
        <w:t>What does Kirchhoff’s first law (at a junction) state about electric current?</w:t>
      </w:r>
    </w:p>
    <w:p w14:paraId="53F0D34A" w14:textId="2F80EFCF" w:rsidR="0024431F" w:rsidRDefault="0024431F" w:rsidP="00272158">
      <w:pPr>
        <w:pStyle w:val="Paragraphedeliste"/>
        <w:numPr>
          <w:ilvl w:val="0"/>
          <w:numId w:val="32"/>
        </w:numPr>
      </w:pPr>
      <w:r>
        <w:t xml:space="preserve"> - Current is the same in every branch connected to a junction</w:t>
      </w:r>
    </w:p>
    <w:p w14:paraId="58E6A4C2" w14:textId="007CB4F7" w:rsidR="0024431F" w:rsidRDefault="0024431F" w:rsidP="00272158">
      <w:pPr>
        <w:pStyle w:val="Paragraphedeliste"/>
        <w:numPr>
          <w:ilvl w:val="0"/>
          <w:numId w:val="32"/>
        </w:numPr>
      </w:pPr>
      <w:r>
        <w:t xml:space="preserve"> - The sum of currents entering a junction equals the sum leaving it (conservation of charge)</w:t>
      </w:r>
    </w:p>
    <w:p w14:paraId="234B8F61" w14:textId="4B371643" w:rsidR="0024431F" w:rsidRDefault="0024431F" w:rsidP="00272158">
      <w:pPr>
        <w:pStyle w:val="Paragraphedeliste"/>
        <w:numPr>
          <w:ilvl w:val="0"/>
          <w:numId w:val="32"/>
        </w:numPr>
      </w:pPr>
      <w:r>
        <w:t xml:space="preserve"> - The potential differences around any closed loop sum to zero</w:t>
      </w:r>
    </w:p>
    <w:p w14:paraId="24C83B1B" w14:textId="1B5DDA77" w:rsidR="0024431F" w:rsidRDefault="0024431F" w:rsidP="00272158">
      <w:pPr>
        <w:pStyle w:val="Paragraphedeliste"/>
        <w:numPr>
          <w:ilvl w:val="0"/>
          <w:numId w:val="32"/>
        </w:numPr>
      </w:pPr>
      <w:r>
        <w:t xml:space="preserve"> - Charge is created at junctions to maintain current</w:t>
      </w:r>
    </w:p>
    <w:p w14:paraId="4BDF9293" w14:textId="77777777" w:rsidR="00272158" w:rsidRDefault="00272158" w:rsidP="0024431F"/>
    <w:p w14:paraId="30903D7F" w14:textId="77777777" w:rsidR="0024431F" w:rsidRDefault="0024431F" w:rsidP="0024431F">
      <w:pPr>
        <w:pStyle w:val="Titre3"/>
      </w:pPr>
      <w:r>
        <w:t>Which statement correctly expresses Kirchhoff’s second law for a closed loop?</w:t>
      </w:r>
    </w:p>
    <w:p w14:paraId="2893FDF1" w14:textId="7A92C92A" w:rsidR="0024431F" w:rsidRDefault="0024431F" w:rsidP="00272158">
      <w:pPr>
        <w:pStyle w:val="Paragraphedeliste"/>
        <w:numPr>
          <w:ilvl w:val="0"/>
          <w:numId w:val="33"/>
        </w:numPr>
      </w:pPr>
      <w:r>
        <w:t xml:space="preserve"> - The total resistance around a loop must be zero</w:t>
      </w:r>
    </w:p>
    <w:p w14:paraId="5081C0FF" w14:textId="6C3C4A77" w:rsidR="0024431F" w:rsidRDefault="0024431F" w:rsidP="00272158">
      <w:pPr>
        <w:pStyle w:val="Paragraphedeliste"/>
        <w:numPr>
          <w:ilvl w:val="0"/>
          <w:numId w:val="33"/>
        </w:numPr>
      </w:pPr>
      <w:r>
        <w:t xml:space="preserve"> - The current into a junction equals the current out</w:t>
      </w:r>
    </w:p>
    <w:p w14:paraId="1CD5C431" w14:textId="60019AF5" w:rsidR="0024431F" w:rsidRDefault="0024431F" w:rsidP="00272158">
      <w:pPr>
        <w:pStyle w:val="Paragraphedeliste"/>
        <w:numPr>
          <w:ilvl w:val="0"/>
          <w:numId w:val="33"/>
        </w:numPr>
      </w:pPr>
      <w:r>
        <w:t xml:space="preserve"> - The sum of emfs in a closed loop equals the sum of potential differences (energy conservation)</w:t>
      </w:r>
    </w:p>
    <w:p w14:paraId="4FD43F33" w14:textId="38A2A037" w:rsidR="0024431F" w:rsidRDefault="0024431F" w:rsidP="00272158">
      <w:pPr>
        <w:pStyle w:val="Paragraphedeliste"/>
        <w:numPr>
          <w:ilvl w:val="0"/>
          <w:numId w:val="33"/>
        </w:numPr>
      </w:pPr>
      <w:r>
        <w:t xml:space="preserve"> - Emf and potential difference are always equal for any component</w:t>
      </w:r>
    </w:p>
    <w:p w14:paraId="333C3E0B" w14:textId="77777777" w:rsidR="00272158" w:rsidRDefault="00272158" w:rsidP="0024431F"/>
    <w:p w14:paraId="1C897899" w14:textId="77777777" w:rsidR="0024431F" w:rsidRDefault="0024431F" w:rsidP="0024431F">
      <w:pPr>
        <w:pStyle w:val="Titre3"/>
      </w:pPr>
      <w:r>
        <w:lastRenderedPageBreak/>
        <w:t>A cell has an emf of 6.0 V but the measured terminal potential difference under load is 5.8 V. What is the best explanation?</w:t>
      </w:r>
    </w:p>
    <w:p w14:paraId="60E43CBA" w14:textId="51E93772" w:rsidR="0024431F" w:rsidRDefault="0024431F" w:rsidP="00272158">
      <w:pPr>
        <w:pStyle w:val="Paragraphedeliste"/>
        <w:numPr>
          <w:ilvl w:val="0"/>
          <w:numId w:val="34"/>
        </w:numPr>
      </w:pPr>
      <w:r>
        <w:t xml:space="preserve"> - The cell’s emf changes to 5.8 V whenever connected to a circuit</w:t>
      </w:r>
    </w:p>
    <w:p w14:paraId="2EFA9FC9" w14:textId="7B00E59B" w:rsidR="0024431F" w:rsidRDefault="0024431F" w:rsidP="00272158">
      <w:pPr>
        <w:pStyle w:val="Paragraphedeliste"/>
        <w:numPr>
          <w:ilvl w:val="0"/>
          <w:numId w:val="34"/>
        </w:numPr>
      </w:pPr>
      <w:r>
        <w:t xml:space="preserve"> - Internal resistance in the cell causes a voltage drop so the terminal p</w:t>
      </w:r>
      <w:r w:rsidR="00B779BC">
        <w:t>otential difference</w:t>
      </w:r>
      <w:r>
        <w:t xml:space="preserve"> is less than the emf</w:t>
      </w:r>
    </w:p>
    <w:p w14:paraId="5FD0B14B" w14:textId="4765621D" w:rsidR="0024431F" w:rsidRDefault="0024431F" w:rsidP="00272158">
      <w:pPr>
        <w:pStyle w:val="Paragraphedeliste"/>
        <w:numPr>
          <w:ilvl w:val="0"/>
          <w:numId w:val="34"/>
        </w:numPr>
      </w:pPr>
      <w:r>
        <w:t xml:space="preserve"> - The voltmeter is faulty and always reads 0.2 V low</w:t>
      </w:r>
    </w:p>
    <w:p w14:paraId="642E6AD4" w14:textId="1771CC01" w:rsidR="0024431F" w:rsidRDefault="0024431F" w:rsidP="00272158">
      <w:pPr>
        <w:pStyle w:val="Paragraphedeliste"/>
        <w:numPr>
          <w:ilvl w:val="0"/>
          <w:numId w:val="34"/>
        </w:numPr>
      </w:pPr>
      <w:r>
        <w:t xml:space="preserve"> - The ammeter in series is increasing the emf of the cell</w:t>
      </w:r>
    </w:p>
    <w:p w14:paraId="657F6B87" w14:textId="1F715616" w:rsidR="00B77B2A" w:rsidRDefault="00B77B2A" w:rsidP="004D7EDF">
      <w:pPr>
        <w:jc w:val="left"/>
        <w:rPr>
          <w:lang w:val="en-US"/>
        </w:rPr>
      </w:pPr>
    </w:p>
    <w:p w14:paraId="2F24C949" w14:textId="215AC7D3" w:rsidR="00490766" w:rsidRDefault="00490766">
      <w:pPr>
        <w:spacing w:after="200"/>
        <w:jc w:val="left"/>
        <w:rPr>
          <w:rFonts w:eastAsiaTheme="majorEastAsia" w:cstheme="majorBidi"/>
          <w:b/>
          <w:bCs/>
          <w:color w:val="1F497D" w:themeColor="text2"/>
          <w:sz w:val="28"/>
          <w:szCs w:val="28"/>
          <w:lang w:val="en-US"/>
        </w:rPr>
      </w:pPr>
    </w:p>
    <w:sectPr w:rsidR="00490766" w:rsidSect="008A22B2">
      <w:headerReference w:type="default" r:id="rId12"/>
      <w:footerReference w:type="default" r:id="rId13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3E445" w14:textId="77777777" w:rsidR="00CF00BB" w:rsidRDefault="00CF00BB" w:rsidP="00B84075">
      <w:pPr>
        <w:spacing w:line="240" w:lineRule="auto"/>
      </w:pPr>
      <w:r>
        <w:separator/>
      </w:r>
    </w:p>
    <w:p w14:paraId="59F9341C" w14:textId="77777777" w:rsidR="00CF00BB" w:rsidRDefault="00CF00BB"/>
    <w:p w14:paraId="4850F88D" w14:textId="77777777" w:rsidR="00CF00BB" w:rsidRDefault="00CF00BB"/>
  </w:endnote>
  <w:endnote w:type="continuationSeparator" w:id="0">
    <w:p w14:paraId="1B2B5DC4" w14:textId="77777777" w:rsidR="00CF00BB" w:rsidRDefault="00CF00BB" w:rsidP="00B84075">
      <w:pPr>
        <w:spacing w:line="240" w:lineRule="auto"/>
      </w:pPr>
      <w:r>
        <w:continuationSeparator/>
      </w:r>
    </w:p>
    <w:p w14:paraId="69B8FAC6" w14:textId="77777777" w:rsidR="00CF00BB" w:rsidRDefault="00CF00BB"/>
    <w:p w14:paraId="78795E36" w14:textId="77777777" w:rsidR="00CF00BB" w:rsidRDefault="00CF00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r w:rsidRPr="00F92BDF">
      <w:rPr>
        <w:color w:val="7F7F7F" w:themeColor="text1" w:themeTint="80"/>
      </w:rPr>
      <w:t xml:space="preserve">page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A2E33" w14:textId="77777777" w:rsidR="00CF00BB" w:rsidRDefault="00CF00BB" w:rsidP="00B84075">
      <w:pPr>
        <w:spacing w:line="240" w:lineRule="auto"/>
      </w:pPr>
      <w:r>
        <w:separator/>
      </w:r>
    </w:p>
    <w:p w14:paraId="48AB26BB" w14:textId="77777777" w:rsidR="00CF00BB" w:rsidRDefault="00CF00BB"/>
    <w:p w14:paraId="68F9AEDB" w14:textId="77777777" w:rsidR="00CF00BB" w:rsidRDefault="00CF00BB"/>
  </w:footnote>
  <w:footnote w:type="continuationSeparator" w:id="0">
    <w:p w14:paraId="5AE19AAF" w14:textId="77777777" w:rsidR="00CF00BB" w:rsidRDefault="00CF00BB" w:rsidP="00B84075">
      <w:pPr>
        <w:spacing w:line="240" w:lineRule="auto"/>
      </w:pPr>
      <w:r>
        <w:continuationSeparator/>
      </w:r>
    </w:p>
    <w:p w14:paraId="1BF8105B" w14:textId="77777777" w:rsidR="00CF00BB" w:rsidRDefault="00CF00BB"/>
    <w:p w14:paraId="1698324D" w14:textId="77777777" w:rsidR="00CF00BB" w:rsidRDefault="00CF00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E4FC" w14:textId="62A2D793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FD063C" w:rsidRPr="00B9217A">
      <w:t>Terminale</w:t>
    </w:r>
    <w:r w:rsidR="0056189E" w:rsidRPr="00B9217A">
      <w:t xml:space="preserve"> STL – ETLV</w:t>
    </w:r>
    <w:r w:rsidR="00664F04" w:rsidRPr="00B9217A">
      <w:t xml:space="preserve"> PCM</w:t>
    </w:r>
    <w:r w:rsidR="0056189E" w:rsidRPr="00B9217A">
      <w:tab/>
    </w:r>
    <w:r w:rsidR="0056189E" w:rsidRPr="00B9217A">
      <w:tab/>
    </w:r>
    <w:r w:rsidR="007D3CAD" w:rsidRPr="00B9217A">
      <w:t>Activit</w:t>
    </w:r>
    <w:r w:rsidR="0038166E">
      <w:t>y 6</w:t>
    </w:r>
    <w:r w:rsidR="00FF35BE" w:rsidRPr="00B9217A">
      <w:t xml:space="preserve"> </w:t>
    </w:r>
    <w:r w:rsidR="007D3CAD" w:rsidRPr="00B9217A">
      <w:t>– se</w:t>
    </w:r>
    <w:r w:rsidR="0056189E" w:rsidRPr="00B9217A">
      <w:t>quence n°</w:t>
    </w:r>
    <w:r w:rsidR="00B77B2A">
      <w:t>13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1B82E1C"/>
    <w:multiLevelType w:val="multilevel"/>
    <w:tmpl w:val="481E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96146"/>
    <w:multiLevelType w:val="hybridMultilevel"/>
    <w:tmpl w:val="E5AC8D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001D2"/>
    <w:multiLevelType w:val="hybridMultilevel"/>
    <w:tmpl w:val="16FC0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37667"/>
    <w:multiLevelType w:val="hybridMultilevel"/>
    <w:tmpl w:val="26D28B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95A41"/>
    <w:multiLevelType w:val="hybridMultilevel"/>
    <w:tmpl w:val="86829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BD38EC"/>
    <w:multiLevelType w:val="hybridMultilevel"/>
    <w:tmpl w:val="B9DEF098"/>
    <w:lvl w:ilvl="0" w:tplc="924033E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34630"/>
    <w:multiLevelType w:val="hybridMultilevel"/>
    <w:tmpl w:val="B8AE60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A0148"/>
    <w:multiLevelType w:val="hybridMultilevel"/>
    <w:tmpl w:val="94A62D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30E42"/>
    <w:multiLevelType w:val="hybridMultilevel"/>
    <w:tmpl w:val="535A38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307F82"/>
    <w:multiLevelType w:val="hybridMultilevel"/>
    <w:tmpl w:val="ECB69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972B30"/>
    <w:multiLevelType w:val="hybridMultilevel"/>
    <w:tmpl w:val="0B1A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A21D9"/>
    <w:multiLevelType w:val="hybridMultilevel"/>
    <w:tmpl w:val="741E39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1550C"/>
    <w:multiLevelType w:val="multilevel"/>
    <w:tmpl w:val="C72C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EE4D8C"/>
    <w:multiLevelType w:val="hybridMultilevel"/>
    <w:tmpl w:val="6592EA74"/>
    <w:lvl w:ilvl="0" w:tplc="DEEA349A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2201C"/>
    <w:multiLevelType w:val="hybridMultilevel"/>
    <w:tmpl w:val="1E48F5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62813">
    <w:abstractNumId w:val="6"/>
  </w:num>
  <w:num w:numId="2" w16cid:durableId="2089839976">
    <w:abstractNumId w:val="10"/>
  </w:num>
  <w:num w:numId="3" w16cid:durableId="522280252">
    <w:abstractNumId w:val="27"/>
    <w:lvlOverride w:ilvl="0">
      <w:startOverride w:val="1"/>
    </w:lvlOverride>
  </w:num>
  <w:num w:numId="4" w16cid:durableId="242885507">
    <w:abstractNumId w:val="16"/>
  </w:num>
  <w:num w:numId="5" w16cid:durableId="2001275757">
    <w:abstractNumId w:val="32"/>
  </w:num>
  <w:num w:numId="6" w16cid:durableId="1546288531">
    <w:abstractNumId w:val="3"/>
  </w:num>
  <w:num w:numId="7" w16cid:durableId="2039040323">
    <w:abstractNumId w:val="0"/>
  </w:num>
  <w:num w:numId="8" w16cid:durableId="398481148">
    <w:abstractNumId w:val="30"/>
  </w:num>
  <w:num w:numId="9" w16cid:durableId="24723237">
    <w:abstractNumId w:val="12"/>
  </w:num>
  <w:num w:numId="10" w16cid:durableId="949748337">
    <w:abstractNumId w:val="15"/>
  </w:num>
  <w:num w:numId="11" w16cid:durableId="1545603216">
    <w:abstractNumId w:val="13"/>
  </w:num>
  <w:num w:numId="12" w16cid:durableId="2057659616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528370050">
    <w:abstractNumId w:val="21"/>
  </w:num>
  <w:num w:numId="14" w16cid:durableId="739720211">
    <w:abstractNumId w:val="7"/>
  </w:num>
  <w:num w:numId="15" w16cid:durableId="1359506937">
    <w:abstractNumId w:val="9"/>
  </w:num>
  <w:num w:numId="16" w16cid:durableId="1626934708">
    <w:abstractNumId w:val="14"/>
  </w:num>
  <w:num w:numId="17" w16cid:durableId="389623063">
    <w:abstractNumId w:val="27"/>
  </w:num>
  <w:num w:numId="18" w16cid:durableId="1917014259">
    <w:abstractNumId w:val="11"/>
  </w:num>
  <w:num w:numId="19" w16cid:durableId="327054029">
    <w:abstractNumId w:val="8"/>
  </w:num>
  <w:num w:numId="20" w16cid:durableId="461116995">
    <w:abstractNumId w:val="22"/>
  </w:num>
  <w:num w:numId="21" w16cid:durableId="1875727668">
    <w:abstractNumId w:val="4"/>
  </w:num>
  <w:num w:numId="22" w16cid:durableId="2052730314">
    <w:abstractNumId w:val="23"/>
  </w:num>
  <w:num w:numId="23" w16cid:durableId="1736245535">
    <w:abstractNumId w:val="1"/>
  </w:num>
  <w:num w:numId="24" w16cid:durableId="692195755">
    <w:abstractNumId w:val="28"/>
  </w:num>
  <w:num w:numId="25" w16cid:durableId="1285498181">
    <w:abstractNumId w:val="2"/>
  </w:num>
  <w:num w:numId="26" w16cid:durableId="1411586946">
    <w:abstractNumId w:val="29"/>
  </w:num>
  <w:num w:numId="27" w16cid:durableId="2020769503">
    <w:abstractNumId w:val="17"/>
  </w:num>
  <w:num w:numId="28" w16cid:durableId="1971744134">
    <w:abstractNumId w:val="5"/>
  </w:num>
  <w:num w:numId="29" w16cid:durableId="1969046289">
    <w:abstractNumId w:val="25"/>
  </w:num>
  <w:num w:numId="30" w16cid:durableId="1644116746">
    <w:abstractNumId w:val="18"/>
  </w:num>
  <w:num w:numId="31" w16cid:durableId="379941166">
    <w:abstractNumId w:val="20"/>
  </w:num>
  <w:num w:numId="32" w16cid:durableId="842477759">
    <w:abstractNumId w:val="19"/>
  </w:num>
  <w:num w:numId="33" w16cid:durableId="1797796598">
    <w:abstractNumId w:val="26"/>
  </w:num>
  <w:num w:numId="34" w16cid:durableId="52124580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4E9D"/>
    <w:rsid w:val="00015B9E"/>
    <w:rsid w:val="00015EB8"/>
    <w:rsid w:val="0001663B"/>
    <w:rsid w:val="00016770"/>
    <w:rsid w:val="0001699C"/>
    <w:rsid w:val="00016E84"/>
    <w:rsid w:val="0001766E"/>
    <w:rsid w:val="00017F04"/>
    <w:rsid w:val="00020105"/>
    <w:rsid w:val="00020400"/>
    <w:rsid w:val="00021550"/>
    <w:rsid w:val="00021C26"/>
    <w:rsid w:val="00021EFC"/>
    <w:rsid w:val="00022040"/>
    <w:rsid w:val="00022189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1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5E7D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87AF9"/>
    <w:rsid w:val="0009038E"/>
    <w:rsid w:val="00091F80"/>
    <w:rsid w:val="000929F6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9707A"/>
    <w:rsid w:val="000A015E"/>
    <w:rsid w:val="000A026D"/>
    <w:rsid w:val="000A0EB6"/>
    <w:rsid w:val="000A1CF8"/>
    <w:rsid w:val="000A2EEB"/>
    <w:rsid w:val="000A3343"/>
    <w:rsid w:val="000A47E4"/>
    <w:rsid w:val="000A4A4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5DF2"/>
    <w:rsid w:val="000C6F8C"/>
    <w:rsid w:val="000C71AB"/>
    <w:rsid w:val="000C77C6"/>
    <w:rsid w:val="000C7A92"/>
    <w:rsid w:val="000C7B32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1E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0E6"/>
    <w:rsid w:val="000F557C"/>
    <w:rsid w:val="000F5B00"/>
    <w:rsid w:val="000F7857"/>
    <w:rsid w:val="00100B37"/>
    <w:rsid w:val="00100CC1"/>
    <w:rsid w:val="00100DE9"/>
    <w:rsid w:val="00101C22"/>
    <w:rsid w:val="001024C1"/>
    <w:rsid w:val="001051CA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05F"/>
    <w:rsid w:val="00160A2C"/>
    <w:rsid w:val="00160A98"/>
    <w:rsid w:val="00161643"/>
    <w:rsid w:val="0016167B"/>
    <w:rsid w:val="00161B35"/>
    <w:rsid w:val="0016209F"/>
    <w:rsid w:val="001623C2"/>
    <w:rsid w:val="00163383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42F5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30DA"/>
    <w:rsid w:val="001D3614"/>
    <w:rsid w:val="001D367A"/>
    <w:rsid w:val="001D38B9"/>
    <w:rsid w:val="001D4A64"/>
    <w:rsid w:val="001D6939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827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460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12D"/>
    <w:rsid w:val="00240D4B"/>
    <w:rsid w:val="00240F7D"/>
    <w:rsid w:val="00241AA2"/>
    <w:rsid w:val="0024258B"/>
    <w:rsid w:val="00243398"/>
    <w:rsid w:val="00243BDF"/>
    <w:rsid w:val="0024400D"/>
    <w:rsid w:val="002440DC"/>
    <w:rsid w:val="0024431F"/>
    <w:rsid w:val="00244A1A"/>
    <w:rsid w:val="00245088"/>
    <w:rsid w:val="002460B3"/>
    <w:rsid w:val="00247FA0"/>
    <w:rsid w:val="002505EA"/>
    <w:rsid w:val="00250A59"/>
    <w:rsid w:val="00250B8D"/>
    <w:rsid w:val="00251454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158"/>
    <w:rsid w:val="0027275B"/>
    <w:rsid w:val="002739EF"/>
    <w:rsid w:val="00273A02"/>
    <w:rsid w:val="002740BB"/>
    <w:rsid w:val="0027481F"/>
    <w:rsid w:val="00274EB1"/>
    <w:rsid w:val="00275238"/>
    <w:rsid w:val="002756BD"/>
    <w:rsid w:val="0027696F"/>
    <w:rsid w:val="00277F11"/>
    <w:rsid w:val="002805B4"/>
    <w:rsid w:val="00280A2A"/>
    <w:rsid w:val="00280B98"/>
    <w:rsid w:val="00281173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69F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0AA"/>
    <w:rsid w:val="00294A99"/>
    <w:rsid w:val="00294FF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3C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28A"/>
    <w:rsid w:val="002D09ED"/>
    <w:rsid w:val="002D0B12"/>
    <w:rsid w:val="002D164C"/>
    <w:rsid w:val="002D18FC"/>
    <w:rsid w:val="002D194E"/>
    <w:rsid w:val="002D1E9C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A6F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76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34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321E"/>
    <w:rsid w:val="003049B1"/>
    <w:rsid w:val="00305836"/>
    <w:rsid w:val="00310102"/>
    <w:rsid w:val="00310171"/>
    <w:rsid w:val="00310E0C"/>
    <w:rsid w:val="003113A2"/>
    <w:rsid w:val="00312228"/>
    <w:rsid w:val="003122D7"/>
    <w:rsid w:val="0031336A"/>
    <w:rsid w:val="00314399"/>
    <w:rsid w:val="00315128"/>
    <w:rsid w:val="00315A34"/>
    <w:rsid w:val="00315D1A"/>
    <w:rsid w:val="003162D3"/>
    <w:rsid w:val="00316FEF"/>
    <w:rsid w:val="0031711F"/>
    <w:rsid w:val="00317390"/>
    <w:rsid w:val="003216CA"/>
    <w:rsid w:val="00321B7A"/>
    <w:rsid w:val="0032213A"/>
    <w:rsid w:val="00322A7E"/>
    <w:rsid w:val="00322C76"/>
    <w:rsid w:val="00323293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5E9"/>
    <w:rsid w:val="003418E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10F"/>
    <w:rsid w:val="0035598A"/>
    <w:rsid w:val="00355BB3"/>
    <w:rsid w:val="00356C92"/>
    <w:rsid w:val="00356ED1"/>
    <w:rsid w:val="00357C53"/>
    <w:rsid w:val="003605D0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103"/>
    <w:rsid w:val="003705C8"/>
    <w:rsid w:val="003710D2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6E"/>
    <w:rsid w:val="003816B2"/>
    <w:rsid w:val="003818AA"/>
    <w:rsid w:val="00381A1E"/>
    <w:rsid w:val="003826CE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64D1"/>
    <w:rsid w:val="003D6530"/>
    <w:rsid w:val="003D66BF"/>
    <w:rsid w:val="003E00EA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2B5A"/>
    <w:rsid w:val="003F3CA3"/>
    <w:rsid w:val="003F4762"/>
    <w:rsid w:val="003F5541"/>
    <w:rsid w:val="003F6716"/>
    <w:rsid w:val="003F6E23"/>
    <w:rsid w:val="003F7C04"/>
    <w:rsid w:val="00400AA3"/>
    <w:rsid w:val="00400BCC"/>
    <w:rsid w:val="00400E5A"/>
    <w:rsid w:val="00401387"/>
    <w:rsid w:val="0040227F"/>
    <w:rsid w:val="00404128"/>
    <w:rsid w:val="00404AB5"/>
    <w:rsid w:val="0040777D"/>
    <w:rsid w:val="004103D4"/>
    <w:rsid w:val="004104CB"/>
    <w:rsid w:val="00410A68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6A39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08A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E73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1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766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456"/>
    <w:rsid w:val="004C1853"/>
    <w:rsid w:val="004C1C6C"/>
    <w:rsid w:val="004C1CA2"/>
    <w:rsid w:val="004C1F64"/>
    <w:rsid w:val="004C2998"/>
    <w:rsid w:val="004C2E5B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D72F9"/>
    <w:rsid w:val="004D7EDF"/>
    <w:rsid w:val="004D7F60"/>
    <w:rsid w:val="004E08ED"/>
    <w:rsid w:val="004E0C5F"/>
    <w:rsid w:val="004E0EB4"/>
    <w:rsid w:val="004E1634"/>
    <w:rsid w:val="004E16AE"/>
    <w:rsid w:val="004E1B67"/>
    <w:rsid w:val="004E2461"/>
    <w:rsid w:val="004E24F9"/>
    <w:rsid w:val="004E2D51"/>
    <w:rsid w:val="004E35D6"/>
    <w:rsid w:val="004E3FA2"/>
    <w:rsid w:val="004E4861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5ADE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7A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1157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57FB0"/>
    <w:rsid w:val="00560071"/>
    <w:rsid w:val="0056062D"/>
    <w:rsid w:val="00560B01"/>
    <w:rsid w:val="00560E7A"/>
    <w:rsid w:val="00560ECF"/>
    <w:rsid w:val="0056189E"/>
    <w:rsid w:val="00562E3E"/>
    <w:rsid w:val="00563DD3"/>
    <w:rsid w:val="0056401C"/>
    <w:rsid w:val="00564ADA"/>
    <w:rsid w:val="00564C54"/>
    <w:rsid w:val="00565993"/>
    <w:rsid w:val="00566F8D"/>
    <w:rsid w:val="005670FC"/>
    <w:rsid w:val="005671D7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E64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264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B7216"/>
    <w:rsid w:val="005C041D"/>
    <w:rsid w:val="005C0619"/>
    <w:rsid w:val="005C11FA"/>
    <w:rsid w:val="005C16C6"/>
    <w:rsid w:val="005C240B"/>
    <w:rsid w:val="005C270F"/>
    <w:rsid w:val="005C2E28"/>
    <w:rsid w:val="005C3D49"/>
    <w:rsid w:val="005C4D41"/>
    <w:rsid w:val="005C6167"/>
    <w:rsid w:val="005C6193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7CF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1507"/>
    <w:rsid w:val="00612555"/>
    <w:rsid w:val="00612989"/>
    <w:rsid w:val="00613620"/>
    <w:rsid w:val="006139F9"/>
    <w:rsid w:val="00613AC5"/>
    <w:rsid w:val="0061484C"/>
    <w:rsid w:val="006148EE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512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5E1D"/>
    <w:rsid w:val="006E60E1"/>
    <w:rsid w:val="006E6267"/>
    <w:rsid w:val="006E6986"/>
    <w:rsid w:val="006E6AEE"/>
    <w:rsid w:val="006F0AC4"/>
    <w:rsid w:val="006F1742"/>
    <w:rsid w:val="006F2286"/>
    <w:rsid w:val="006F2877"/>
    <w:rsid w:val="006F3B57"/>
    <w:rsid w:val="006F3DD8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909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11C6"/>
    <w:rsid w:val="00712542"/>
    <w:rsid w:val="00712F91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1CFE"/>
    <w:rsid w:val="00752034"/>
    <w:rsid w:val="00752113"/>
    <w:rsid w:val="00752BAC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611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4A9"/>
    <w:rsid w:val="00790EA8"/>
    <w:rsid w:val="0079307A"/>
    <w:rsid w:val="0079523B"/>
    <w:rsid w:val="00795B49"/>
    <w:rsid w:val="007962D7"/>
    <w:rsid w:val="0079640E"/>
    <w:rsid w:val="007964B4"/>
    <w:rsid w:val="00796669"/>
    <w:rsid w:val="00797015"/>
    <w:rsid w:val="007979C6"/>
    <w:rsid w:val="007A02FC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721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1E25"/>
    <w:rsid w:val="007C20F5"/>
    <w:rsid w:val="007C2A8F"/>
    <w:rsid w:val="007C3024"/>
    <w:rsid w:val="007C356C"/>
    <w:rsid w:val="007C36B6"/>
    <w:rsid w:val="007C5F8D"/>
    <w:rsid w:val="007C64B4"/>
    <w:rsid w:val="007C7279"/>
    <w:rsid w:val="007C7289"/>
    <w:rsid w:val="007C7385"/>
    <w:rsid w:val="007C758A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41F5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914"/>
    <w:rsid w:val="007F3ABD"/>
    <w:rsid w:val="007F3EA5"/>
    <w:rsid w:val="007F41D6"/>
    <w:rsid w:val="007F433E"/>
    <w:rsid w:val="007F47DF"/>
    <w:rsid w:val="007F5895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156B"/>
    <w:rsid w:val="00822941"/>
    <w:rsid w:val="008229A2"/>
    <w:rsid w:val="00822E87"/>
    <w:rsid w:val="00823948"/>
    <w:rsid w:val="008242F9"/>
    <w:rsid w:val="008243DF"/>
    <w:rsid w:val="00824A42"/>
    <w:rsid w:val="00825FE0"/>
    <w:rsid w:val="00825FF9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4EBB"/>
    <w:rsid w:val="008352F8"/>
    <w:rsid w:val="0083566A"/>
    <w:rsid w:val="00835B03"/>
    <w:rsid w:val="0083657F"/>
    <w:rsid w:val="008365E0"/>
    <w:rsid w:val="00836942"/>
    <w:rsid w:val="00836A16"/>
    <w:rsid w:val="00840700"/>
    <w:rsid w:val="008408FB"/>
    <w:rsid w:val="008409B8"/>
    <w:rsid w:val="00841F97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6AC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1F5E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CFC"/>
    <w:rsid w:val="008B3040"/>
    <w:rsid w:val="008B3401"/>
    <w:rsid w:val="008B3D36"/>
    <w:rsid w:val="008B444E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4A0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8F78A5"/>
    <w:rsid w:val="0090194A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49FD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679D"/>
    <w:rsid w:val="00986A2E"/>
    <w:rsid w:val="009872CB"/>
    <w:rsid w:val="00987AE6"/>
    <w:rsid w:val="00987F5E"/>
    <w:rsid w:val="0099028E"/>
    <w:rsid w:val="00990CDE"/>
    <w:rsid w:val="00991E01"/>
    <w:rsid w:val="00992BFF"/>
    <w:rsid w:val="0099303D"/>
    <w:rsid w:val="00993C7F"/>
    <w:rsid w:val="00995803"/>
    <w:rsid w:val="00995B69"/>
    <w:rsid w:val="009967C8"/>
    <w:rsid w:val="009969F8"/>
    <w:rsid w:val="00996A53"/>
    <w:rsid w:val="00997AEF"/>
    <w:rsid w:val="00997F9F"/>
    <w:rsid w:val="009A030A"/>
    <w:rsid w:val="009A0820"/>
    <w:rsid w:val="009A1404"/>
    <w:rsid w:val="009A1491"/>
    <w:rsid w:val="009A1CB9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938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5A9"/>
    <w:rsid w:val="009E1E3B"/>
    <w:rsid w:val="009E31B5"/>
    <w:rsid w:val="009E3C7E"/>
    <w:rsid w:val="009E4656"/>
    <w:rsid w:val="009E482B"/>
    <w:rsid w:val="009E4AF9"/>
    <w:rsid w:val="009E557B"/>
    <w:rsid w:val="009E5594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2EEF"/>
    <w:rsid w:val="00A03FA5"/>
    <w:rsid w:val="00A046E5"/>
    <w:rsid w:val="00A06549"/>
    <w:rsid w:val="00A0738E"/>
    <w:rsid w:val="00A07520"/>
    <w:rsid w:val="00A102E2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CAD"/>
    <w:rsid w:val="00A21D6D"/>
    <w:rsid w:val="00A21E1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258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0F4B"/>
    <w:rsid w:val="00A43143"/>
    <w:rsid w:val="00A431D0"/>
    <w:rsid w:val="00A445AC"/>
    <w:rsid w:val="00A4564B"/>
    <w:rsid w:val="00A46D8F"/>
    <w:rsid w:val="00A47733"/>
    <w:rsid w:val="00A50B90"/>
    <w:rsid w:val="00A5104C"/>
    <w:rsid w:val="00A51D4E"/>
    <w:rsid w:val="00A527DB"/>
    <w:rsid w:val="00A52936"/>
    <w:rsid w:val="00A53629"/>
    <w:rsid w:val="00A53759"/>
    <w:rsid w:val="00A5445A"/>
    <w:rsid w:val="00A54D5D"/>
    <w:rsid w:val="00A54FF4"/>
    <w:rsid w:val="00A550D1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93E"/>
    <w:rsid w:val="00AB3B40"/>
    <w:rsid w:val="00AB4C2A"/>
    <w:rsid w:val="00AB584A"/>
    <w:rsid w:val="00AB5A42"/>
    <w:rsid w:val="00AB6C9C"/>
    <w:rsid w:val="00AB6D5E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C7F06"/>
    <w:rsid w:val="00AD07F6"/>
    <w:rsid w:val="00AD0EF5"/>
    <w:rsid w:val="00AD11B9"/>
    <w:rsid w:val="00AD6483"/>
    <w:rsid w:val="00AD6C35"/>
    <w:rsid w:val="00AD7FAC"/>
    <w:rsid w:val="00AE00A3"/>
    <w:rsid w:val="00AE07C7"/>
    <w:rsid w:val="00AE1AEB"/>
    <w:rsid w:val="00AE1B37"/>
    <w:rsid w:val="00AE1FB0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01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12D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6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196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574C"/>
    <w:rsid w:val="00B75F80"/>
    <w:rsid w:val="00B76E8F"/>
    <w:rsid w:val="00B779BC"/>
    <w:rsid w:val="00B77B2A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2D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3C9"/>
    <w:rsid w:val="00B91953"/>
    <w:rsid w:val="00B91E6D"/>
    <w:rsid w:val="00B9208A"/>
    <w:rsid w:val="00B9217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44B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0FD1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6314"/>
    <w:rsid w:val="00BD7468"/>
    <w:rsid w:val="00BD7976"/>
    <w:rsid w:val="00BD7CE6"/>
    <w:rsid w:val="00BD7CEE"/>
    <w:rsid w:val="00BE0B14"/>
    <w:rsid w:val="00BE242B"/>
    <w:rsid w:val="00BE2486"/>
    <w:rsid w:val="00BE2CC2"/>
    <w:rsid w:val="00BE333D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C9C"/>
    <w:rsid w:val="00C03001"/>
    <w:rsid w:val="00C05590"/>
    <w:rsid w:val="00C05707"/>
    <w:rsid w:val="00C05813"/>
    <w:rsid w:val="00C05A20"/>
    <w:rsid w:val="00C068EA"/>
    <w:rsid w:val="00C073AC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40371"/>
    <w:rsid w:val="00C416BF"/>
    <w:rsid w:val="00C41819"/>
    <w:rsid w:val="00C42075"/>
    <w:rsid w:val="00C42B61"/>
    <w:rsid w:val="00C42D7F"/>
    <w:rsid w:val="00C440A6"/>
    <w:rsid w:val="00C44FE6"/>
    <w:rsid w:val="00C45302"/>
    <w:rsid w:val="00C4567E"/>
    <w:rsid w:val="00C45946"/>
    <w:rsid w:val="00C45E2A"/>
    <w:rsid w:val="00C4691F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6F0"/>
    <w:rsid w:val="00C65E3C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3EF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569E"/>
    <w:rsid w:val="00CC61A0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6E12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00BB"/>
    <w:rsid w:val="00CF023B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1E"/>
    <w:rsid w:val="00CF775A"/>
    <w:rsid w:val="00CF7902"/>
    <w:rsid w:val="00CF79DC"/>
    <w:rsid w:val="00CF7C5C"/>
    <w:rsid w:val="00D0088C"/>
    <w:rsid w:val="00D00B32"/>
    <w:rsid w:val="00D0156A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4CF"/>
    <w:rsid w:val="00D265DD"/>
    <w:rsid w:val="00D26D85"/>
    <w:rsid w:val="00D2756F"/>
    <w:rsid w:val="00D27D54"/>
    <w:rsid w:val="00D3068F"/>
    <w:rsid w:val="00D30AE8"/>
    <w:rsid w:val="00D3202B"/>
    <w:rsid w:val="00D32277"/>
    <w:rsid w:val="00D3233F"/>
    <w:rsid w:val="00D32466"/>
    <w:rsid w:val="00D3248A"/>
    <w:rsid w:val="00D32D73"/>
    <w:rsid w:val="00D32E23"/>
    <w:rsid w:val="00D34463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E9D"/>
    <w:rsid w:val="00D80F9E"/>
    <w:rsid w:val="00D81585"/>
    <w:rsid w:val="00D8236C"/>
    <w:rsid w:val="00D83F08"/>
    <w:rsid w:val="00D84CA5"/>
    <w:rsid w:val="00D84F02"/>
    <w:rsid w:val="00D867EB"/>
    <w:rsid w:val="00D86E1C"/>
    <w:rsid w:val="00D870C8"/>
    <w:rsid w:val="00D8754E"/>
    <w:rsid w:val="00D87F22"/>
    <w:rsid w:val="00D90489"/>
    <w:rsid w:val="00D906A6"/>
    <w:rsid w:val="00D909FA"/>
    <w:rsid w:val="00D933C1"/>
    <w:rsid w:val="00D93869"/>
    <w:rsid w:val="00D93DFB"/>
    <w:rsid w:val="00D941C3"/>
    <w:rsid w:val="00D9591A"/>
    <w:rsid w:val="00D96CFD"/>
    <w:rsid w:val="00D974F5"/>
    <w:rsid w:val="00D9759C"/>
    <w:rsid w:val="00DA0586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5A4F"/>
    <w:rsid w:val="00DA6859"/>
    <w:rsid w:val="00DA6971"/>
    <w:rsid w:val="00DA70B0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0A"/>
    <w:rsid w:val="00DB211D"/>
    <w:rsid w:val="00DB28CF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D80"/>
    <w:rsid w:val="00DE2F20"/>
    <w:rsid w:val="00DE3CF5"/>
    <w:rsid w:val="00DE4CE4"/>
    <w:rsid w:val="00DE5036"/>
    <w:rsid w:val="00DE7763"/>
    <w:rsid w:val="00DE79D0"/>
    <w:rsid w:val="00DE7A9A"/>
    <w:rsid w:val="00DE7AFB"/>
    <w:rsid w:val="00DE7BE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3D53"/>
    <w:rsid w:val="00E443E7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ACD"/>
    <w:rsid w:val="00E84C3E"/>
    <w:rsid w:val="00E86166"/>
    <w:rsid w:val="00E87F3D"/>
    <w:rsid w:val="00E87F9E"/>
    <w:rsid w:val="00E90AB4"/>
    <w:rsid w:val="00E916C4"/>
    <w:rsid w:val="00E91EB9"/>
    <w:rsid w:val="00E91F2A"/>
    <w:rsid w:val="00E93BD7"/>
    <w:rsid w:val="00E93CB4"/>
    <w:rsid w:val="00E94B5F"/>
    <w:rsid w:val="00E96DC0"/>
    <w:rsid w:val="00EA01B7"/>
    <w:rsid w:val="00EA051D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39B"/>
    <w:rsid w:val="00EC6842"/>
    <w:rsid w:val="00EC6BC1"/>
    <w:rsid w:val="00EC73C4"/>
    <w:rsid w:val="00ED0204"/>
    <w:rsid w:val="00ED09CC"/>
    <w:rsid w:val="00ED0BF9"/>
    <w:rsid w:val="00ED2470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D7144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C13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4DA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17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A53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781"/>
    <w:rsid w:val="00F60F89"/>
    <w:rsid w:val="00F61A38"/>
    <w:rsid w:val="00F627BF"/>
    <w:rsid w:val="00F63689"/>
    <w:rsid w:val="00F63A69"/>
    <w:rsid w:val="00F642A8"/>
    <w:rsid w:val="00F64B61"/>
    <w:rsid w:val="00F64BA8"/>
    <w:rsid w:val="00F64BC0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6F2F"/>
    <w:rsid w:val="00F97195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237"/>
    <w:rsid w:val="00FB1DD2"/>
    <w:rsid w:val="00FB2FC8"/>
    <w:rsid w:val="00FB2FFD"/>
    <w:rsid w:val="00FB367C"/>
    <w:rsid w:val="00FB3988"/>
    <w:rsid w:val="00FB3AE9"/>
    <w:rsid w:val="00FB3B42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59E6"/>
    <w:rsid w:val="00FC6063"/>
    <w:rsid w:val="00FC608A"/>
    <w:rsid w:val="00FC72A0"/>
    <w:rsid w:val="00FC7ED4"/>
    <w:rsid w:val="00FC7F9B"/>
    <w:rsid w:val="00FD063C"/>
    <w:rsid w:val="00FD18AF"/>
    <w:rsid w:val="00FD1C68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95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9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364</TotalTime>
  <Pages>2</Pages>
  <Words>332</Words>
  <Characters>1436</Characters>
  <Application>Microsoft Office Word</Application>
  <DocSecurity>0</DocSecurity>
  <Lines>35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340</cp:revision>
  <dcterms:created xsi:type="dcterms:W3CDTF">2018-10-24T18:58:00Z</dcterms:created>
  <dcterms:modified xsi:type="dcterms:W3CDTF">2026-03-02T14:21:00Z</dcterms:modified>
</cp:coreProperties>
</file>