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56D08" w14:textId="5CACD3D3" w:rsidR="00000047" w:rsidRPr="001F29AA" w:rsidRDefault="00000047" w:rsidP="00000047">
      <w:pPr>
        <w:pStyle w:val="Titre"/>
        <w:rPr>
          <w:lang w:val="en-US"/>
        </w:rPr>
      </w:pPr>
      <w:r w:rsidRPr="001F29AA">
        <w:rPr>
          <w:lang w:val="en-US"/>
        </w:rPr>
        <w:t xml:space="preserve">Sequence </w:t>
      </w:r>
      <w:r w:rsidR="00777CEB">
        <w:rPr>
          <w:lang w:val="en-US"/>
        </w:rPr>
        <w:t>3</w:t>
      </w:r>
      <w:r w:rsidRPr="001F29AA">
        <w:rPr>
          <w:lang w:val="en-US"/>
        </w:rPr>
        <w:t xml:space="preserve">: </w:t>
      </w:r>
      <w:r w:rsidR="008D024E">
        <w:rPr>
          <w:lang w:val="en-US"/>
        </w:rPr>
        <w:t>D</w:t>
      </w:r>
      <w:r w:rsidR="00777CEB">
        <w:rPr>
          <w:lang w:val="en-US"/>
        </w:rPr>
        <w:t>ifferent energies</w:t>
      </w:r>
    </w:p>
    <w:p w14:paraId="6CABED2E" w14:textId="54ED57C8" w:rsidR="00000047" w:rsidRDefault="00D45761" w:rsidP="00000047">
      <w:pPr>
        <w:pStyle w:val="Activity1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04D7EE1" wp14:editId="52C7C402">
                <wp:extent cx="6192520" cy="2309495"/>
                <wp:effectExtent l="0" t="0" r="5080" b="1905"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2309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D840C" w14:textId="310F9531" w:rsidR="00D45761" w:rsidRPr="00B04D9F" w:rsidRDefault="00D45761" w:rsidP="00D45761">
                            <w:pPr>
                              <w:pStyle w:val="NormalWeb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BC95A5" wp14:editId="5FC5BC46">
                                  <wp:extent cx="278765" cy="278765"/>
                                  <wp:effectExtent l="0" t="0" r="6985" b="6985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65" cy="278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4D9F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Fiche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</w:t>
                            </w:r>
                            <w:r w:rsidRPr="00B04D9F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de synthèse mobilisée</w:t>
                            </w:r>
                            <w:r w:rsidRPr="00B04D9F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 (collection en français) : </w:t>
                            </w:r>
                          </w:p>
                          <w:p w14:paraId="5DAF8225" w14:textId="06C42DFB" w:rsidR="00D45761" w:rsidRPr="00B04D9F" w:rsidRDefault="00D45761" w:rsidP="009807C3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04D9F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Fiche n°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ETLV Terminale PCM</w:t>
                            </w:r>
                            <w:r w:rsidRPr="00B04D9F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: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Stockage et transfert d’énergie</w:t>
                            </w:r>
                          </w:p>
                          <w:p w14:paraId="3120B1B7" w14:textId="77777777" w:rsidR="00D45761" w:rsidRDefault="00D45761" w:rsidP="00D45761">
                            <w:pPr>
                              <w:pStyle w:val="NormalWeb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D4A165" wp14:editId="5B4082F8">
                                  <wp:extent cx="320040" cy="304800"/>
                                  <wp:effectExtent l="0" t="0" r="381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Sommaire des activités ETLV </w:t>
                            </w:r>
                            <w:r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: </w:t>
                            </w:r>
                          </w:p>
                          <w:p w14:paraId="4E4E7F03" w14:textId="4C4AD82E" w:rsidR="00D45761" w:rsidRDefault="00D45761" w:rsidP="00D45761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ACTIVITY 1: </w:t>
                            </w:r>
                            <w:r w:rsidR="002263A8">
                              <w:rPr>
                                <w:lang w:val="en-US"/>
                              </w:rPr>
                              <w:t>Different types of energy</w:t>
                            </w:r>
                            <w:r w:rsidR="00E93F00">
                              <w:rPr>
                                <w:lang w:val="en-US"/>
                              </w:rPr>
                              <w:t xml:space="preserve"> (level 1)</w:t>
                            </w:r>
                          </w:p>
                          <w:p w14:paraId="78ADFA8D" w14:textId="748A7D01" w:rsidR="00E93F00" w:rsidRDefault="00D45761" w:rsidP="00E93F00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ACTIVITY 2: </w:t>
                            </w:r>
                            <w:r w:rsidR="00E93F00">
                              <w:rPr>
                                <w:lang w:val="en-US"/>
                              </w:rPr>
                              <w:t xml:space="preserve">Different types of energy (level </w:t>
                            </w:r>
                            <w:r w:rsidR="00E93F00">
                              <w:rPr>
                                <w:lang w:val="en-US"/>
                              </w:rPr>
                              <w:t>2</w:t>
                            </w:r>
                            <w:r w:rsidR="00E93F00">
                              <w:rPr>
                                <w:lang w:val="en-US"/>
                              </w:rPr>
                              <w:t>)</w:t>
                            </w:r>
                          </w:p>
                          <w:p w14:paraId="51C6E622" w14:textId="15811C3D" w:rsidR="0075175D" w:rsidRDefault="0075175D" w:rsidP="0075175D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ACTIVITY </w:t>
                            </w:r>
                            <w:r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lang w:val="en-US"/>
                              </w:rPr>
                              <w:t>: Different types of energy (lev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 xml:space="preserve">l </w:t>
                            </w:r>
                            <w:r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  <w:p w14:paraId="346B8582" w14:textId="4571EAA9" w:rsidR="00D45761" w:rsidRDefault="00D45761" w:rsidP="00D45761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  <w:p w14:paraId="1BEDA9E4" w14:textId="77777777" w:rsidR="00D45761" w:rsidRDefault="00D45761" w:rsidP="00D45761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ACTIVITY 3:</w:t>
                            </w:r>
                            <w:r w:rsidRPr="00B04D9F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How much land does it take to power the world?</w:t>
                            </w:r>
                          </w:p>
                          <w:p w14:paraId="079B4541" w14:textId="77777777" w:rsidR="00D45761" w:rsidRDefault="00D45761" w:rsidP="00D457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04D7EE1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width:487.6pt;height:18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" fillcolor="#dbe5f1 [660]" stroked="f" strokeweight=".5pt">
                <v:textbox>
                  <w:txbxContent>
                    <w:p w14:paraId="2AAD840C" w14:textId="310F9531" w:rsidR="00D45761" w:rsidRPr="00B04D9F" w:rsidRDefault="00D45761" w:rsidP="00D45761">
                      <w:pPr>
                        <w:pStyle w:val="NormalWeb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ABC95A5" wp14:editId="5FC5BC46">
                            <wp:extent cx="278765" cy="278765"/>
                            <wp:effectExtent l="0" t="0" r="6985" b="6985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765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4D9F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Fiche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</w:t>
                      </w:r>
                      <w:r w:rsidRPr="00B04D9F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de synthèse mobilisée</w:t>
                      </w:r>
                      <w:r w:rsidRPr="00B04D9F">
                        <w:rPr>
                          <w:rFonts w:ascii="Calibri" w:hAnsi="Calibri" w:cs="Calibri"/>
                          <w:color w:val="3F3F3F"/>
                        </w:rPr>
                        <w:t xml:space="preserve"> (collection en français) : </w:t>
                      </w:r>
                    </w:p>
                    <w:p w14:paraId="5DAF8225" w14:textId="06C42DFB" w:rsidR="00D45761" w:rsidRPr="00B04D9F" w:rsidRDefault="00D45761" w:rsidP="009807C3">
                      <w:pPr>
                        <w:pStyle w:val="NormalWeb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</w:rPr>
                      </w:pPr>
                      <w:r w:rsidRPr="00B04D9F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Fiche n°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ETLV Terminale PCM</w:t>
                      </w:r>
                      <w:r w:rsidRPr="00B04D9F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: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Stockage et transfert d’énergie</w:t>
                      </w:r>
                    </w:p>
                    <w:p w14:paraId="3120B1B7" w14:textId="77777777" w:rsidR="00D45761" w:rsidRDefault="00D45761" w:rsidP="00D45761">
                      <w:pPr>
                        <w:pStyle w:val="NormalWeb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FD4A165" wp14:editId="5B4082F8">
                            <wp:extent cx="320040" cy="304800"/>
                            <wp:effectExtent l="0" t="0" r="381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Sommaire des activités ETLV </w:t>
                      </w:r>
                      <w:r>
                        <w:rPr>
                          <w:rFonts w:ascii="Calibri" w:hAnsi="Calibri" w:cs="Calibri"/>
                          <w:color w:val="3F3F3F"/>
                        </w:rPr>
                        <w:t xml:space="preserve">: </w:t>
                      </w:r>
                    </w:p>
                    <w:p w14:paraId="4E4E7F03" w14:textId="4C4AD82E" w:rsidR="00D45761" w:rsidRDefault="00D45761" w:rsidP="00D45761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ACTIVITY 1: </w:t>
                      </w:r>
                      <w:r w:rsidR="002263A8">
                        <w:rPr>
                          <w:lang w:val="en-US"/>
                        </w:rPr>
                        <w:t>Different types of energy</w:t>
                      </w:r>
                      <w:r w:rsidR="00E93F00">
                        <w:rPr>
                          <w:lang w:val="en-US"/>
                        </w:rPr>
                        <w:t xml:space="preserve"> (level 1)</w:t>
                      </w:r>
                    </w:p>
                    <w:p w14:paraId="78ADFA8D" w14:textId="748A7D01" w:rsidR="00E93F00" w:rsidRDefault="00D45761" w:rsidP="00E93F00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ACTIVITY 2: </w:t>
                      </w:r>
                      <w:r w:rsidR="00E93F00">
                        <w:rPr>
                          <w:lang w:val="en-US"/>
                        </w:rPr>
                        <w:t xml:space="preserve">Different types of energy (level </w:t>
                      </w:r>
                      <w:r w:rsidR="00E93F00">
                        <w:rPr>
                          <w:lang w:val="en-US"/>
                        </w:rPr>
                        <w:t>2</w:t>
                      </w:r>
                      <w:r w:rsidR="00E93F00">
                        <w:rPr>
                          <w:lang w:val="en-US"/>
                        </w:rPr>
                        <w:t>)</w:t>
                      </w:r>
                    </w:p>
                    <w:p w14:paraId="51C6E622" w14:textId="15811C3D" w:rsidR="0075175D" w:rsidRDefault="0075175D" w:rsidP="0075175D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ACTIVITY </w:t>
                      </w:r>
                      <w:r>
                        <w:rPr>
                          <w:lang w:val="en-US"/>
                        </w:rPr>
                        <w:t>3</w:t>
                      </w:r>
                      <w:r>
                        <w:rPr>
                          <w:lang w:val="en-US"/>
                        </w:rPr>
                        <w:t>: Different types of energy (lev</w:t>
                      </w:r>
                      <w:r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 xml:space="preserve">l </w:t>
                      </w:r>
                      <w:r>
                        <w:rPr>
                          <w:lang w:val="en-US"/>
                        </w:rPr>
                        <w:t>3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  <w:p w14:paraId="346B8582" w14:textId="4571EAA9" w:rsidR="00D45761" w:rsidRDefault="00D45761" w:rsidP="00D45761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</w:p>
                    <w:p w14:paraId="1BEDA9E4" w14:textId="77777777" w:rsidR="00D45761" w:rsidRDefault="00D45761" w:rsidP="00D45761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ACTIVITY 3:</w:t>
                      </w:r>
                      <w:r w:rsidRPr="00B04D9F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How much land does it take to power the world?</w:t>
                      </w:r>
                    </w:p>
                    <w:p w14:paraId="079B4541" w14:textId="77777777" w:rsidR="00D45761" w:rsidRDefault="00D45761" w:rsidP="00D457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73FE277" w14:textId="138A25CD" w:rsidR="00000047" w:rsidRPr="001F29AA" w:rsidRDefault="00000047" w:rsidP="00000047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1: </w:t>
      </w:r>
      <w:r w:rsidR="007B6B40">
        <w:rPr>
          <w:lang w:val="en-US"/>
        </w:rPr>
        <w:t>Different types of energy</w:t>
      </w:r>
      <w:r w:rsidR="00E93F00">
        <w:rPr>
          <w:lang w:val="en-US"/>
        </w:rPr>
        <w:t xml:space="preserve"> (level 1)</w:t>
      </w:r>
    </w:p>
    <w:p w14:paraId="58DFB54A" w14:textId="047DEC35" w:rsidR="00000047" w:rsidRDefault="00000047" w:rsidP="00000047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7C659F0" wp14:editId="231A4D6B">
                <wp:extent cx="6192520" cy="444843"/>
                <wp:effectExtent l="0" t="0" r="5080" b="0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44484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6A067" w14:textId="2F5938ED" w:rsidR="002F1D3A" w:rsidRPr="002F1D3A" w:rsidRDefault="00000047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 w:rsidR="00406AF4" w:rsidRPr="00406AF4">
                              <w:rPr>
                                <w:lang w:val="en-US"/>
                              </w:rPr>
                              <w:t>Acquir</w:t>
                            </w:r>
                            <w:r w:rsidR="00406AF4">
                              <w:rPr>
                                <w:lang w:val="en-US"/>
                              </w:rPr>
                              <w:t>ing</w:t>
                            </w:r>
                            <w:r w:rsidR="00406AF4" w:rsidRPr="00406AF4">
                              <w:rPr>
                                <w:lang w:val="en-US"/>
                              </w:rPr>
                              <w:t xml:space="preserve"> the English vocabulary of the different forms of energy used for electricity production and district heating</w:t>
                            </w:r>
                            <w:r w:rsidR="00ED2A82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C659F0" id="Zone de texte 13" o:spid="_x0000_s1027" type="#_x0000_t202" style="width:487.6pt;height:3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" fillcolor="#dbe5f1 [660]" stroked="f" strokeweight=".5pt">
                <v:textbox>
                  <w:txbxContent>
                    <w:p w14:paraId="4C46A067" w14:textId="2F5938ED" w:rsidR="002F1D3A" w:rsidRPr="002F1D3A" w:rsidRDefault="00000047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 w:rsidR="00406AF4" w:rsidRPr="00406AF4">
                        <w:rPr>
                          <w:lang w:val="en-US"/>
                        </w:rPr>
                        <w:t>Acquir</w:t>
                      </w:r>
                      <w:r w:rsidR="00406AF4">
                        <w:rPr>
                          <w:lang w:val="en-US"/>
                        </w:rPr>
                        <w:t>ing</w:t>
                      </w:r>
                      <w:r w:rsidR="00406AF4" w:rsidRPr="00406AF4">
                        <w:rPr>
                          <w:lang w:val="en-US"/>
                        </w:rPr>
                        <w:t xml:space="preserve"> the English vocabulary of the different forms of energy used for electricity production and district heating</w:t>
                      </w:r>
                      <w:r w:rsidR="00ED2A82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3AB9B0" w14:textId="77777777" w:rsidR="004D7EDF" w:rsidRDefault="004D7EDF" w:rsidP="004D7EDF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28F273E0" wp14:editId="0AFEDAF2">
                <wp:extent cx="6192520" cy="4399006"/>
                <wp:effectExtent l="0" t="0" r="17780" b="8255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43990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75E9E" w14:textId="0775B9CE" w:rsidR="004D7EDF" w:rsidRDefault="004D7EDF" w:rsidP="004D7EDF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1</w:t>
                            </w: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="000217A0" w:rsidRPr="000217A0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A guide to the energy of the Earth</w:t>
                            </w:r>
                            <w:r w:rsidR="000217A0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 TED Ed video</w:t>
                            </w:r>
                          </w:p>
                          <w:p w14:paraId="25990B23" w14:textId="60C7A2A2" w:rsidR="001640C3" w:rsidRPr="001640C3" w:rsidRDefault="004D36B6" w:rsidP="003D6530">
                            <w:pPr>
                              <w:spacing w:line="240" w:lineRule="auto"/>
                              <w:jc w:val="left"/>
                            </w:pPr>
                            <w:r w:rsidRPr="004D36B6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drawing>
                                <wp:inline distT="0" distB="0" distL="0" distR="0" wp14:anchorId="3835F8D0" wp14:editId="4F9A0737">
                                  <wp:extent cx="6003290" cy="3646170"/>
                                  <wp:effectExtent l="0" t="0" r="3810" b="0"/>
                                  <wp:docPr id="707606651" name="Image 1" descr="Une image contenant dessin humoristique, capture d’écran, Graphique, graphism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7606651" name="Image 1" descr="Une image contenant dessin humoristique, capture d’écran, Graphique, graphism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3290" cy="3646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0C3" w:rsidRPr="001640C3">
                              <w:t xml:space="preserve"> </w:t>
                            </w:r>
                            <w:r w:rsidR="001640C3" w:rsidRPr="001640C3">
                              <w:t>https://www.youtube.com/watch?v=fHztd6k5ZXY</w:t>
                            </w:r>
                          </w:p>
                          <w:p w14:paraId="449D248E" w14:textId="447F4FA6" w:rsidR="00EA051D" w:rsidRPr="00181ACD" w:rsidRDefault="003D6530" w:rsidP="00EA051D">
                            <w:pPr>
                              <w:spacing w:line="240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3D6530"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en-US" w:eastAsia="fr-FR"/>
                              </w:rPr>
                              <w:t>Source</w:t>
                            </w:r>
                            <w:r w:rsidRPr="003D6530"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t xml:space="preserve">: </w:t>
                            </w:r>
                            <w:r w:rsidR="002263A8"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t>Ted Ed</w:t>
                            </w:r>
                          </w:p>
                          <w:p w14:paraId="4473284F" w14:textId="45AE1BA1" w:rsidR="004D7EDF" w:rsidRPr="00181ACD" w:rsidRDefault="004D7EDF" w:rsidP="004D7EDF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F273E0" id="Zone de texte 15" o:spid="_x0000_s1028" type="#_x0000_t202" style="width:487.6pt;height:34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" fillcolor="#f2f2f2 [3052]" strokecolor="gray [1629]" strokeweight=".5pt">
                <v:textbox>
                  <w:txbxContent>
                    <w:p w14:paraId="2B175E9E" w14:textId="0775B9CE" w:rsidR="004D7EDF" w:rsidRDefault="004D7EDF" w:rsidP="004D7EDF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1</w:t>
                      </w: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="000217A0" w:rsidRPr="000217A0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A guide to the energy of the Earth</w:t>
                      </w:r>
                      <w:r w:rsidR="000217A0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 TED Ed video</w:t>
                      </w:r>
                    </w:p>
                    <w:p w14:paraId="25990B23" w14:textId="60C7A2A2" w:rsidR="001640C3" w:rsidRPr="001640C3" w:rsidRDefault="004D36B6" w:rsidP="003D6530">
                      <w:pPr>
                        <w:spacing w:line="240" w:lineRule="auto"/>
                        <w:jc w:val="left"/>
                      </w:pPr>
                      <w:r w:rsidRPr="004D36B6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drawing>
                          <wp:inline distT="0" distB="0" distL="0" distR="0" wp14:anchorId="3835F8D0" wp14:editId="4F9A0737">
                            <wp:extent cx="6003290" cy="3646170"/>
                            <wp:effectExtent l="0" t="0" r="3810" b="0"/>
                            <wp:docPr id="707606651" name="Image 1" descr="Une image contenant dessin humoristique, capture d’écran, Graphique, graphism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7606651" name="Image 1" descr="Une image contenant dessin humoristique, capture d’écran, Graphique, graphisme&#10;&#10;Le contenu généré par l’IA peut être incorrect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3290" cy="3646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0C3" w:rsidRPr="001640C3">
                        <w:t xml:space="preserve"> </w:t>
                      </w:r>
                      <w:r w:rsidR="001640C3" w:rsidRPr="001640C3">
                        <w:t>https://www.youtube.com/watch?v=fHztd6k5ZXY</w:t>
                      </w:r>
                    </w:p>
                    <w:p w14:paraId="449D248E" w14:textId="447F4FA6" w:rsidR="00EA051D" w:rsidRPr="00181ACD" w:rsidRDefault="003D6530" w:rsidP="00EA051D">
                      <w:pPr>
                        <w:spacing w:line="240" w:lineRule="auto"/>
                        <w:jc w:val="left"/>
                        <w:rPr>
                          <w:lang w:val="en-US"/>
                        </w:rPr>
                      </w:pPr>
                      <w:r w:rsidRPr="003D6530">
                        <w:rPr>
                          <w:rFonts w:eastAsia="Times New Roman" w:cstheme="minorHAnsi"/>
                          <w:b/>
                          <w:bCs/>
                          <w:szCs w:val="20"/>
                          <w:lang w:val="en-US" w:eastAsia="fr-FR"/>
                        </w:rPr>
                        <w:t>Source</w:t>
                      </w:r>
                      <w:r w:rsidRPr="003D6530"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  <w:t xml:space="preserve">: </w:t>
                      </w:r>
                      <w:r w:rsidR="002263A8"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  <w:t>Ted Ed</w:t>
                      </w:r>
                    </w:p>
                    <w:p w14:paraId="4473284F" w14:textId="45AE1BA1" w:rsidR="004D7EDF" w:rsidRPr="00181ACD" w:rsidRDefault="004D7EDF" w:rsidP="004D7EDF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2DE62F" w14:textId="5C2CB220" w:rsidR="00000047" w:rsidRDefault="00CF11E3" w:rsidP="009807C3">
      <w:pPr>
        <w:pStyle w:val="Titre3"/>
        <w:numPr>
          <w:ilvl w:val="0"/>
          <w:numId w:val="7"/>
        </w:numPr>
        <w:ind w:left="0" w:firstLine="0"/>
        <w:rPr>
          <w:lang w:val="en-US"/>
        </w:rPr>
      </w:pPr>
      <w:r>
        <w:rPr>
          <w:lang w:val="en-US"/>
        </w:rPr>
        <w:lastRenderedPageBreak/>
        <w:t>Gathering</w:t>
      </w:r>
      <w:r w:rsidR="00A21CAD">
        <w:rPr>
          <w:lang w:val="en-US"/>
        </w:rPr>
        <w:t xml:space="preserve"> </w:t>
      </w:r>
      <w:r>
        <w:rPr>
          <w:lang w:val="en-US"/>
        </w:rPr>
        <w:t>information</w:t>
      </w:r>
      <w:r w:rsidR="00000047" w:rsidRPr="00093EA3">
        <w:rPr>
          <w:lang w:val="en-US"/>
        </w:rPr>
        <w:t xml:space="preserve">: </w:t>
      </w:r>
    </w:p>
    <w:p w14:paraId="574F045A" w14:textId="79C37303" w:rsidR="00567CEB" w:rsidRDefault="00567CEB" w:rsidP="00281173">
      <w:pPr>
        <w:rPr>
          <w:lang w:val="en-GB"/>
        </w:rPr>
      </w:pPr>
      <w:r w:rsidRPr="00567CEB">
        <w:rPr>
          <w:lang w:val="en-GB"/>
        </w:rPr>
        <w:t xml:space="preserve">Listen to the video carefully. </w:t>
      </w:r>
      <w:r w:rsidR="00A77569">
        <w:rPr>
          <w:lang w:val="en-GB"/>
        </w:rPr>
        <w:t>Work as a pair and</w:t>
      </w:r>
      <w:r w:rsidRPr="00567CEB">
        <w:rPr>
          <w:lang w:val="en-GB"/>
        </w:rPr>
        <w:t xml:space="preserve"> write down the </w:t>
      </w:r>
      <w:r w:rsidR="00A77569">
        <w:rPr>
          <w:lang w:val="en-GB"/>
        </w:rPr>
        <w:t>key</w:t>
      </w:r>
      <w:r w:rsidRPr="00567CEB">
        <w:rPr>
          <w:lang w:val="en-GB"/>
        </w:rPr>
        <w:t xml:space="preserve">words/expressions/definitions </w:t>
      </w:r>
      <w:r w:rsidR="00A77569">
        <w:rPr>
          <w:lang w:val="en-GB"/>
        </w:rPr>
        <w:t>you</w:t>
      </w:r>
      <w:r w:rsidRPr="00567CEB">
        <w:rPr>
          <w:lang w:val="en-GB"/>
        </w:rPr>
        <w:t xml:space="preserve"> heard on a piece of paper.</w:t>
      </w:r>
      <w:r w:rsidR="002269D1">
        <w:rPr>
          <w:lang w:val="en-GB"/>
        </w:rPr>
        <w:t xml:space="preserve"> </w:t>
      </w:r>
      <w:r w:rsidRPr="00567CEB">
        <w:rPr>
          <w:lang w:val="en-GB"/>
        </w:rPr>
        <w:t xml:space="preserve">Then </w:t>
      </w:r>
      <w:r w:rsidR="0009499E">
        <w:rPr>
          <w:lang w:val="en-GB"/>
        </w:rPr>
        <w:t>write</w:t>
      </w:r>
      <w:r w:rsidRPr="00567CEB">
        <w:rPr>
          <w:lang w:val="en-GB"/>
        </w:rPr>
        <w:t xml:space="preserve"> </w:t>
      </w:r>
      <w:r w:rsidR="0009499E">
        <w:rPr>
          <w:lang w:val="en-GB"/>
        </w:rPr>
        <w:t>your</w:t>
      </w:r>
      <w:r w:rsidRPr="00567CEB">
        <w:rPr>
          <w:lang w:val="en-GB"/>
        </w:rPr>
        <w:t xml:space="preserve"> answers on the board.</w:t>
      </w:r>
    </w:p>
    <w:p w14:paraId="47EF417A" w14:textId="77777777" w:rsidR="006F46B1" w:rsidRDefault="006F46B1" w:rsidP="00281173">
      <w:pPr>
        <w:rPr>
          <w:lang w:val="en-GB"/>
        </w:rPr>
      </w:pPr>
    </w:p>
    <w:p w14:paraId="3E9E1B16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5281DE34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5B36481B" w14:textId="77777777" w:rsidR="006F46B1" w:rsidRPr="00825FF9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3428FF1A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23CF5F70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658D211B" w14:textId="77777777" w:rsidR="006F46B1" w:rsidRPr="00825FF9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32173020" w14:textId="77777777" w:rsidR="006F46B1" w:rsidRDefault="006F46B1" w:rsidP="00281173">
      <w:pPr>
        <w:rPr>
          <w:lang w:val="en-GB"/>
        </w:rPr>
      </w:pPr>
    </w:p>
    <w:p w14:paraId="4610471F" w14:textId="76B6A73E" w:rsidR="00303C60" w:rsidRDefault="00303C60" w:rsidP="00281173">
      <w:pPr>
        <w:rPr>
          <w:lang w:val="en-GB"/>
        </w:rPr>
      </w:pPr>
      <w:r>
        <w:rPr>
          <w:lang w:val="en-GB"/>
        </w:rPr>
        <w:t>As a group, then summarize what you learned:</w:t>
      </w:r>
    </w:p>
    <w:p w14:paraId="1A6212BF" w14:textId="77777777" w:rsidR="00303C60" w:rsidRPr="00741D8D" w:rsidRDefault="00303C60" w:rsidP="00303C6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3F75F211" w14:textId="77777777" w:rsidR="00303C60" w:rsidRPr="00741D8D" w:rsidRDefault="00303C60" w:rsidP="00303C6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2AD4575C" w14:textId="77777777" w:rsidR="00303C60" w:rsidRPr="00825FF9" w:rsidRDefault="00303C60" w:rsidP="00303C6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3B9A87B8" w14:textId="77777777" w:rsidR="00303C60" w:rsidRPr="00741D8D" w:rsidRDefault="00303C60" w:rsidP="00303C6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325575F6" w14:textId="77777777" w:rsidR="00303C60" w:rsidRPr="00741D8D" w:rsidRDefault="00303C60" w:rsidP="00303C6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139B2939" w14:textId="77777777" w:rsidR="00303C60" w:rsidRPr="00825FF9" w:rsidRDefault="00303C60" w:rsidP="00303C6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69B80951" w14:textId="77777777" w:rsidR="00303C60" w:rsidRDefault="00303C60" w:rsidP="00281173">
      <w:pPr>
        <w:rPr>
          <w:lang w:val="en-GB"/>
        </w:rPr>
      </w:pPr>
    </w:p>
    <w:p w14:paraId="4F4517A2" w14:textId="61BC1139" w:rsidR="00303C60" w:rsidRDefault="00303C60" w:rsidP="009807C3">
      <w:pPr>
        <w:pStyle w:val="Titre3"/>
        <w:numPr>
          <w:ilvl w:val="0"/>
          <w:numId w:val="7"/>
        </w:numPr>
        <w:ind w:left="0" w:firstLine="0"/>
        <w:rPr>
          <w:lang w:val="en-US"/>
        </w:rPr>
      </w:pPr>
      <w:r>
        <w:rPr>
          <w:lang w:val="en-US"/>
        </w:rPr>
        <w:t>Testing your knowledge</w:t>
      </w:r>
      <w:r w:rsidRPr="00093EA3">
        <w:rPr>
          <w:lang w:val="en-US"/>
        </w:rPr>
        <w:t xml:space="preserve">: </w:t>
      </w:r>
    </w:p>
    <w:p w14:paraId="212C61D0" w14:textId="5843BFF8" w:rsidR="00B03B66" w:rsidRPr="00B03B66" w:rsidRDefault="00B03B66" w:rsidP="00B03B66">
      <w:p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b/>
          <w:bCs/>
          <w:color w:val="242424"/>
          <w:szCs w:val="20"/>
          <w:lang w:eastAsia="fr-FR"/>
        </w:rPr>
        <w:t xml:space="preserve">General Energy </w:t>
      </w:r>
      <w:proofErr w:type="spellStart"/>
      <w:r w:rsidR="00355DED">
        <w:rPr>
          <w:rFonts w:eastAsia="Times New Roman" w:cstheme="minorHAnsi"/>
          <w:b/>
          <w:bCs/>
          <w:color w:val="242424"/>
          <w:szCs w:val="20"/>
          <w:lang w:eastAsia="fr-FR"/>
        </w:rPr>
        <w:t>v</w:t>
      </w:r>
      <w:r w:rsidRPr="00B03B66">
        <w:rPr>
          <w:rFonts w:eastAsia="Times New Roman" w:cstheme="minorHAnsi"/>
          <w:b/>
          <w:bCs/>
          <w:color w:val="242424"/>
          <w:szCs w:val="20"/>
          <w:lang w:eastAsia="fr-FR"/>
        </w:rPr>
        <w:t>ocabulary</w:t>
      </w:r>
      <w:proofErr w:type="spellEnd"/>
    </w:p>
    <w:p w14:paraId="3EB12ACD" w14:textId="77777777" w:rsidR="00B03B66" w:rsidRPr="00B03B66" w:rsidRDefault="00B03B66" w:rsidP="009807C3">
      <w:pPr>
        <w:numPr>
          <w:ilvl w:val="0"/>
          <w:numId w:val="11"/>
        </w:num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What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is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the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term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for the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amount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of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energy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used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by a process or </w:t>
      </w:r>
      <w:proofErr w:type="gramStart"/>
      <w:r w:rsidRPr="00B03B66">
        <w:rPr>
          <w:rFonts w:eastAsia="Times New Roman" w:cstheme="minorHAnsi"/>
          <w:color w:val="242424"/>
          <w:szCs w:val="20"/>
          <w:lang w:eastAsia="fr-FR"/>
        </w:rPr>
        <w:t>system?</w:t>
      </w:r>
      <w:proofErr w:type="gramEnd"/>
    </w:p>
    <w:p w14:paraId="2DC3C3D4" w14:textId="77777777" w:rsidR="00B03B66" w:rsidRPr="00B03B66" w:rsidRDefault="00B03B66" w:rsidP="009807C3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a) Energy production</w:t>
      </w:r>
    </w:p>
    <w:p w14:paraId="4A3C6F30" w14:textId="77777777" w:rsidR="00B03B66" w:rsidRPr="00B03B66" w:rsidRDefault="00B03B66" w:rsidP="009807C3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b) Energy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consumption</w:t>
      </w:r>
      <w:proofErr w:type="spellEnd"/>
    </w:p>
    <w:p w14:paraId="0B824FBE" w14:textId="77777777" w:rsidR="00B03B66" w:rsidRPr="00B03B66" w:rsidRDefault="00B03B66" w:rsidP="009807C3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c) Energy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efficiency</w:t>
      </w:r>
      <w:proofErr w:type="spellEnd"/>
    </w:p>
    <w:p w14:paraId="2139F48E" w14:textId="77777777" w:rsidR="00B03B66" w:rsidRPr="00B03B66" w:rsidRDefault="00B03B66" w:rsidP="009807C3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d) Energy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transfer</w:t>
      </w:r>
      <w:proofErr w:type="spellEnd"/>
    </w:p>
    <w:p w14:paraId="4767BED5" w14:textId="77777777" w:rsidR="00B03B66" w:rsidRPr="00B03B66" w:rsidRDefault="00B03B66" w:rsidP="009807C3">
      <w:pPr>
        <w:numPr>
          <w:ilvl w:val="0"/>
          <w:numId w:val="11"/>
        </w:num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What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is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the process of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moving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energy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from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one place or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object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to </w:t>
      </w:r>
      <w:proofErr w:type="spellStart"/>
      <w:proofErr w:type="gramStart"/>
      <w:r w:rsidRPr="00B03B66">
        <w:rPr>
          <w:rFonts w:eastAsia="Times New Roman" w:cstheme="minorHAnsi"/>
          <w:color w:val="242424"/>
          <w:szCs w:val="20"/>
          <w:lang w:eastAsia="fr-FR"/>
        </w:rPr>
        <w:t>another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>?</w:t>
      </w:r>
      <w:proofErr w:type="gramEnd"/>
    </w:p>
    <w:p w14:paraId="7210C3A6" w14:textId="77777777" w:rsidR="00B03B66" w:rsidRPr="00B03B66" w:rsidRDefault="00B03B66" w:rsidP="009807C3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a) Energy infrastructure</w:t>
      </w:r>
    </w:p>
    <w:p w14:paraId="082EA215" w14:textId="77777777" w:rsidR="00B03B66" w:rsidRPr="00B03B66" w:rsidRDefault="00B03B66" w:rsidP="009807C3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b) Energy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efficiency</w:t>
      </w:r>
      <w:proofErr w:type="spellEnd"/>
    </w:p>
    <w:p w14:paraId="000CACF7" w14:textId="77777777" w:rsidR="00B03B66" w:rsidRPr="00B03B66" w:rsidRDefault="00B03B66" w:rsidP="009807C3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c) Energy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transfer</w:t>
      </w:r>
      <w:proofErr w:type="spellEnd"/>
    </w:p>
    <w:p w14:paraId="01542F17" w14:textId="77777777" w:rsidR="00B03B66" w:rsidRPr="00B03B66" w:rsidRDefault="00B03B66" w:rsidP="009807C3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d) Energy production</w:t>
      </w:r>
    </w:p>
    <w:p w14:paraId="159F310B" w14:textId="7745406F" w:rsidR="00B03B66" w:rsidRPr="00B03B66" w:rsidRDefault="002333DE" w:rsidP="009807C3">
      <w:pPr>
        <w:numPr>
          <w:ilvl w:val="0"/>
          <w:numId w:val="11"/>
        </w:num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>
        <w:rPr>
          <w:rFonts w:eastAsia="Times New Roman" w:cstheme="minorHAnsi"/>
          <w:color w:val="242424"/>
          <w:szCs w:val="20"/>
          <w:lang w:eastAsia="fr-FR"/>
        </w:rPr>
        <w:t>Which</w:t>
      </w:r>
      <w:proofErr w:type="spellEnd"/>
      <w:r w:rsidR="00B03B66"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="00B03B66" w:rsidRPr="00B03B66">
        <w:rPr>
          <w:rFonts w:eastAsia="Times New Roman" w:cstheme="minorHAnsi"/>
          <w:color w:val="242424"/>
          <w:szCs w:val="20"/>
          <w:lang w:eastAsia="fr-FR"/>
        </w:rPr>
        <w:t>term</w:t>
      </w:r>
      <w:proofErr w:type="spellEnd"/>
      <w:r w:rsidR="00B03B66"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="00B03B66" w:rsidRPr="00B03B66">
        <w:rPr>
          <w:rFonts w:eastAsia="Times New Roman" w:cstheme="minorHAnsi"/>
          <w:color w:val="242424"/>
          <w:szCs w:val="20"/>
          <w:lang w:eastAsia="fr-FR"/>
        </w:rPr>
        <w:t>refers</w:t>
      </w:r>
      <w:proofErr w:type="spellEnd"/>
      <w:r w:rsidR="00B03B66" w:rsidRPr="00B03B66">
        <w:rPr>
          <w:rFonts w:eastAsia="Times New Roman" w:cstheme="minorHAnsi"/>
          <w:color w:val="242424"/>
          <w:szCs w:val="20"/>
          <w:lang w:eastAsia="fr-FR"/>
        </w:rPr>
        <w:t xml:space="preserve"> to the </w:t>
      </w:r>
      <w:proofErr w:type="spellStart"/>
      <w:r w:rsidR="00B03B66" w:rsidRPr="00B03B66">
        <w:rPr>
          <w:rFonts w:eastAsia="Times New Roman" w:cstheme="minorHAnsi"/>
          <w:color w:val="242424"/>
          <w:szCs w:val="20"/>
          <w:lang w:eastAsia="fr-FR"/>
        </w:rPr>
        <w:t>improvement</w:t>
      </w:r>
      <w:proofErr w:type="spellEnd"/>
      <w:r w:rsidR="00B03B66" w:rsidRPr="00B03B66">
        <w:rPr>
          <w:rFonts w:eastAsia="Times New Roman" w:cstheme="minorHAnsi"/>
          <w:color w:val="242424"/>
          <w:szCs w:val="20"/>
          <w:lang w:eastAsia="fr-FR"/>
        </w:rPr>
        <w:t xml:space="preserve"> of the </w:t>
      </w:r>
      <w:proofErr w:type="spellStart"/>
      <w:r w:rsidR="00B03B66" w:rsidRPr="00B03B66">
        <w:rPr>
          <w:rFonts w:eastAsia="Times New Roman" w:cstheme="minorHAnsi"/>
          <w:color w:val="242424"/>
          <w:szCs w:val="20"/>
          <w:lang w:eastAsia="fr-FR"/>
        </w:rPr>
        <w:t>efficiency</w:t>
      </w:r>
      <w:proofErr w:type="spellEnd"/>
      <w:r w:rsidR="00B03B66" w:rsidRPr="00B03B66">
        <w:rPr>
          <w:rFonts w:eastAsia="Times New Roman" w:cstheme="minorHAnsi"/>
          <w:color w:val="242424"/>
          <w:szCs w:val="20"/>
          <w:lang w:eastAsia="fr-FR"/>
        </w:rPr>
        <w:t xml:space="preserve"> of </w:t>
      </w:r>
      <w:proofErr w:type="spellStart"/>
      <w:r w:rsidR="00B03B66" w:rsidRPr="00B03B66">
        <w:rPr>
          <w:rFonts w:eastAsia="Times New Roman" w:cstheme="minorHAnsi"/>
          <w:color w:val="242424"/>
          <w:szCs w:val="20"/>
          <w:lang w:eastAsia="fr-FR"/>
        </w:rPr>
        <w:t>energy</w:t>
      </w:r>
      <w:proofErr w:type="spellEnd"/>
      <w:r w:rsidR="00B03B66"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gramStart"/>
      <w:r w:rsidR="00B03B66" w:rsidRPr="00B03B66">
        <w:rPr>
          <w:rFonts w:eastAsia="Times New Roman" w:cstheme="minorHAnsi"/>
          <w:color w:val="242424"/>
          <w:szCs w:val="20"/>
          <w:lang w:eastAsia="fr-FR"/>
        </w:rPr>
        <w:t>use?</w:t>
      </w:r>
      <w:proofErr w:type="gramEnd"/>
    </w:p>
    <w:p w14:paraId="17293029" w14:textId="77777777" w:rsidR="00B03B66" w:rsidRPr="00B03B66" w:rsidRDefault="00B03B66" w:rsidP="009807C3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a) Energy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consumption</w:t>
      </w:r>
      <w:proofErr w:type="spellEnd"/>
    </w:p>
    <w:p w14:paraId="222948EA" w14:textId="77777777" w:rsidR="00B03B66" w:rsidRPr="00B03B66" w:rsidRDefault="00B03B66" w:rsidP="009807C3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b)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Environmental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impact</w:t>
      </w:r>
    </w:p>
    <w:p w14:paraId="24DF0D3F" w14:textId="77777777" w:rsidR="00B03B66" w:rsidRPr="00B03B66" w:rsidRDefault="00B03B66" w:rsidP="009807C3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c) Energy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efficiency</w:t>
      </w:r>
      <w:proofErr w:type="spellEnd"/>
    </w:p>
    <w:p w14:paraId="1C0C0231" w14:textId="77777777" w:rsidR="00B03B66" w:rsidRPr="00B03B66" w:rsidRDefault="00B03B66" w:rsidP="009807C3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d) Energy transition</w:t>
      </w:r>
    </w:p>
    <w:p w14:paraId="13BCDAE5" w14:textId="77777777" w:rsidR="00B03B66" w:rsidRPr="00B03B66" w:rsidRDefault="00B03B66" w:rsidP="00B03B66">
      <w:p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b/>
          <w:bCs/>
          <w:color w:val="242424"/>
          <w:szCs w:val="20"/>
          <w:lang w:eastAsia="fr-FR"/>
        </w:rPr>
        <w:t>Geothermal</w:t>
      </w:r>
      <w:proofErr w:type="spellEnd"/>
      <w:r w:rsidRPr="00B03B66">
        <w:rPr>
          <w:rFonts w:eastAsia="Times New Roman" w:cstheme="minorHAnsi"/>
          <w:b/>
          <w:bCs/>
          <w:color w:val="242424"/>
          <w:szCs w:val="20"/>
          <w:lang w:eastAsia="fr-FR"/>
        </w:rPr>
        <w:t xml:space="preserve"> Energy</w:t>
      </w:r>
    </w:p>
    <w:p w14:paraId="4F265127" w14:textId="77777777" w:rsidR="00B03B66" w:rsidRPr="00B03B66" w:rsidRDefault="00B03B66" w:rsidP="009807C3">
      <w:pPr>
        <w:numPr>
          <w:ilvl w:val="0"/>
          <w:numId w:val="12"/>
        </w:num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What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is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geothermal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energy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derived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proofErr w:type="gramStart"/>
      <w:r w:rsidRPr="00B03B66">
        <w:rPr>
          <w:rFonts w:eastAsia="Times New Roman" w:cstheme="minorHAnsi"/>
          <w:color w:val="242424"/>
          <w:szCs w:val="20"/>
          <w:lang w:eastAsia="fr-FR"/>
        </w:rPr>
        <w:t>from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>?</w:t>
      </w:r>
      <w:proofErr w:type="gramEnd"/>
    </w:p>
    <w:p w14:paraId="0C043214" w14:textId="77777777" w:rsidR="00B03B66" w:rsidRPr="00B03B66" w:rsidRDefault="00B03B66" w:rsidP="009807C3">
      <w:pPr>
        <w:numPr>
          <w:ilvl w:val="1"/>
          <w:numId w:val="12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a) Sunlight</w:t>
      </w:r>
    </w:p>
    <w:p w14:paraId="1801F086" w14:textId="77777777" w:rsidR="00B03B66" w:rsidRPr="00B03B66" w:rsidRDefault="00B03B66" w:rsidP="009807C3">
      <w:pPr>
        <w:numPr>
          <w:ilvl w:val="1"/>
          <w:numId w:val="12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b) Wind</w:t>
      </w:r>
    </w:p>
    <w:p w14:paraId="1D75148E" w14:textId="77777777" w:rsidR="00B03B66" w:rsidRPr="00B03B66" w:rsidRDefault="00B03B66" w:rsidP="009807C3">
      <w:pPr>
        <w:numPr>
          <w:ilvl w:val="1"/>
          <w:numId w:val="12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c)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Earth's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internal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heat</w:t>
      </w:r>
      <w:proofErr w:type="spellEnd"/>
    </w:p>
    <w:p w14:paraId="2FA25731" w14:textId="77777777" w:rsidR="00B03B66" w:rsidRPr="00B03B66" w:rsidRDefault="00B03B66" w:rsidP="009807C3">
      <w:pPr>
        <w:numPr>
          <w:ilvl w:val="1"/>
          <w:numId w:val="12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d) Water flow</w:t>
      </w:r>
    </w:p>
    <w:p w14:paraId="01F7B0D8" w14:textId="77777777" w:rsidR="00B03B66" w:rsidRPr="00B03B66" w:rsidRDefault="00B03B66" w:rsidP="009807C3">
      <w:pPr>
        <w:numPr>
          <w:ilvl w:val="0"/>
          <w:numId w:val="12"/>
        </w:num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What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is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an underground pool of hot water </w:t>
      </w:r>
      <w:proofErr w:type="spellStart"/>
      <w:proofErr w:type="gramStart"/>
      <w:r w:rsidRPr="00B03B66">
        <w:rPr>
          <w:rFonts w:eastAsia="Times New Roman" w:cstheme="minorHAnsi"/>
          <w:color w:val="242424"/>
          <w:szCs w:val="20"/>
          <w:lang w:eastAsia="fr-FR"/>
        </w:rPr>
        <w:t>called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>?</w:t>
      </w:r>
      <w:proofErr w:type="gramEnd"/>
    </w:p>
    <w:p w14:paraId="1648113C" w14:textId="77777777" w:rsidR="00B03B66" w:rsidRPr="00B03B66" w:rsidRDefault="00B03B66" w:rsidP="009807C3">
      <w:pPr>
        <w:numPr>
          <w:ilvl w:val="1"/>
          <w:numId w:val="12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a) Solar panel</w:t>
      </w:r>
    </w:p>
    <w:p w14:paraId="65C9D834" w14:textId="77777777" w:rsidR="00B03B66" w:rsidRPr="00B03B66" w:rsidRDefault="00B03B66" w:rsidP="009807C3">
      <w:pPr>
        <w:numPr>
          <w:ilvl w:val="1"/>
          <w:numId w:val="12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b)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Geothermal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reservoir</w:t>
      </w:r>
      <w:proofErr w:type="spellEnd"/>
    </w:p>
    <w:p w14:paraId="0B783695" w14:textId="77777777" w:rsidR="00B03B66" w:rsidRPr="00B03B66" w:rsidRDefault="00B03B66" w:rsidP="009807C3">
      <w:pPr>
        <w:numPr>
          <w:ilvl w:val="1"/>
          <w:numId w:val="12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c) Wind turbine</w:t>
      </w:r>
    </w:p>
    <w:p w14:paraId="1DD2B6FE" w14:textId="77777777" w:rsidR="00B03B66" w:rsidRPr="00B03B66" w:rsidRDefault="00B03B66" w:rsidP="009807C3">
      <w:pPr>
        <w:numPr>
          <w:ilvl w:val="1"/>
          <w:numId w:val="12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d)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Hydroelectric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plant</w:t>
      </w:r>
    </w:p>
    <w:p w14:paraId="37C2DEFA" w14:textId="77777777" w:rsidR="00B03B66" w:rsidRPr="00B03B66" w:rsidRDefault="00B03B66" w:rsidP="00B03B66">
      <w:p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b/>
          <w:bCs/>
          <w:color w:val="242424"/>
          <w:szCs w:val="20"/>
          <w:lang w:eastAsia="fr-FR"/>
        </w:rPr>
        <w:lastRenderedPageBreak/>
        <w:t>Solar Energy</w:t>
      </w:r>
    </w:p>
    <w:p w14:paraId="49F0F935" w14:textId="1DD5341E" w:rsidR="00B03B66" w:rsidRPr="00B03B66" w:rsidRDefault="00B03B66" w:rsidP="009807C3">
      <w:pPr>
        <w:numPr>
          <w:ilvl w:val="0"/>
          <w:numId w:val="13"/>
        </w:num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Wh</w:t>
      </w:r>
      <w:r w:rsidR="00F6379C">
        <w:rPr>
          <w:rFonts w:eastAsia="Times New Roman" w:cstheme="minorHAnsi"/>
          <w:color w:val="242424"/>
          <w:szCs w:val="20"/>
          <w:lang w:eastAsia="fr-FR"/>
        </w:rPr>
        <w:t>ich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system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converts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sunlight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into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proofErr w:type="gramStart"/>
      <w:r w:rsidRPr="00B03B66">
        <w:rPr>
          <w:rFonts w:eastAsia="Times New Roman" w:cstheme="minorHAnsi"/>
          <w:color w:val="242424"/>
          <w:szCs w:val="20"/>
          <w:lang w:eastAsia="fr-FR"/>
        </w:rPr>
        <w:t>electricity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>?</w:t>
      </w:r>
      <w:proofErr w:type="gramEnd"/>
    </w:p>
    <w:p w14:paraId="3C953EAB" w14:textId="77777777" w:rsidR="00B03B66" w:rsidRPr="00B03B66" w:rsidRDefault="00B03B66" w:rsidP="009807C3">
      <w:pPr>
        <w:numPr>
          <w:ilvl w:val="1"/>
          <w:numId w:val="13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a) Wind turbine</w:t>
      </w:r>
    </w:p>
    <w:p w14:paraId="44920CD9" w14:textId="77777777" w:rsidR="00B03B66" w:rsidRPr="00B03B66" w:rsidRDefault="00B03B66" w:rsidP="009807C3">
      <w:pPr>
        <w:numPr>
          <w:ilvl w:val="1"/>
          <w:numId w:val="13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b) Solar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cell</w:t>
      </w:r>
      <w:proofErr w:type="spellEnd"/>
    </w:p>
    <w:p w14:paraId="3203BBCC" w14:textId="77777777" w:rsidR="00B03B66" w:rsidRPr="00B03B66" w:rsidRDefault="00B03B66" w:rsidP="009807C3">
      <w:pPr>
        <w:numPr>
          <w:ilvl w:val="1"/>
          <w:numId w:val="13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c)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Photovoltaic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system</w:t>
      </w:r>
    </w:p>
    <w:p w14:paraId="54484837" w14:textId="77777777" w:rsidR="00B03B66" w:rsidRPr="00B03B66" w:rsidRDefault="00B03B66" w:rsidP="009807C3">
      <w:pPr>
        <w:numPr>
          <w:ilvl w:val="1"/>
          <w:numId w:val="13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d)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Nuclear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reactor</w:t>
      </w:r>
      <w:proofErr w:type="spellEnd"/>
    </w:p>
    <w:p w14:paraId="74074E47" w14:textId="77777777" w:rsidR="00B03B66" w:rsidRPr="00B03B66" w:rsidRDefault="00B03B66" w:rsidP="009807C3">
      <w:pPr>
        <w:numPr>
          <w:ilvl w:val="0"/>
          <w:numId w:val="13"/>
        </w:num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What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do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solar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panels capture to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produce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proofErr w:type="gramStart"/>
      <w:r w:rsidRPr="00B03B66">
        <w:rPr>
          <w:rFonts w:eastAsia="Times New Roman" w:cstheme="minorHAnsi"/>
          <w:color w:val="242424"/>
          <w:szCs w:val="20"/>
          <w:lang w:eastAsia="fr-FR"/>
        </w:rPr>
        <w:t>energy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>?</w:t>
      </w:r>
      <w:proofErr w:type="gramEnd"/>
    </w:p>
    <w:p w14:paraId="5752F400" w14:textId="77777777" w:rsidR="00B03B66" w:rsidRPr="00B03B66" w:rsidRDefault="00B03B66" w:rsidP="009807C3">
      <w:pPr>
        <w:numPr>
          <w:ilvl w:val="1"/>
          <w:numId w:val="13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a) Wind</w:t>
      </w:r>
    </w:p>
    <w:p w14:paraId="246787BB" w14:textId="77777777" w:rsidR="00B03B66" w:rsidRPr="00B03B66" w:rsidRDefault="00B03B66" w:rsidP="009807C3">
      <w:pPr>
        <w:numPr>
          <w:ilvl w:val="1"/>
          <w:numId w:val="13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b) Water</w:t>
      </w:r>
    </w:p>
    <w:p w14:paraId="32CEE1B5" w14:textId="77777777" w:rsidR="00B03B66" w:rsidRPr="00B03B66" w:rsidRDefault="00B03B66" w:rsidP="009807C3">
      <w:pPr>
        <w:numPr>
          <w:ilvl w:val="1"/>
          <w:numId w:val="13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c) Sunlight</w:t>
      </w:r>
    </w:p>
    <w:p w14:paraId="45B5AF40" w14:textId="77777777" w:rsidR="00B03B66" w:rsidRPr="00B03B66" w:rsidRDefault="00B03B66" w:rsidP="009807C3">
      <w:pPr>
        <w:numPr>
          <w:ilvl w:val="1"/>
          <w:numId w:val="13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d)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Fossil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fuels</w:t>
      </w:r>
    </w:p>
    <w:p w14:paraId="66110390" w14:textId="77777777" w:rsidR="00B03B66" w:rsidRPr="00B03B66" w:rsidRDefault="00B03B66" w:rsidP="00B03B66">
      <w:p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b/>
          <w:bCs/>
          <w:color w:val="242424"/>
          <w:szCs w:val="20"/>
          <w:lang w:eastAsia="fr-FR"/>
        </w:rPr>
        <w:t>Wind Energy</w:t>
      </w:r>
    </w:p>
    <w:p w14:paraId="35C298EF" w14:textId="77777777" w:rsidR="00B03B66" w:rsidRPr="00B03B66" w:rsidRDefault="00B03B66" w:rsidP="009807C3">
      <w:pPr>
        <w:numPr>
          <w:ilvl w:val="0"/>
          <w:numId w:val="14"/>
        </w:num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What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generates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energy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by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capturing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the flow of </w:t>
      </w:r>
      <w:proofErr w:type="spellStart"/>
      <w:proofErr w:type="gramStart"/>
      <w:r w:rsidRPr="00B03B66">
        <w:rPr>
          <w:rFonts w:eastAsia="Times New Roman" w:cstheme="minorHAnsi"/>
          <w:color w:val="242424"/>
          <w:szCs w:val="20"/>
          <w:lang w:eastAsia="fr-FR"/>
        </w:rPr>
        <w:t>wind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>?</w:t>
      </w:r>
      <w:proofErr w:type="gramEnd"/>
    </w:p>
    <w:p w14:paraId="0571D8B4" w14:textId="77777777" w:rsidR="00B03B66" w:rsidRPr="00B03B66" w:rsidRDefault="00B03B66" w:rsidP="009807C3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a) Solar panel</w:t>
      </w:r>
    </w:p>
    <w:p w14:paraId="7B9316A0" w14:textId="77777777" w:rsidR="00B03B66" w:rsidRPr="00B03B66" w:rsidRDefault="00B03B66" w:rsidP="009807C3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b) Wind turbine</w:t>
      </w:r>
    </w:p>
    <w:p w14:paraId="54D802E4" w14:textId="77777777" w:rsidR="00B03B66" w:rsidRPr="00B03B66" w:rsidRDefault="00B03B66" w:rsidP="009807C3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c)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Hydroelectric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plant</w:t>
      </w:r>
    </w:p>
    <w:p w14:paraId="7DF3CDF3" w14:textId="77777777" w:rsidR="00B03B66" w:rsidRPr="00B03B66" w:rsidRDefault="00B03B66" w:rsidP="009807C3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d) Coal mine</w:t>
      </w:r>
    </w:p>
    <w:p w14:paraId="0D30DD6A" w14:textId="77777777" w:rsidR="00B03B66" w:rsidRPr="00B03B66" w:rsidRDefault="00B03B66" w:rsidP="009807C3">
      <w:pPr>
        <w:numPr>
          <w:ilvl w:val="0"/>
          <w:numId w:val="14"/>
        </w:num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What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is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a group of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wind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turbines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located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in the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same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area </w:t>
      </w:r>
      <w:proofErr w:type="spellStart"/>
      <w:proofErr w:type="gramStart"/>
      <w:r w:rsidRPr="00B03B66">
        <w:rPr>
          <w:rFonts w:eastAsia="Times New Roman" w:cstheme="minorHAnsi"/>
          <w:color w:val="242424"/>
          <w:szCs w:val="20"/>
          <w:lang w:eastAsia="fr-FR"/>
        </w:rPr>
        <w:t>called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>?</w:t>
      </w:r>
      <w:proofErr w:type="gramEnd"/>
    </w:p>
    <w:p w14:paraId="26AAE1D5" w14:textId="77777777" w:rsidR="00B03B66" w:rsidRPr="00B03B66" w:rsidRDefault="00B03B66" w:rsidP="009807C3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a) Wind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farm</w:t>
      </w:r>
      <w:proofErr w:type="spellEnd"/>
    </w:p>
    <w:p w14:paraId="04A6764F" w14:textId="77777777" w:rsidR="00B03B66" w:rsidRPr="00B03B66" w:rsidRDefault="00B03B66" w:rsidP="009807C3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b) Solar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cell</w:t>
      </w:r>
      <w:proofErr w:type="spellEnd"/>
    </w:p>
    <w:p w14:paraId="01156495" w14:textId="77777777" w:rsidR="00B03B66" w:rsidRPr="00B03B66" w:rsidRDefault="00B03B66" w:rsidP="009807C3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c)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Nuclear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plant</w:t>
      </w:r>
    </w:p>
    <w:p w14:paraId="2CC05E3B" w14:textId="77777777" w:rsidR="00B03B66" w:rsidRPr="00B03B66" w:rsidRDefault="00B03B66" w:rsidP="009807C3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d)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Geothermal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field</w:t>
      </w:r>
      <w:proofErr w:type="spellEnd"/>
    </w:p>
    <w:p w14:paraId="6AEBB674" w14:textId="77777777" w:rsidR="00B03B66" w:rsidRPr="00B03B66" w:rsidRDefault="00B03B66" w:rsidP="00B03B66">
      <w:p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b/>
          <w:bCs/>
          <w:color w:val="242424"/>
          <w:szCs w:val="20"/>
          <w:lang w:eastAsia="fr-FR"/>
        </w:rPr>
        <w:t>Hydroelectric</w:t>
      </w:r>
      <w:proofErr w:type="spellEnd"/>
      <w:r w:rsidRPr="00B03B66">
        <w:rPr>
          <w:rFonts w:eastAsia="Times New Roman" w:cstheme="minorHAnsi"/>
          <w:b/>
          <w:bCs/>
          <w:color w:val="242424"/>
          <w:szCs w:val="20"/>
          <w:lang w:eastAsia="fr-FR"/>
        </w:rPr>
        <w:t xml:space="preserve"> Energy</w:t>
      </w:r>
    </w:p>
    <w:p w14:paraId="6FC36E3F" w14:textId="77777777" w:rsidR="00B03B66" w:rsidRPr="00B03B66" w:rsidRDefault="00B03B66" w:rsidP="009807C3">
      <w:pPr>
        <w:numPr>
          <w:ilvl w:val="0"/>
          <w:numId w:val="15"/>
        </w:num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What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type of plant uses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flowing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water to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generate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proofErr w:type="gramStart"/>
      <w:r w:rsidRPr="00B03B66">
        <w:rPr>
          <w:rFonts w:eastAsia="Times New Roman" w:cstheme="minorHAnsi"/>
          <w:color w:val="242424"/>
          <w:szCs w:val="20"/>
          <w:lang w:eastAsia="fr-FR"/>
        </w:rPr>
        <w:t>electricity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>?</w:t>
      </w:r>
      <w:proofErr w:type="gramEnd"/>
    </w:p>
    <w:p w14:paraId="376950E9" w14:textId="77777777" w:rsidR="00B03B66" w:rsidRPr="00B03B66" w:rsidRDefault="00B03B66" w:rsidP="009807C3">
      <w:pPr>
        <w:numPr>
          <w:ilvl w:val="1"/>
          <w:numId w:val="15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a) Wind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farm</w:t>
      </w:r>
      <w:proofErr w:type="spellEnd"/>
    </w:p>
    <w:p w14:paraId="5E51D562" w14:textId="77777777" w:rsidR="00B03B66" w:rsidRPr="00B03B66" w:rsidRDefault="00B03B66" w:rsidP="009807C3">
      <w:pPr>
        <w:numPr>
          <w:ilvl w:val="1"/>
          <w:numId w:val="15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b)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Hydroelectric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plant</w:t>
      </w:r>
    </w:p>
    <w:p w14:paraId="0473E92C" w14:textId="77777777" w:rsidR="00B03B66" w:rsidRPr="00B03B66" w:rsidRDefault="00B03B66" w:rsidP="009807C3">
      <w:pPr>
        <w:numPr>
          <w:ilvl w:val="1"/>
          <w:numId w:val="15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c)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Nuclear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reactor</w:t>
      </w:r>
      <w:proofErr w:type="spellEnd"/>
    </w:p>
    <w:p w14:paraId="6DC4E4EB" w14:textId="77777777" w:rsidR="00B03B66" w:rsidRPr="00B03B66" w:rsidRDefault="00B03B66" w:rsidP="009807C3">
      <w:pPr>
        <w:numPr>
          <w:ilvl w:val="1"/>
          <w:numId w:val="15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d)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Geothermal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plant</w:t>
      </w:r>
    </w:p>
    <w:p w14:paraId="358F0475" w14:textId="15E3C5C7" w:rsidR="00B03B66" w:rsidRPr="00B03B66" w:rsidRDefault="00B03B66" w:rsidP="009807C3">
      <w:pPr>
        <w:numPr>
          <w:ilvl w:val="0"/>
          <w:numId w:val="15"/>
        </w:num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Wh</w:t>
      </w:r>
      <w:r w:rsidR="00AE228E">
        <w:rPr>
          <w:rFonts w:eastAsia="Times New Roman" w:cstheme="minorHAnsi"/>
          <w:color w:val="242424"/>
          <w:szCs w:val="20"/>
          <w:lang w:eastAsia="fr-FR"/>
        </w:rPr>
        <w:t>ich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structure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is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built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to control the flow of water and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generate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proofErr w:type="gramStart"/>
      <w:r w:rsidRPr="00B03B66">
        <w:rPr>
          <w:rFonts w:eastAsia="Times New Roman" w:cstheme="minorHAnsi"/>
          <w:color w:val="242424"/>
          <w:szCs w:val="20"/>
          <w:lang w:eastAsia="fr-FR"/>
        </w:rPr>
        <w:t>electricity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>?</w:t>
      </w:r>
      <w:proofErr w:type="gramEnd"/>
    </w:p>
    <w:p w14:paraId="4AAAC45C" w14:textId="77777777" w:rsidR="00B03B66" w:rsidRPr="00B03B66" w:rsidRDefault="00B03B66" w:rsidP="009807C3">
      <w:pPr>
        <w:numPr>
          <w:ilvl w:val="1"/>
          <w:numId w:val="15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a) Wind turbine</w:t>
      </w:r>
    </w:p>
    <w:p w14:paraId="143BDEAF" w14:textId="77777777" w:rsidR="00B03B66" w:rsidRPr="00B03B66" w:rsidRDefault="00B03B66" w:rsidP="009807C3">
      <w:pPr>
        <w:numPr>
          <w:ilvl w:val="1"/>
          <w:numId w:val="15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b) Solar panel</w:t>
      </w:r>
    </w:p>
    <w:p w14:paraId="57DA8A35" w14:textId="77777777" w:rsidR="00B03B66" w:rsidRPr="00B03B66" w:rsidRDefault="00B03B66" w:rsidP="009807C3">
      <w:pPr>
        <w:numPr>
          <w:ilvl w:val="1"/>
          <w:numId w:val="15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c) Dam</w:t>
      </w:r>
    </w:p>
    <w:p w14:paraId="75F4FAA7" w14:textId="77777777" w:rsidR="00B03B66" w:rsidRPr="00B03B66" w:rsidRDefault="00B03B66" w:rsidP="009807C3">
      <w:pPr>
        <w:numPr>
          <w:ilvl w:val="1"/>
          <w:numId w:val="15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d) Coal mine</w:t>
      </w:r>
    </w:p>
    <w:p w14:paraId="5240CBFB" w14:textId="77777777" w:rsidR="00B03B66" w:rsidRPr="00B03B66" w:rsidRDefault="00B03B66" w:rsidP="00B03B66">
      <w:p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b/>
          <w:bCs/>
          <w:color w:val="242424"/>
          <w:szCs w:val="20"/>
          <w:lang w:eastAsia="fr-FR"/>
        </w:rPr>
        <w:t>Nuclear</w:t>
      </w:r>
      <w:proofErr w:type="spellEnd"/>
      <w:r w:rsidRPr="00B03B66">
        <w:rPr>
          <w:rFonts w:eastAsia="Times New Roman" w:cstheme="minorHAnsi"/>
          <w:b/>
          <w:bCs/>
          <w:color w:val="242424"/>
          <w:szCs w:val="20"/>
          <w:lang w:eastAsia="fr-FR"/>
        </w:rPr>
        <w:t xml:space="preserve"> Energy</w:t>
      </w:r>
    </w:p>
    <w:p w14:paraId="1ADE4B01" w14:textId="77777777" w:rsidR="00B03B66" w:rsidRPr="00B03B66" w:rsidRDefault="00B03B66" w:rsidP="009807C3">
      <w:pPr>
        <w:numPr>
          <w:ilvl w:val="0"/>
          <w:numId w:val="16"/>
        </w:num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What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type of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energy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is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produced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by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nuclear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proofErr w:type="gramStart"/>
      <w:r w:rsidRPr="00B03B66">
        <w:rPr>
          <w:rFonts w:eastAsia="Times New Roman" w:cstheme="minorHAnsi"/>
          <w:color w:val="242424"/>
          <w:szCs w:val="20"/>
          <w:lang w:eastAsia="fr-FR"/>
        </w:rPr>
        <w:t>reactors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>?</w:t>
      </w:r>
      <w:proofErr w:type="gramEnd"/>
    </w:p>
    <w:p w14:paraId="5CF031A4" w14:textId="77777777" w:rsidR="00B03B66" w:rsidRPr="00B03B66" w:rsidRDefault="00B03B66" w:rsidP="009807C3">
      <w:pPr>
        <w:numPr>
          <w:ilvl w:val="1"/>
          <w:numId w:val="16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a) Solar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energy</w:t>
      </w:r>
      <w:proofErr w:type="spellEnd"/>
    </w:p>
    <w:p w14:paraId="05AD36F9" w14:textId="77777777" w:rsidR="00B03B66" w:rsidRPr="00B03B66" w:rsidRDefault="00B03B66" w:rsidP="009807C3">
      <w:pPr>
        <w:numPr>
          <w:ilvl w:val="1"/>
          <w:numId w:val="16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b) Wind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energy</w:t>
      </w:r>
      <w:proofErr w:type="spellEnd"/>
    </w:p>
    <w:p w14:paraId="6122B27D" w14:textId="77777777" w:rsidR="00B03B66" w:rsidRPr="00B03B66" w:rsidRDefault="00B03B66" w:rsidP="009807C3">
      <w:pPr>
        <w:numPr>
          <w:ilvl w:val="1"/>
          <w:numId w:val="16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c)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Nuclear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energy</w:t>
      </w:r>
      <w:proofErr w:type="spellEnd"/>
    </w:p>
    <w:p w14:paraId="0B2662EB" w14:textId="77777777" w:rsidR="00B03B66" w:rsidRPr="00B03B66" w:rsidRDefault="00B03B66" w:rsidP="009807C3">
      <w:pPr>
        <w:numPr>
          <w:ilvl w:val="1"/>
          <w:numId w:val="16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d)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Hydroelectric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energy</w:t>
      </w:r>
      <w:proofErr w:type="spellEnd"/>
    </w:p>
    <w:p w14:paraId="5AAD8E5D" w14:textId="77777777" w:rsidR="00B03B66" w:rsidRPr="00B03B66" w:rsidRDefault="00B03B66" w:rsidP="009807C3">
      <w:pPr>
        <w:numPr>
          <w:ilvl w:val="0"/>
          <w:numId w:val="16"/>
        </w:num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What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is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the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term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for the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byproducts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of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nuclear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energy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gramStart"/>
      <w:r w:rsidRPr="00B03B66">
        <w:rPr>
          <w:rFonts w:eastAsia="Times New Roman" w:cstheme="minorHAnsi"/>
          <w:color w:val="242424"/>
          <w:szCs w:val="20"/>
          <w:lang w:eastAsia="fr-FR"/>
        </w:rPr>
        <w:t>production?</w:t>
      </w:r>
      <w:proofErr w:type="gramEnd"/>
    </w:p>
    <w:p w14:paraId="4F3B5A14" w14:textId="77777777" w:rsidR="00B03B66" w:rsidRPr="00B03B66" w:rsidRDefault="00B03B66" w:rsidP="009807C3">
      <w:pPr>
        <w:numPr>
          <w:ilvl w:val="1"/>
          <w:numId w:val="16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a) Carbon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footprint</w:t>
      </w:r>
      <w:proofErr w:type="spellEnd"/>
    </w:p>
    <w:p w14:paraId="32FB985E" w14:textId="77777777" w:rsidR="00B03B66" w:rsidRPr="00B03B66" w:rsidRDefault="00B03B66" w:rsidP="009807C3">
      <w:pPr>
        <w:numPr>
          <w:ilvl w:val="1"/>
          <w:numId w:val="16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b)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Nuclear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waste</w:t>
      </w:r>
      <w:proofErr w:type="spellEnd"/>
    </w:p>
    <w:p w14:paraId="79112596" w14:textId="77777777" w:rsidR="00B03B66" w:rsidRPr="00B03B66" w:rsidRDefault="00B03B66" w:rsidP="009807C3">
      <w:pPr>
        <w:numPr>
          <w:ilvl w:val="1"/>
          <w:numId w:val="16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c)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Fossil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fuels</w:t>
      </w:r>
    </w:p>
    <w:p w14:paraId="21DBEAB9" w14:textId="77777777" w:rsidR="00B03B66" w:rsidRPr="00B03B66" w:rsidRDefault="00B03B66" w:rsidP="009807C3">
      <w:pPr>
        <w:numPr>
          <w:ilvl w:val="1"/>
          <w:numId w:val="16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d) Energy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grid</w:t>
      </w:r>
      <w:proofErr w:type="spellEnd"/>
    </w:p>
    <w:p w14:paraId="0CC87F05" w14:textId="77777777" w:rsidR="00B03B66" w:rsidRPr="00B03B66" w:rsidRDefault="00B03B66" w:rsidP="00B03B66">
      <w:p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b/>
          <w:bCs/>
          <w:color w:val="242424"/>
          <w:szCs w:val="20"/>
          <w:lang w:eastAsia="fr-FR"/>
        </w:rPr>
        <w:t xml:space="preserve">General </w:t>
      </w:r>
      <w:proofErr w:type="spellStart"/>
      <w:r w:rsidRPr="00B03B66">
        <w:rPr>
          <w:rFonts w:eastAsia="Times New Roman" w:cstheme="minorHAnsi"/>
          <w:b/>
          <w:bCs/>
          <w:color w:val="242424"/>
          <w:szCs w:val="20"/>
          <w:lang w:eastAsia="fr-FR"/>
        </w:rPr>
        <w:t>Knowledge</w:t>
      </w:r>
      <w:proofErr w:type="spellEnd"/>
    </w:p>
    <w:p w14:paraId="02BDA50F" w14:textId="5DF8A369" w:rsidR="00B03B66" w:rsidRPr="00B03B66" w:rsidRDefault="00B03B66" w:rsidP="009807C3">
      <w:pPr>
        <w:numPr>
          <w:ilvl w:val="0"/>
          <w:numId w:val="17"/>
        </w:num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Wh</w:t>
      </w:r>
      <w:r w:rsidR="00AE228E">
        <w:rPr>
          <w:rFonts w:eastAsia="Times New Roman" w:cstheme="minorHAnsi"/>
          <w:color w:val="242424"/>
          <w:szCs w:val="20"/>
          <w:lang w:eastAsia="fr-FR"/>
        </w:rPr>
        <w:t>ich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term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describes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energy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sources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that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can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be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naturally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proofErr w:type="gramStart"/>
      <w:r w:rsidRPr="00B03B66">
        <w:rPr>
          <w:rFonts w:eastAsia="Times New Roman" w:cstheme="minorHAnsi"/>
          <w:color w:val="242424"/>
          <w:szCs w:val="20"/>
          <w:lang w:eastAsia="fr-FR"/>
        </w:rPr>
        <w:t>replenished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>?</w:t>
      </w:r>
      <w:proofErr w:type="gramEnd"/>
    </w:p>
    <w:p w14:paraId="4071D371" w14:textId="77777777" w:rsidR="00B03B66" w:rsidRPr="00B03B66" w:rsidRDefault="00B03B66" w:rsidP="009807C3">
      <w:pPr>
        <w:numPr>
          <w:ilvl w:val="1"/>
          <w:numId w:val="17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lastRenderedPageBreak/>
        <w:t>a) Non-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renewable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energy</w:t>
      </w:r>
      <w:proofErr w:type="spellEnd"/>
    </w:p>
    <w:p w14:paraId="69C96939" w14:textId="77777777" w:rsidR="00B03B66" w:rsidRPr="00B03B66" w:rsidRDefault="00B03B66" w:rsidP="009807C3">
      <w:pPr>
        <w:numPr>
          <w:ilvl w:val="1"/>
          <w:numId w:val="17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b)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Fossil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fuels</w:t>
      </w:r>
    </w:p>
    <w:p w14:paraId="6ED69203" w14:textId="77777777" w:rsidR="00B03B66" w:rsidRPr="00B03B66" w:rsidRDefault="00B03B66" w:rsidP="009807C3">
      <w:pPr>
        <w:numPr>
          <w:ilvl w:val="1"/>
          <w:numId w:val="17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c)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Renewable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energy</w:t>
      </w:r>
      <w:proofErr w:type="spellEnd"/>
    </w:p>
    <w:p w14:paraId="38AC62EB" w14:textId="77777777" w:rsidR="00B03B66" w:rsidRPr="00B03B66" w:rsidRDefault="00B03B66" w:rsidP="009807C3">
      <w:pPr>
        <w:numPr>
          <w:ilvl w:val="1"/>
          <w:numId w:val="17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>d) Energy infrastructure</w:t>
      </w:r>
    </w:p>
    <w:p w14:paraId="485BA584" w14:textId="77777777" w:rsidR="00B03B66" w:rsidRPr="00B03B66" w:rsidRDefault="00B03B66" w:rsidP="009807C3">
      <w:pPr>
        <w:numPr>
          <w:ilvl w:val="0"/>
          <w:numId w:val="17"/>
        </w:numPr>
        <w:spacing w:before="75" w:after="75" w:line="240" w:lineRule="auto"/>
        <w:ind w:right="75"/>
        <w:jc w:val="left"/>
        <w:rPr>
          <w:rFonts w:eastAsia="Times New Roman" w:cstheme="minorHAnsi"/>
          <w:color w:val="242424"/>
          <w:szCs w:val="20"/>
          <w:lang w:eastAsia="fr-FR"/>
        </w:rPr>
      </w:pP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What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is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the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environmental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term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for the total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amount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of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greenhouse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gases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produced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by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human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</w:t>
      </w:r>
      <w:proofErr w:type="spellStart"/>
      <w:proofErr w:type="gramStart"/>
      <w:r w:rsidRPr="00B03B66">
        <w:rPr>
          <w:rFonts w:eastAsia="Times New Roman" w:cstheme="minorHAnsi"/>
          <w:color w:val="242424"/>
          <w:szCs w:val="20"/>
          <w:lang w:eastAsia="fr-FR"/>
        </w:rPr>
        <w:t>activities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>?</w:t>
      </w:r>
      <w:proofErr w:type="gramEnd"/>
    </w:p>
    <w:p w14:paraId="7EE9921D" w14:textId="77777777" w:rsidR="00B03B66" w:rsidRPr="00B03B66" w:rsidRDefault="00B03B66" w:rsidP="009807C3">
      <w:pPr>
        <w:numPr>
          <w:ilvl w:val="1"/>
          <w:numId w:val="17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a) Energy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efficiency</w:t>
      </w:r>
      <w:proofErr w:type="spellEnd"/>
    </w:p>
    <w:p w14:paraId="61976895" w14:textId="77777777" w:rsidR="00B03B66" w:rsidRPr="00B03B66" w:rsidRDefault="00B03B66" w:rsidP="009807C3">
      <w:pPr>
        <w:numPr>
          <w:ilvl w:val="1"/>
          <w:numId w:val="17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b) Energy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consumption</w:t>
      </w:r>
      <w:proofErr w:type="spellEnd"/>
    </w:p>
    <w:p w14:paraId="0893F453" w14:textId="77777777" w:rsidR="00B03B66" w:rsidRPr="00B03B66" w:rsidRDefault="00B03B66" w:rsidP="009807C3">
      <w:pPr>
        <w:numPr>
          <w:ilvl w:val="1"/>
          <w:numId w:val="17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c) Carbon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footprint</w:t>
      </w:r>
      <w:proofErr w:type="spellEnd"/>
    </w:p>
    <w:p w14:paraId="2F10BF9D" w14:textId="77777777" w:rsidR="00B03B66" w:rsidRPr="00B03B66" w:rsidRDefault="00B03B66" w:rsidP="009807C3">
      <w:pPr>
        <w:numPr>
          <w:ilvl w:val="1"/>
          <w:numId w:val="17"/>
        </w:numPr>
        <w:spacing w:before="100" w:beforeAutospacing="1" w:after="100" w:afterAutospacing="1" w:line="240" w:lineRule="auto"/>
        <w:jc w:val="left"/>
        <w:rPr>
          <w:rFonts w:eastAsia="Times New Roman" w:cstheme="minorHAnsi"/>
          <w:color w:val="242424"/>
          <w:szCs w:val="20"/>
          <w:lang w:eastAsia="fr-FR"/>
        </w:rPr>
      </w:pPr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d) </w:t>
      </w:r>
      <w:proofErr w:type="spellStart"/>
      <w:r w:rsidRPr="00B03B66">
        <w:rPr>
          <w:rFonts w:eastAsia="Times New Roman" w:cstheme="minorHAnsi"/>
          <w:color w:val="242424"/>
          <w:szCs w:val="20"/>
          <w:lang w:eastAsia="fr-FR"/>
        </w:rPr>
        <w:t>Environmental</w:t>
      </w:r>
      <w:proofErr w:type="spellEnd"/>
      <w:r w:rsidRPr="00B03B66">
        <w:rPr>
          <w:rFonts w:eastAsia="Times New Roman" w:cstheme="minorHAnsi"/>
          <w:color w:val="242424"/>
          <w:szCs w:val="20"/>
          <w:lang w:eastAsia="fr-FR"/>
        </w:rPr>
        <w:t xml:space="preserve"> impact</w:t>
      </w:r>
    </w:p>
    <w:p w14:paraId="66A24FA8" w14:textId="53F6EF75" w:rsidR="00EA34D8" w:rsidRDefault="00EA34D8" w:rsidP="009807C3">
      <w:pPr>
        <w:pStyle w:val="Titre3"/>
        <w:numPr>
          <w:ilvl w:val="0"/>
          <w:numId w:val="7"/>
        </w:numPr>
        <w:ind w:left="0" w:firstLine="0"/>
        <w:rPr>
          <w:lang w:val="en-US"/>
        </w:rPr>
      </w:pPr>
      <w:r>
        <w:rPr>
          <w:lang w:val="en-US"/>
        </w:rPr>
        <w:t>Summing up</w:t>
      </w:r>
      <w:r>
        <w:rPr>
          <w:lang w:val="en-US"/>
        </w:rPr>
        <w:t xml:space="preserve"> vocabulary</w:t>
      </w:r>
      <w:r w:rsidRPr="00093EA3">
        <w:rPr>
          <w:lang w:val="en-US"/>
        </w:rPr>
        <w:t xml:space="preserve">: </w:t>
      </w:r>
    </w:p>
    <w:p w14:paraId="1EA84A53" w14:textId="77777777" w:rsidR="00436EBF" w:rsidRDefault="001A0FB3" w:rsidP="001A0FB3">
      <w:pPr>
        <w:rPr>
          <w:lang w:val="en-GB"/>
        </w:rPr>
      </w:pPr>
      <w:r>
        <w:rPr>
          <w:lang w:val="en-GB"/>
        </w:rPr>
        <w:t>Fill in the blanks</w:t>
      </w:r>
      <w:r w:rsidR="00C262E3">
        <w:rPr>
          <w:lang w:val="en-GB"/>
        </w:rPr>
        <w:t xml:space="preserve"> and find an equivalent in French</w:t>
      </w:r>
      <w:r w:rsidR="00EB2351">
        <w:rPr>
          <w:lang w:val="en-GB"/>
        </w:rPr>
        <w:t xml:space="preserve">. </w:t>
      </w:r>
    </w:p>
    <w:p w14:paraId="0E2FBD13" w14:textId="471C2AF1" w:rsidR="001A0FB3" w:rsidRDefault="00EB2351" w:rsidP="001A0FB3">
      <w:pPr>
        <w:rPr>
          <w:lang w:val="en-GB"/>
        </w:rPr>
      </w:pPr>
      <w:r>
        <w:rPr>
          <w:lang w:val="en-GB"/>
        </w:rPr>
        <w:t xml:space="preserve">These tables can be handed out to pairs of students and each pair can work on </w:t>
      </w:r>
      <w:r w:rsidR="00436EBF">
        <w:rPr>
          <w:lang w:val="en-GB"/>
        </w:rPr>
        <w:t xml:space="preserve">one or </w:t>
      </w:r>
      <w:r>
        <w:rPr>
          <w:lang w:val="en-GB"/>
        </w:rPr>
        <w:t xml:space="preserve">two </w:t>
      </w:r>
      <w:r w:rsidR="00436EBF">
        <w:rPr>
          <w:lang w:val="en-GB"/>
        </w:rPr>
        <w:t>at a time.</w:t>
      </w:r>
    </w:p>
    <w:p w14:paraId="4F55DAAF" w14:textId="10EE5D4B" w:rsidR="008B29E8" w:rsidRPr="00942E40" w:rsidRDefault="006D05C2" w:rsidP="008B29E8">
      <w:pPr>
        <w:widowControl w:val="0"/>
        <w:adjustRightInd w:val="0"/>
        <w:jc w:val="center"/>
        <w:textAlignment w:val="baseline"/>
        <w:rPr>
          <w:b/>
          <w:bCs/>
          <w:iCs/>
          <w:color w:val="002060"/>
          <w:sz w:val="28"/>
          <w:szCs w:val="28"/>
        </w:rPr>
      </w:pPr>
      <w:proofErr w:type="spellStart"/>
      <w:r>
        <w:rPr>
          <w:b/>
          <w:bCs/>
          <w:iCs/>
          <w:color w:val="002060"/>
          <w:sz w:val="28"/>
          <w:szCs w:val="28"/>
        </w:rPr>
        <w:t>Geothermal</w:t>
      </w:r>
      <w:proofErr w:type="spellEnd"/>
      <w:r>
        <w:rPr>
          <w:b/>
          <w:bCs/>
          <w:iCs/>
          <w:color w:val="002060"/>
          <w:sz w:val="28"/>
          <w:szCs w:val="28"/>
        </w:rPr>
        <w:t xml:space="preserve"> </w:t>
      </w:r>
      <w:proofErr w:type="spellStart"/>
      <w:r>
        <w:rPr>
          <w:b/>
          <w:bCs/>
          <w:iCs/>
          <w:color w:val="002060"/>
          <w:sz w:val="28"/>
          <w:szCs w:val="28"/>
        </w:rPr>
        <w:t>energy</w:t>
      </w:r>
      <w:proofErr w:type="spellEnd"/>
    </w:p>
    <w:p w14:paraId="2BB3421E" w14:textId="77777777" w:rsidR="008B29E8" w:rsidRPr="00CD2825" w:rsidRDefault="008B29E8" w:rsidP="008B29E8">
      <w:pPr>
        <w:pStyle w:val="Paragraphedeliste"/>
        <w:ind w:left="0"/>
        <w:rPr>
          <w:bCs/>
          <w:sz w:val="16"/>
          <w:szCs w:val="16"/>
        </w:rPr>
      </w:pPr>
    </w:p>
    <w:tbl>
      <w:tblPr>
        <w:tblStyle w:val="Grilledutableau"/>
        <w:tblW w:w="0" w:type="auto"/>
        <w:tblInd w:w="2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693"/>
        <w:gridCol w:w="2975"/>
      </w:tblGrid>
      <w:tr w:rsidR="008B29E8" w:rsidRPr="00CD2825" w14:paraId="1D389C01" w14:textId="77777777" w:rsidTr="002159D8">
        <w:tc>
          <w:tcPr>
            <w:tcW w:w="279" w:type="dxa"/>
          </w:tcPr>
          <w:p w14:paraId="16FC4ADF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D11BE9" w14:textId="77777777" w:rsidR="008B29E8" w:rsidRPr="00CD2825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CD2825">
              <w:rPr>
                <w:b/>
                <w:bCs/>
                <w:color w:val="002060"/>
              </w:rPr>
              <w:t>Geothermal</w:t>
            </w:r>
            <w:proofErr w:type="spellEnd"/>
            <w:r w:rsidRPr="00CD2825">
              <w:rPr>
                <w:b/>
                <w:bCs/>
                <w:color w:val="002060"/>
              </w:rPr>
              <w:t xml:space="preserve"> </w:t>
            </w:r>
            <w:proofErr w:type="spellStart"/>
            <w:r w:rsidRPr="00CD2825">
              <w:rPr>
                <w:b/>
                <w:bCs/>
                <w:color w:val="002060"/>
              </w:rPr>
              <w:t>energy</w:t>
            </w:r>
            <w:proofErr w:type="spellEnd"/>
            <w:r w:rsidRPr="00CD2825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29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C289DBF" w14:textId="77777777" w:rsidR="008B29E8" w:rsidRPr="00512E6B" w:rsidRDefault="008B29E8" w:rsidP="002159D8">
            <w:pPr>
              <w:pStyle w:val="Paragraphedeliste"/>
              <w:ind w:left="0"/>
              <w:rPr>
                <w:bCs/>
                <w:i/>
                <w:iCs/>
                <w:szCs w:val="24"/>
              </w:rPr>
            </w:pPr>
          </w:p>
        </w:tc>
      </w:tr>
      <w:tr w:rsidR="008B29E8" w:rsidRPr="00CD2825" w14:paraId="743D5CFB" w14:textId="77777777" w:rsidTr="002159D8">
        <w:tc>
          <w:tcPr>
            <w:tcW w:w="279" w:type="dxa"/>
          </w:tcPr>
          <w:p w14:paraId="1FC59042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93BE8CC" w14:textId="32DA7DA2" w:rsidR="008B29E8" w:rsidRPr="00CD2825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CD2825">
              <w:rPr>
                <w:b/>
                <w:bCs/>
                <w:color w:val="002060"/>
              </w:rPr>
              <w:t>Geothermal</w:t>
            </w:r>
            <w:proofErr w:type="spellEnd"/>
            <w:r w:rsidRPr="00CD2825">
              <w:rPr>
                <w:b/>
                <w:bCs/>
                <w:color w:val="002060"/>
              </w:rPr>
              <w:t xml:space="preserve"> </w:t>
            </w:r>
            <w:proofErr w:type="spellStart"/>
            <w:r w:rsidRPr="00CD2825">
              <w:rPr>
                <w:b/>
                <w:bCs/>
                <w:color w:val="002060"/>
              </w:rPr>
              <w:t>reservoir</w:t>
            </w:r>
            <w:proofErr w:type="spellEnd"/>
            <w:r w:rsidRPr="00CD2825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29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A5EDC7D" w14:textId="77777777" w:rsidR="008B29E8" w:rsidRPr="00512E6B" w:rsidRDefault="008B29E8" w:rsidP="002159D8">
            <w:pPr>
              <w:pStyle w:val="Paragraphedeliste"/>
              <w:ind w:left="0"/>
              <w:rPr>
                <w:bCs/>
                <w:i/>
                <w:iCs/>
                <w:szCs w:val="24"/>
              </w:rPr>
            </w:pPr>
          </w:p>
        </w:tc>
      </w:tr>
      <w:tr w:rsidR="008B29E8" w:rsidRPr="00CD2825" w14:paraId="0577453A" w14:textId="77777777" w:rsidTr="002159D8">
        <w:tc>
          <w:tcPr>
            <w:tcW w:w="279" w:type="dxa"/>
          </w:tcPr>
          <w:p w14:paraId="71250483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2B150B" w14:textId="7A0AF387" w:rsidR="008B29E8" w:rsidRPr="00CD2825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CD2825">
              <w:rPr>
                <w:b/>
                <w:bCs/>
                <w:color w:val="002060"/>
              </w:rPr>
              <w:t xml:space="preserve">District </w:t>
            </w:r>
            <w:proofErr w:type="spellStart"/>
            <w:r w:rsidRPr="00CD2825">
              <w:rPr>
                <w:b/>
                <w:bCs/>
                <w:color w:val="002060"/>
              </w:rPr>
              <w:t>heating</w:t>
            </w:r>
            <w:proofErr w:type="spellEnd"/>
            <w:r w:rsidRPr="00CD2825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29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3D31FC9" w14:textId="77777777" w:rsidR="008B29E8" w:rsidRPr="00512E6B" w:rsidRDefault="008B29E8" w:rsidP="002159D8">
            <w:pPr>
              <w:pStyle w:val="Paragraphedeliste"/>
              <w:ind w:left="0"/>
              <w:rPr>
                <w:bCs/>
                <w:i/>
                <w:iCs/>
                <w:szCs w:val="24"/>
              </w:rPr>
            </w:pPr>
          </w:p>
        </w:tc>
      </w:tr>
      <w:tr w:rsidR="008B29E8" w:rsidRPr="00CD2825" w14:paraId="55CADA81" w14:textId="77777777" w:rsidTr="002159D8">
        <w:tc>
          <w:tcPr>
            <w:tcW w:w="279" w:type="dxa"/>
          </w:tcPr>
          <w:p w14:paraId="4BA7886D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29ACF0" w14:textId="1AC229CA" w:rsidR="008B29E8" w:rsidRPr="00CD2825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CD2825">
              <w:rPr>
                <w:b/>
                <w:bCs/>
                <w:color w:val="002060"/>
              </w:rPr>
              <w:t xml:space="preserve">Heat </w:t>
            </w:r>
            <w:proofErr w:type="spellStart"/>
            <w:r w:rsidRPr="00CD2825">
              <w:rPr>
                <w:b/>
                <w:bCs/>
                <w:color w:val="002060"/>
              </w:rPr>
              <w:t>pump</w:t>
            </w:r>
            <w:proofErr w:type="spellEnd"/>
            <w:r w:rsidRPr="00CD2825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29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ADC703E" w14:textId="77777777" w:rsidR="008B29E8" w:rsidRPr="00512E6B" w:rsidRDefault="008B29E8" w:rsidP="002159D8">
            <w:pPr>
              <w:pStyle w:val="Paragraphedeliste"/>
              <w:ind w:left="0"/>
              <w:rPr>
                <w:bCs/>
                <w:i/>
                <w:iCs/>
                <w:szCs w:val="24"/>
              </w:rPr>
            </w:pPr>
          </w:p>
        </w:tc>
      </w:tr>
      <w:tr w:rsidR="008B29E8" w:rsidRPr="00CD2825" w14:paraId="580215E1" w14:textId="77777777" w:rsidTr="002159D8">
        <w:tc>
          <w:tcPr>
            <w:tcW w:w="279" w:type="dxa"/>
          </w:tcPr>
          <w:p w14:paraId="622D7ADA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CEDDEE" w14:textId="4F451095" w:rsidR="008B29E8" w:rsidRPr="00CD2825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CD2825">
              <w:rPr>
                <w:b/>
                <w:bCs/>
                <w:color w:val="002060"/>
              </w:rPr>
              <w:t>Geothermal</w:t>
            </w:r>
            <w:proofErr w:type="spellEnd"/>
            <w:r w:rsidRPr="00CD2825">
              <w:rPr>
                <w:b/>
                <w:bCs/>
                <w:color w:val="002060"/>
              </w:rPr>
              <w:t xml:space="preserve"> plant</w:t>
            </w:r>
          </w:p>
        </w:tc>
        <w:tc>
          <w:tcPr>
            <w:tcW w:w="29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C24BA0B" w14:textId="77777777" w:rsidR="008B29E8" w:rsidRPr="00512E6B" w:rsidRDefault="008B29E8" w:rsidP="002159D8">
            <w:pPr>
              <w:pStyle w:val="Paragraphedeliste"/>
              <w:ind w:left="0"/>
              <w:rPr>
                <w:bCs/>
                <w:i/>
                <w:iCs/>
                <w:szCs w:val="24"/>
              </w:rPr>
            </w:pPr>
          </w:p>
        </w:tc>
      </w:tr>
    </w:tbl>
    <w:p w14:paraId="630E4981" w14:textId="77777777" w:rsidR="008B29E8" w:rsidRDefault="008B29E8" w:rsidP="008B29E8">
      <w:pPr>
        <w:pStyle w:val="Paragraphedeliste"/>
        <w:pBdr>
          <w:bottom w:val="single" w:sz="4" w:space="1" w:color="auto"/>
        </w:pBdr>
        <w:ind w:left="0"/>
        <w:rPr>
          <w:bCs/>
          <w:szCs w:val="24"/>
        </w:rPr>
      </w:pPr>
    </w:p>
    <w:p w14:paraId="3626C1DD" w14:textId="77777777" w:rsidR="008B29E8" w:rsidRPr="00CD2825" w:rsidRDefault="008B29E8" w:rsidP="008B29E8">
      <w:pPr>
        <w:widowControl w:val="0"/>
        <w:textAlignment w:val="baseline"/>
        <w:rPr>
          <w:sz w:val="16"/>
          <w:szCs w:val="16"/>
        </w:rPr>
      </w:pPr>
    </w:p>
    <w:p w14:paraId="07E819A0" w14:textId="2E612C37" w:rsidR="008B29E8" w:rsidRPr="00942E40" w:rsidRDefault="006D05C2" w:rsidP="008B29E8">
      <w:pPr>
        <w:widowControl w:val="0"/>
        <w:adjustRightInd w:val="0"/>
        <w:jc w:val="center"/>
        <w:textAlignment w:val="baseline"/>
        <w:rPr>
          <w:b/>
          <w:bCs/>
          <w:iCs/>
          <w:color w:val="002060"/>
          <w:sz w:val="28"/>
          <w:szCs w:val="28"/>
        </w:rPr>
      </w:pPr>
      <w:r>
        <w:rPr>
          <w:b/>
          <w:bCs/>
          <w:iCs/>
          <w:color w:val="002060"/>
          <w:sz w:val="28"/>
          <w:szCs w:val="28"/>
        </w:rPr>
        <w:t xml:space="preserve">Solar </w:t>
      </w:r>
      <w:proofErr w:type="spellStart"/>
      <w:r>
        <w:rPr>
          <w:b/>
          <w:bCs/>
          <w:iCs/>
          <w:color w:val="002060"/>
          <w:sz w:val="28"/>
          <w:szCs w:val="28"/>
        </w:rPr>
        <w:t>energy</w:t>
      </w:r>
      <w:proofErr w:type="spellEnd"/>
    </w:p>
    <w:p w14:paraId="6E2BB689" w14:textId="77777777" w:rsidR="008B29E8" w:rsidRPr="00CD2825" w:rsidRDefault="008B29E8" w:rsidP="008B29E8">
      <w:pPr>
        <w:pStyle w:val="Paragraphedeliste"/>
        <w:ind w:left="0"/>
        <w:rPr>
          <w:bCs/>
          <w:sz w:val="16"/>
          <w:szCs w:val="16"/>
        </w:rPr>
      </w:pPr>
    </w:p>
    <w:tbl>
      <w:tblPr>
        <w:tblStyle w:val="Grilledutableau"/>
        <w:tblW w:w="0" w:type="auto"/>
        <w:tblInd w:w="24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693"/>
        <w:gridCol w:w="3184"/>
      </w:tblGrid>
      <w:tr w:rsidR="008B29E8" w:rsidRPr="00CD2825" w14:paraId="00B91BE9" w14:textId="77777777" w:rsidTr="002159D8">
        <w:tc>
          <w:tcPr>
            <w:tcW w:w="279" w:type="dxa"/>
          </w:tcPr>
          <w:p w14:paraId="1E069471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797176" w14:textId="77777777" w:rsidR="008B29E8" w:rsidRPr="00942E40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942E40">
              <w:rPr>
                <w:b/>
                <w:bCs/>
                <w:color w:val="002060"/>
              </w:rPr>
              <w:t xml:space="preserve">Solar </w:t>
            </w:r>
            <w:proofErr w:type="spellStart"/>
            <w:r w:rsidRPr="00942E40">
              <w:rPr>
                <w:b/>
                <w:bCs/>
                <w:color w:val="002060"/>
              </w:rPr>
              <w:t>energy</w:t>
            </w:r>
            <w:proofErr w:type="spellEnd"/>
            <w:r w:rsidRPr="00942E40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31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702C7D6" w14:textId="77777777" w:rsidR="008B29E8" w:rsidRPr="002E1891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1BAC1E45" w14:textId="77777777" w:rsidTr="002159D8">
        <w:tc>
          <w:tcPr>
            <w:tcW w:w="279" w:type="dxa"/>
          </w:tcPr>
          <w:p w14:paraId="587071D7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CC27C9" w14:textId="2799F3DB" w:rsidR="008B29E8" w:rsidRPr="00942E40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942E40">
              <w:rPr>
                <w:b/>
                <w:bCs/>
                <w:color w:val="002060"/>
              </w:rPr>
              <w:t>Photovoltaic</w:t>
            </w:r>
            <w:proofErr w:type="spellEnd"/>
            <w:r w:rsidRPr="00942E40">
              <w:rPr>
                <w:b/>
                <w:bCs/>
                <w:color w:val="002060"/>
              </w:rPr>
              <w:t xml:space="preserve"> system </w:t>
            </w:r>
          </w:p>
        </w:tc>
        <w:tc>
          <w:tcPr>
            <w:tcW w:w="31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F1F37C9" w14:textId="77777777" w:rsidR="008B29E8" w:rsidRPr="002E1891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1B3C645D" w14:textId="77777777" w:rsidTr="002159D8">
        <w:tc>
          <w:tcPr>
            <w:tcW w:w="279" w:type="dxa"/>
          </w:tcPr>
          <w:p w14:paraId="35120779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B56E99" w14:textId="582CD639" w:rsidR="008B29E8" w:rsidRPr="00942E40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942E40">
              <w:rPr>
                <w:b/>
                <w:bCs/>
                <w:color w:val="002060"/>
              </w:rPr>
              <w:t xml:space="preserve">Solar panels </w:t>
            </w:r>
          </w:p>
        </w:tc>
        <w:tc>
          <w:tcPr>
            <w:tcW w:w="31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E609B8E" w14:textId="77777777" w:rsidR="008B29E8" w:rsidRPr="002E1891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7EE08059" w14:textId="77777777" w:rsidTr="002159D8">
        <w:tc>
          <w:tcPr>
            <w:tcW w:w="279" w:type="dxa"/>
          </w:tcPr>
          <w:p w14:paraId="76E30C17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53B30E" w14:textId="4B23355A" w:rsidR="008B29E8" w:rsidRPr="00942E40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942E40">
              <w:rPr>
                <w:b/>
                <w:bCs/>
                <w:color w:val="002060"/>
              </w:rPr>
              <w:t xml:space="preserve">Solar </w:t>
            </w:r>
            <w:proofErr w:type="spellStart"/>
            <w:r w:rsidRPr="00942E40">
              <w:rPr>
                <w:b/>
                <w:bCs/>
                <w:color w:val="002060"/>
              </w:rPr>
              <w:t>farm</w:t>
            </w:r>
            <w:proofErr w:type="spellEnd"/>
            <w:r w:rsidRPr="00942E40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31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9092515" w14:textId="77777777" w:rsidR="008B29E8" w:rsidRPr="002E1891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0B02C2E6" w14:textId="77777777" w:rsidTr="002159D8">
        <w:tc>
          <w:tcPr>
            <w:tcW w:w="279" w:type="dxa"/>
          </w:tcPr>
          <w:p w14:paraId="05A8E1DA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ED23EA" w14:textId="20C2A613" w:rsidR="008B29E8" w:rsidRPr="00942E40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942E40">
              <w:rPr>
                <w:b/>
                <w:bCs/>
                <w:color w:val="002060"/>
              </w:rPr>
              <w:t xml:space="preserve">Solar thermal </w:t>
            </w:r>
            <w:proofErr w:type="spellStart"/>
            <w:r w:rsidRPr="00942E40">
              <w:rPr>
                <w:b/>
                <w:bCs/>
                <w:color w:val="002060"/>
              </w:rPr>
              <w:t>energy</w:t>
            </w:r>
            <w:proofErr w:type="spellEnd"/>
            <w:r w:rsidRPr="00942E40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31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68798EE" w14:textId="77777777" w:rsidR="008B29E8" w:rsidRPr="002E1891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</w:tbl>
    <w:p w14:paraId="03FB9C45" w14:textId="77777777" w:rsidR="008B29E8" w:rsidRDefault="008B29E8" w:rsidP="008B29E8">
      <w:pPr>
        <w:pStyle w:val="Paragraphedeliste"/>
        <w:pBdr>
          <w:bottom w:val="single" w:sz="4" w:space="1" w:color="auto"/>
        </w:pBdr>
        <w:ind w:left="0"/>
        <w:rPr>
          <w:bCs/>
          <w:szCs w:val="24"/>
        </w:rPr>
      </w:pPr>
    </w:p>
    <w:p w14:paraId="66A6A4B5" w14:textId="77777777" w:rsidR="008B29E8" w:rsidRPr="00CD2825" w:rsidRDefault="008B29E8" w:rsidP="008B29E8">
      <w:pPr>
        <w:widowControl w:val="0"/>
        <w:textAlignment w:val="baseline"/>
        <w:rPr>
          <w:sz w:val="16"/>
          <w:szCs w:val="16"/>
        </w:rPr>
      </w:pPr>
    </w:p>
    <w:p w14:paraId="2209A2F3" w14:textId="767AF8BE" w:rsidR="008B29E8" w:rsidRPr="00942E40" w:rsidRDefault="006D05C2" w:rsidP="008B29E8">
      <w:pPr>
        <w:widowControl w:val="0"/>
        <w:adjustRightInd w:val="0"/>
        <w:jc w:val="center"/>
        <w:textAlignment w:val="baseline"/>
        <w:rPr>
          <w:b/>
          <w:bCs/>
          <w:iCs/>
          <w:color w:val="002060"/>
          <w:sz w:val="28"/>
          <w:szCs w:val="28"/>
        </w:rPr>
      </w:pPr>
      <w:r>
        <w:rPr>
          <w:b/>
          <w:bCs/>
          <w:iCs/>
          <w:color w:val="002060"/>
          <w:sz w:val="28"/>
          <w:szCs w:val="28"/>
        </w:rPr>
        <w:t>Wind power</w:t>
      </w:r>
    </w:p>
    <w:p w14:paraId="66BD0D08" w14:textId="77777777" w:rsidR="008B29E8" w:rsidRPr="00CD2825" w:rsidRDefault="008B29E8" w:rsidP="008B29E8">
      <w:pPr>
        <w:pStyle w:val="Paragraphedeliste"/>
        <w:ind w:left="0"/>
        <w:rPr>
          <w:bCs/>
          <w:sz w:val="16"/>
          <w:szCs w:val="16"/>
        </w:rPr>
      </w:pPr>
    </w:p>
    <w:tbl>
      <w:tblPr>
        <w:tblStyle w:val="Grilledutableau"/>
        <w:tblW w:w="0" w:type="auto"/>
        <w:tblInd w:w="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4143"/>
        <w:gridCol w:w="4428"/>
      </w:tblGrid>
      <w:tr w:rsidR="008B29E8" w:rsidRPr="00CD2825" w14:paraId="535B0701" w14:textId="77777777" w:rsidTr="00D010F9">
        <w:tc>
          <w:tcPr>
            <w:tcW w:w="279" w:type="dxa"/>
          </w:tcPr>
          <w:p w14:paraId="7DA9D40E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414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39095B" w14:textId="6669DB5A" w:rsidR="008B29E8" w:rsidRPr="003E146F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3E146F">
              <w:rPr>
                <w:b/>
                <w:bCs/>
                <w:color w:val="002060"/>
              </w:rPr>
              <w:t xml:space="preserve">Wind power </w:t>
            </w:r>
          </w:p>
        </w:tc>
        <w:tc>
          <w:tcPr>
            <w:tcW w:w="44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228D407" w14:textId="77777777" w:rsidR="008B29E8" w:rsidRPr="001F4390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531C75A9" w14:textId="77777777" w:rsidTr="00D010F9">
        <w:tc>
          <w:tcPr>
            <w:tcW w:w="279" w:type="dxa"/>
          </w:tcPr>
          <w:p w14:paraId="662891DE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414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70F00E" w14:textId="0610EB3C" w:rsidR="008B29E8" w:rsidRPr="003E146F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3E146F">
              <w:rPr>
                <w:b/>
                <w:bCs/>
                <w:color w:val="002060"/>
              </w:rPr>
              <w:t xml:space="preserve">Wind turbine </w:t>
            </w:r>
          </w:p>
        </w:tc>
        <w:tc>
          <w:tcPr>
            <w:tcW w:w="44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0B60CF9" w14:textId="77777777" w:rsidR="008B29E8" w:rsidRPr="001F4390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44ABC2D4" w14:textId="77777777" w:rsidTr="00D010F9">
        <w:tc>
          <w:tcPr>
            <w:tcW w:w="279" w:type="dxa"/>
          </w:tcPr>
          <w:p w14:paraId="05DABFFF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414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0446D2" w14:textId="521D009D" w:rsidR="008B29E8" w:rsidRPr="003E146F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3E146F">
              <w:rPr>
                <w:b/>
                <w:bCs/>
                <w:color w:val="002060"/>
              </w:rPr>
              <w:t xml:space="preserve">Wind </w:t>
            </w:r>
            <w:proofErr w:type="spellStart"/>
            <w:r w:rsidRPr="003E146F">
              <w:rPr>
                <w:b/>
                <w:bCs/>
                <w:color w:val="002060"/>
              </w:rPr>
              <w:t>farm</w:t>
            </w:r>
            <w:proofErr w:type="spellEnd"/>
            <w:r w:rsidRPr="003E146F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44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31DAE13" w14:textId="77777777" w:rsidR="008B29E8" w:rsidRPr="001F4390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0828131B" w14:textId="77777777" w:rsidTr="00D010F9">
        <w:tc>
          <w:tcPr>
            <w:tcW w:w="279" w:type="dxa"/>
          </w:tcPr>
          <w:p w14:paraId="0C5E1423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414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374362" w14:textId="3E678EB0" w:rsidR="008B29E8" w:rsidRPr="003E146F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3E146F">
              <w:rPr>
                <w:b/>
                <w:bCs/>
                <w:color w:val="002060"/>
              </w:rPr>
              <w:t xml:space="preserve">Wind speed </w:t>
            </w:r>
          </w:p>
        </w:tc>
        <w:tc>
          <w:tcPr>
            <w:tcW w:w="44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320B0B6" w14:textId="77777777" w:rsidR="008B29E8" w:rsidRPr="001F4390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6EF83E36" w14:textId="77777777" w:rsidTr="00D010F9">
        <w:tc>
          <w:tcPr>
            <w:tcW w:w="279" w:type="dxa"/>
          </w:tcPr>
          <w:p w14:paraId="0471B63F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414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6954A6" w14:textId="2E0AEDBA" w:rsidR="008B29E8" w:rsidRPr="003E146F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3E146F">
              <w:rPr>
                <w:b/>
                <w:bCs/>
                <w:color w:val="002060"/>
              </w:rPr>
              <w:t xml:space="preserve">Wind </w:t>
            </w:r>
            <w:proofErr w:type="spellStart"/>
            <w:r w:rsidRPr="003E146F">
              <w:rPr>
                <w:b/>
                <w:bCs/>
                <w:color w:val="002060"/>
              </w:rPr>
              <w:t>energy</w:t>
            </w:r>
            <w:proofErr w:type="spellEnd"/>
            <w:r w:rsidRPr="003E146F">
              <w:rPr>
                <w:b/>
                <w:bCs/>
                <w:color w:val="002060"/>
              </w:rPr>
              <w:t xml:space="preserve"> conversion system </w:t>
            </w:r>
          </w:p>
        </w:tc>
        <w:tc>
          <w:tcPr>
            <w:tcW w:w="44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8E11BE6" w14:textId="77777777" w:rsidR="008B29E8" w:rsidRPr="001F4390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</w:tbl>
    <w:p w14:paraId="4477A0F7" w14:textId="77777777" w:rsidR="008B29E8" w:rsidRDefault="008B29E8" w:rsidP="008B29E8">
      <w:pPr>
        <w:pStyle w:val="Paragraphedeliste"/>
        <w:pBdr>
          <w:bottom w:val="single" w:sz="4" w:space="1" w:color="auto"/>
        </w:pBdr>
        <w:ind w:left="0"/>
        <w:rPr>
          <w:bCs/>
          <w:szCs w:val="24"/>
        </w:rPr>
      </w:pPr>
    </w:p>
    <w:p w14:paraId="3C670D9B" w14:textId="77777777" w:rsidR="008B29E8" w:rsidRPr="00CD2825" w:rsidRDefault="008B29E8" w:rsidP="008B29E8">
      <w:pPr>
        <w:widowControl w:val="0"/>
        <w:textAlignment w:val="baseline"/>
        <w:rPr>
          <w:sz w:val="16"/>
          <w:szCs w:val="16"/>
        </w:rPr>
      </w:pPr>
    </w:p>
    <w:p w14:paraId="5881C009" w14:textId="6DE22C92" w:rsidR="008B29E8" w:rsidRPr="00942E40" w:rsidRDefault="006D05C2" w:rsidP="008B29E8">
      <w:pPr>
        <w:widowControl w:val="0"/>
        <w:adjustRightInd w:val="0"/>
        <w:jc w:val="center"/>
        <w:textAlignment w:val="baseline"/>
        <w:rPr>
          <w:b/>
          <w:bCs/>
          <w:iCs/>
          <w:color w:val="002060"/>
          <w:sz w:val="28"/>
          <w:szCs w:val="28"/>
        </w:rPr>
      </w:pPr>
      <w:proofErr w:type="spellStart"/>
      <w:r>
        <w:rPr>
          <w:b/>
          <w:bCs/>
          <w:iCs/>
          <w:color w:val="002060"/>
          <w:sz w:val="28"/>
          <w:szCs w:val="28"/>
        </w:rPr>
        <w:t>Hydroelectric</w:t>
      </w:r>
      <w:proofErr w:type="spellEnd"/>
      <w:r>
        <w:rPr>
          <w:b/>
          <w:bCs/>
          <w:iCs/>
          <w:color w:val="002060"/>
          <w:sz w:val="28"/>
          <w:szCs w:val="28"/>
        </w:rPr>
        <w:t xml:space="preserve"> power</w:t>
      </w:r>
    </w:p>
    <w:p w14:paraId="04B0F31D" w14:textId="77777777" w:rsidR="008B29E8" w:rsidRPr="00CD2825" w:rsidRDefault="008B29E8" w:rsidP="008B29E8">
      <w:pPr>
        <w:pStyle w:val="Paragraphedeliste"/>
        <w:ind w:left="0"/>
        <w:rPr>
          <w:bCs/>
          <w:sz w:val="16"/>
          <w:szCs w:val="16"/>
        </w:rPr>
      </w:pPr>
    </w:p>
    <w:tbl>
      <w:tblPr>
        <w:tblStyle w:val="Grilledutableau"/>
        <w:tblW w:w="0" w:type="auto"/>
        <w:tblInd w:w="2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3010"/>
        <w:gridCol w:w="3436"/>
      </w:tblGrid>
      <w:tr w:rsidR="008B29E8" w:rsidRPr="00CD2825" w14:paraId="381B0C8F" w14:textId="77777777" w:rsidTr="00D010F9">
        <w:tc>
          <w:tcPr>
            <w:tcW w:w="279" w:type="dxa"/>
          </w:tcPr>
          <w:p w14:paraId="136B4AD9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30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2319DC" w14:textId="0E4F9ECE" w:rsidR="008B29E8" w:rsidRPr="001D3612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1D3612">
              <w:rPr>
                <w:b/>
                <w:bCs/>
                <w:color w:val="002060"/>
              </w:rPr>
              <w:t>Hydroelectric</w:t>
            </w:r>
            <w:proofErr w:type="spellEnd"/>
            <w:r w:rsidRPr="001D3612">
              <w:rPr>
                <w:b/>
                <w:bCs/>
                <w:color w:val="002060"/>
              </w:rPr>
              <w:t xml:space="preserve"> power</w:t>
            </w:r>
          </w:p>
        </w:tc>
        <w:tc>
          <w:tcPr>
            <w:tcW w:w="3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BA3DB25" w14:textId="77777777" w:rsidR="008B29E8" w:rsidRPr="001A3C5D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172F548A" w14:textId="77777777" w:rsidTr="00D010F9">
        <w:tc>
          <w:tcPr>
            <w:tcW w:w="279" w:type="dxa"/>
          </w:tcPr>
          <w:p w14:paraId="00BD95EE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30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2D85FC" w14:textId="568B74B3" w:rsidR="008B29E8" w:rsidRPr="001D3612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1D3612">
              <w:rPr>
                <w:b/>
                <w:bCs/>
                <w:color w:val="002060"/>
              </w:rPr>
              <w:t>Dam</w:t>
            </w:r>
          </w:p>
        </w:tc>
        <w:tc>
          <w:tcPr>
            <w:tcW w:w="3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179C2B4" w14:textId="77777777" w:rsidR="008B29E8" w:rsidRPr="001A3C5D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2ACD4772" w14:textId="77777777" w:rsidTr="00D010F9">
        <w:tc>
          <w:tcPr>
            <w:tcW w:w="279" w:type="dxa"/>
          </w:tcPr>
          <w:p w14:paraId="0DCAE589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30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D48379" w14:textId="3F08E77F" w:rsidR="008B29E8" w:rsidRPr="001D3612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1D3612">
              <w:rPr>
                <w:b/>
                <w:bCs/>
                <w:color w:val="002060"/>
              </w:rPr>
              <w:t>Hydroelectric</w:t>
            </w:r>
            <w:proofErr w:type="spellEnd"/>
            <w:r w:rsidRPr="001D3612">
              <w:rPr>
                <w:b/>
                <w:bCs/>
                <w:color w:val="002060"/>
              </w:rPr>
              <w:t xml:space="preserve"> power station </w:t>
            </w:r>
          </w:p>
        </w:tc>
        <w:tc>
          <w:tcPr>
            <w:tcW w:w="3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2C49677" w14:textId="77777777" w:rsidR="008B29E8" w:rsidRPr="001A3C5D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17607A48" w14:textId="77777777" w:rsidTr="00D010F9">
        <w:tc>
          <w:tcPr>
            <w:tcW w:w="279" w:type="dxa"/>
          </w:tcPr>
          <w:p w14:paraId="203AAFB1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30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72D386" w14:textId="53A5BF43" w:rsidR="008B29E8" w:rsidRPr="001D3612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1D3612">
              <w:rPr>
                <w:b/>
                <w:bCs/>
                <w:color w:val="002060"/>
              </w:rPr>
              <w:t>Reservoir</w:t>
            </w:r>
            <w:proofErr w:type="spellEnd"/>
            <w:r w:rsidRPr="001D3612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3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E297452" w14:textId="77777777" w:rsidR="008B29E8" w:rsidRPr="001A3C5D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536595C8" w14:textId="77777777" w:rsidTr="00D010F9">
        <w:tc>
          <w:tcPr>
            <w:tcW w:w="279" w:type="dxa"/>
          </w:tcPr>
          <w:p w14:paraId="6B3FE5CF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30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60253F" w14:textId="67875D2B" w:rsidR="008B29E8" w:rsidRPr="001D3612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1D3612">
              <w:rPr>
                <w:b/>
                <w:bCs/>
                <w:color w:val="002060"/>
              </w:rPr>
              <w:t xml:space="preserve">Water turbine </w:t>
            </w:r>
          </w:p>
        </w:tc>
        <w:tc>
          <w:tcPr>
            <w:tcW w:w="3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C819CB5" w14:textId="77777777" w:rsidR="008B29E8" w:rsidRPr="001A3C5D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</w:tbl>
    <w:p w14:paraId="7B30052D" w14:textId="77777777" w:rsidR="008B29E8" w:rsidRDefault="008B29E8" w:rsidP="008B29E8">
      <w:pPr>
        <w:pStyle w:val="Paragraphedeliste"/>
        <w:pBdr>
          <w:bottom w:val="single" w:sz="4" w:space="1" w:color="auto"/>
        </w:pBdr>
        <w:ind w:left="0"/>
        <w:rPr>
          <w:bCs/>
          <w:szCs w:val="24"/>
        </w:rPr>
      </w:pPr>
    </w:p>
    <w:p w14:paraId="44EA1CC9" w14:textId="77777777" w:rsidR="008B29E8" w:rsidRDefault="008B29E8" w:rsidP="008B29E8">
      <w:pPr>
        <w:pStyle w:val="Paragraphedeliste"/>
        <w:pBdr>
          <w:bottom w:val="single" w:sz="4" w:space="1" w:color="auto"/>
        </w:pBdr>
        <w:ind w:left="0"/>
        <w:rPr>
          <w:bCs/>
          <w:szCs w:val="24"/>
        </w:rPr>
      </w:pPr>
    </w:p>
    <w:p w14:paraId="645F2502" w14:textId="77777777" w:rsidR="008B29E8" w:rsidRPr="00CD2825" w:rsidRDefault="008B29E8" w:rsidP="008B29E8">
      <w:pPr>
        <w:widowControl w:val="0"/>
        <w:textAlignment w:val="baseline"/>
        <w:rPr>
          <w:sz w:val="16"/>
          <w:szCs w:val="16"/>
        </w:rPr>
      </w:pPr>
    </w:p>
    <w:p w14:paraId="311B9D56" w14:textId="0CF394CC" w:rsidR="008B29E8" w:rsidRPr="00942E40" w:rsidRDefault="006D05C2" w:rsidP="008B29E8">
      <w:pPr>
        <w:widowControl w:val="0"/>
        <w:adjustRightInd w:val="0"/>
        <w:jc w:val="center"/>
        <w:textAlignment w:val="baseline"/>
        <w:rPr>
          <w:b/>
          <w:bCs/>
          <w:iCs/>
          <w:color w:val="002060"/>
          <w:sz w:val="28"/>
          <w:szCs w:val="28"/>
        </w:rPr>
      </w:pPr>
      <w:proofErr w:type="spellStart"/>
      <w:r>
        <w:rPr>
          <w:b/>
          <w:bCs/>
          <w:iCs/>
          <w:color w:val="002060"/>
          <w:sz w:val="28"/>
          <w:szCs w:val="28"/>
        </w:rPr>
        <w:t>Fossil</w:t>
      </w:r>
      <w:proofErr w:type="spellEnd"/>
      <w:r>
        <w:rPr>
          <w:b/>
          <w:bCs/>
          <w:iCs/>
          <w:color w:val="002060"/>
          <w:sz w:val="28"/>
          <w:szCs w:val="28"/>
        </w:rPr>
        <w:t xml:space="preserve"> fuels</w:t>
      </w:r>
    </w:p>
    <w:p w14:paraId="0B6FBD65" w14:textId="77777777" w:rsidR="008B29E8" w:rsidRPr="00CD2825" w:rsidRDefault="008B29E8" w:rsidP="008B29E8">
      <w:pPr>
        <w:pStyle w:val="Paragraphedeliste"/>
        <w:ind w:left="0"/>
        <w:rPr>
          <w:bCs/>
          <w:sz w:val="16"/>
          <w:szCs w:val="16"/>
        </w:rPr>
      </w:pPr>
    </w:p>
    <w:tbl>
      <w:tblPr>
        <w:tblStyle w:val="Grilledutableau"/>
        <w:tblW w:w="0" w:type="auto"/>
        <w:tblInd w:w="2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693"/>
        <w:gridCol w:w="2975"/>
      </w:tblGrid>
      <w:tr w:rsidR="008B29E8" w:rsidRPr="00CD2825" w14:paraId="3385E20A" w14:textId="77777777" w:rsidTr="002159D8">
        <w:tc>
          <w:tcPr>
            <w:tcW w:w="279" w:type="dxa"/>
          </w:tcPr>
          <w:p w14:paraId="58C1744D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97990C" w14:textId="4F0E3760" w:rsidR="008B29E8" w:rsidRPr="004E4267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4E4267">
              <w:rPr>
                <w:b/>
                <w:bCs/>
                <w:color w:val="002060"/>
              </w:rPr>
              <w:t xml:space="preserve">Natural </w:t>
            </w:r>
            <w:proofErr w:type="spellStart"/>
            <w:r w:rsidRPr="004E4267">
              <w:rPr>
                <w:b/>
                <w:bCs/>
                <w:color w:val="002060"/>
              </w:rPr>
              <w:t>gas</w:t>
            </w:r>
            <w:proofErr w:type="spellEnd"/>
            <w:r w:rsidRPr="004E4267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29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2D72A7E" w14:textId="77777777" w:rsidR="008B29E8" w:rsidRPr="001A3C5D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4CACEF15" w14:textId="77777777" w:rsidTr="002159D8">
        <w:tc>
          <w:tcPr>
            <w:tcW w:w="279" w:type="dxa"/>
          </w:tcPr>
          <w:p w14:paraId="323D714D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305E60" w14:textId="6F6F4845" w:rsidR="008B29E8" w:rsidRPr="004E4267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4E4267">
              <w:rPr>
                <w:b/>
                <w:bCs/>
                <w:color w:val="002060"/>
              </w:rPr>
              <w:t xml:space="preserve">Coal </w:t>
            </w:r>
          </w:p>
        </w:tc>
        <w:tc>
          <w:tcPr>
            <w:tcW w:w="29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CA18D0D" w14:textId="77777777" w:rsidR="008B29E8" w:rsidRPr="001A3C5D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0C566691" w14:textId="77777777" w:rsidTr="002159D8">
        <w:tc>
          <w:tcPr>
            <w:tcW w:w="279" w:type="dxa"/>
          </w:tcPr>
          <w:p w14:paraId="215CDDC9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B523BE" w14:textId="1B347C93" w:rsidR="008B29E8" w:rsidRPr="004E4267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4E4267">
              <w:rPr>
                <w:b/>
                <w:bCs/>
                <w:color w:val="002060"/>
              </w:rPr>
              <w:t>Refined</w:t>
            </w:r>
            <w:proofErr w:type="spellEnd"/>
            <w:r w:rsidRPr="004E4267">
              <w:rPr>
                <w:b/>
                <w:bCs/>
                <w:color w:val="002060"/>
              </w:rPr>
              <w:t xml:space="preserve"> </w:t>
            </w:r>
            <w:proofErr w:type="spellStart"/>
            <w:r w:rsidRPr="004E4267">
              <w:rPr>
                <w:b/>
                <w:bCs/>
                <w:color w:val="002060"/>
              </w:rPr>
              <w:t>oil</w:t>
            </w:r>
            <w:proofErr w:type="spellEnd"/>
            <w:r w:rsidRPr="004E4267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29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A28DA94" w14:textId="77777777" w:rsidR="008B29E8" w:rsidRPr="001A3C5D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6A43A6E3" w14:textId="77777777" w:rsidTr="002159D8">
        <w:tc>
          <w:tcPr>
            <w:tcW w:w="279" w:type="dxa"/>
          </w:tcPr>
          <w:p w14:paraId="69A98A63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2EDD45" w14:textId="479BD078" w:rsidR="008B29E8" w:rsidRPr="004E4267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4E4267">
              <w:rPr>
                <w:b/>
                <w:bCs/>
                <w:color w:val="002060"/>
              </w:rPr>
              <w:t>Crude</w:t>
            </w:r>
            <w:proofErr w:type="spellEnd"/>
            <w:r w:rsidRPr="004E4267">
              <w:rPr>
                <w:b/>
                <w:bCs/>
                <w:color w:val="002060"/>
              </w:rPr>
              <w:t xml:space="preserve"> </w:t>
            </w:r>
            <w:proofErr w:type="spellStart"/>
            <w:r w:rsidRPr="004E4267">
              <w:rPr>
                <w:b/>
                <w:bCs/>
                <w:color w:val="002060"/>
              </w:rPr>
              <w:t>oil</w:t>
            </w:r>
            <w:proofErr w:type="spellEnd"/>
            <w:r w:rsidRPr="004E4267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29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8EB69B9" w14:textId="77777777" w:rsidR="008B29E8" w:rsidRPr="001A3C5D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5A49BCFE" w14:textId="77777777" w:rsidTr="002159D8">
        <w:tc>
          <w:tcPr>
            <w:tcW w:w="279" w:type="dxa"/>
          </w:tcPr>
          <w:p w14:paraId="406633A6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D83156" w14:textId="3F9966DB" w:rsidR="008B29E8" w:rsidRPr="004E4267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4E4267">
              <w:rPr>
                <w:b/>
                <w:bCs/>
                <w:color w:val="002060"/>
              </w:rPr>
              <w:t xml:space="preserve">Carbon </w:t>
            </w:r>
            <w:proofErr w:type="spellStart"/>
            <w:r w:rsidRPr="004E4267">
              <w:rPr>
                <w:b/>
                <w:bCs/>
                <w:color w:val="002060"/>
              </w:rPr>
              <w:t>footprint</w:t>
            </w:r>
            <w:proofErr w:type="spellEnd"/>
            <w:r w:rsidRPr="004E4267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29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FE97567" w14:textId="77777777" w:rsidR="008B29E8" w:rsidRPr="001A3C5D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</w:tbl>
    <w:p w14:paraId="59E44E8A" w14:textId="77777777" w:rsidR="008B29E8" w:rsidRDefault="008B29E8" w:rsidP="008B29E8">
      <w:pPr>
        <w:pStyle w:val="Paragraphedeliste"/>
        <w:pBdr>
          <w:bottom w:val="single" w:sz="4" w:space="1" w:color="auto"/>
        </w:pBdr>
        <w:ind w:left="0"/>
        <w:rPr>
          <w:bCs/>
          <w:szCs w:val="24"/>
        </w:rPr>
      </w:pPr>
    </w:p>
    <w:p w14:paraId="26A5DE0C" w14:textId="77777777" w:rsidR="008B29E8" w:rsidRPr="00CD2825" w:rsidRDefault="008B29E8" w:rsidP="008B29E8">
      <w:pPr>
        <w:widowControl w:val="0"/>
        <w:textAlignment w:val="baseline"/>
        <w:rPr>
          <w:sz w:val="16"/>
          <w:szCs w:val="16"/>
        </w:rPr>
      </w:pPr>
    </w:p>
    <w:p w14:paraId="44444B00" w14:textId="140CFEA5" w:rsidR="008B29E8" w:rsidRPr="00942E40" w:rsidRDefault="006D05C2" w:rsidP="008B29E8">
      <w:pPr>
        <w:widowControl w:val="0"/>
        <w:adjustRightInd w:val="0"/>
        <w:jc w:val="center"/>
        <w:textAlignment w:val="baseline"/>
        <w:rPr>
          <w:b/>
          <w:bCs/>
          <w:iCs/>
          <w:color w:val="002060"/>
          <w:sz w:val="28"/>
          <w:szCs w:val="28"/>
        </w:rPr>
      </w:pPr>
      <w:proofErr w:type="spellStart"/>
      <w:r>
        <w:rPr>
          <w:b/>
          <w:bCs/>
          <w:iCs/>
          <w:color w:val="002060"/>
          <w:sz w:val="28"/>
          <w:szCs w:val="28"/>
        </w:rPr>
        <w:t>Nuclear</w:t>
      </w:r>
      <w:proofErr w:type="spellEnd"/>
      <w:r>
        <w:rPr>
          <w:b/>
          <w:bCs/>
          <w:iCs/>
          <w:color w:val="002060"/>
          <w:sz w:val="28"/>
          <w:szCs w:val="28"/>
        </w:rPr>
        <w:t xml:space="preserve"> </w:t>
      </w:r>
      <w:proofErr w:type="spellStart"/>
      <w:r>
        <w:rPr>
          <w:b/>
          <w:bCs/>
          <w:iCs/>
          <w:color w:val="002060"/>
          <w:sz w:val="28"/>
          <w:szCs w:val="28"/>
        </w:rPr>
        <w:t>energy</w:t>
      </w:r>
      <w:proofErr w:type="spellEnd"/>
    </w:p>
    <w:p w14:paraId="0AFE1446" w14:textId="77777777" w:rsidR="008B29E8" w:rsidRPr="00CD2825" w:rsidRDefault="008B29E8" w:rsidP="008B29E8">
      <w:pPr>
        <w:pStyle w:val="Paragraphedeliste"/>
        <w:ind w:left="0"/>
        <w:rPr>
          <w:bCs/>
          <w:sz w:val="16"/>
          <w:szCs w:val="16"/>
        </w:rPr>
      </w:pPr>
    </w:p>
    <w:tbl>
      <w:tblPr>
        <w:tblStyle w:val="Grilledutableau"/>
        <w:tblW w:w="0" w:type="auto"/>
        <w:tblInd w:w="2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448"/>
        <w:gridCol w:w="2869"/>
      </w:tblGrid>
      <w:tr w:rsidR="008B29E8" w:rsidRPr="00CD2825" w14:paraId="6FD1C5B7" w14:textId="77777777" w:rsidTr="00D010F9">
        <w:tc>
          <w:tcPr>
            <w:tcW w:w="279" w:type="dxa"/>
          </w:tcPr>
          <w:p w14:paraId="505C69AA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44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4E8D5B" w14:textId="0D32FFF4" w:rsidR="008B29E8" w:rsidRPr="004E4267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4E4267">
              <w:rPr>
                <w:b/>
                <w:bCs/>
                <w:color w:val="002060"/>
              </w:rPr>
              <w:t>Nuclear</w:t>
            </w:r>
            <w:proofErr w:type="spellEnd"/>
            <w:r w:rsidRPr="004E4267">
              <w:rPr>
                <w:b/>
                <w:bCs/>
                <w:color w:val="002060"/>
              </w:rPr>
              <w:t xml:space="preserve"> </w:t>
            </w:r>
            <w:proofErr w:type="spellStart"/>
            <w:r w:rsidRPr="004E4267">
              <w:rPr>
                <w:b/>
                <w:bCs/>
                <w:color w:val="002060"/>
              </w:rPr>
              <w:t>energy</w:t>
            </w:r>
            <w:proofErr w:type="spellEnd"/>
            <w:r w:rsidRPr="004E4267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28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491936E" w14:textId="77777777" w:rsidR="008B29E8" w:rsidRPr="00170646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08B073DE" w14:textId="77777777" w:rsidTr="00D010F9">
        <w:tc>
          <w:tcPr>
            <w:tcW w:w="279" w:type="dxa"/>
          </w:tcPr>
          <w:p w14:paraId="5D9AE6C1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44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935BE6" w14:textId="0FAFC355" w:rsidR="008B29E8" w:rsidRPr="004E4267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4E4267">
              <w:rPr>
                <w:b/>
                <w:bCs/>
                <w:color w:val="002060"/>
              </w:rPr>
              <w:t>Nuclear</w:t>
            </w:r>
            <w:proofErr w:type="spellEnd"/>
            <w:r w:rsidRPr="004E4267">
              <w:rPr>
                <w:b/>
                <w:bCs/>
                <w:color w:val="002060"/>
              </w:rPr>
              <w:t xml:space="preserve"> power plant</w:t>
            </w:r>
          </w:p>
        </w:tc>
        <w:tc>
          <w:tcPr>
            <w:tcW w:w="28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2393B9B" w14:textId="77777777" w:rsidR="008B29E8" w:rsidRPr="00170646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7CCAEB50" w14:textId="77777777" w:rsidTr="00D010F9">
        <w:tc>
          <w:tcPr>
            <w:tcW w:w="279" w:type="dxa"/>
          </w:tcPr>
          <w:p w14:paraId="7459B4DB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44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7C3204" w14:textId="4D6D6305" w:rsidR="008B29E8" w:rsidRPr="004E4267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4E4267">
              <w:rPr>
                <w:b/>
                <w:bCs/>
                <w:color w:val="002060"/>
              </w:rPr>
              <w:t>Nuclear</w:t>
            </w:r>
            <w:proofErr w:type="spellEnd"/>
            <w:r w:rsidRPr="004E4267">
              <w:rPr>
                <w:b/>
                <w:bCs/>
                <w:color w:val="002060"/>
              </w:rPr>
              <w:t xml:space="preserve"> </w:t>
            </w:r>
            <w:proofErr w:type="spellStart"/>
            <w:r w:rsidRPr="004E4267">
              <w:rPr>
                <w:b/>
                <w:bCs/>
                <w:color w:val="002060"/>
              </w:rPr>
              <w:t>reactor</w:t>
            </w:r>
            <w:proofErr w:type="spellEnd"/>
          </w:p>
        </w:tc>
        <w:tc>
          <w:tcPr>
            <w:tcW w:w="28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797920E" w14:textId="77777777" w:rsidR="008B29E8" w:rsidRPr="00170646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5290DD5D" w14:textId="77777777" w:rsidTr="00D010F9">
        <w:tc>
          <w:tcPr>
            <w:tcW w:w="279" w:type="dxa"/>
          </w:tcPr>
          <w:p w14:paraId="0FB2602A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44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1FE7BA" w14:textId="787C960C" w:rsidR="008B29E8" w:rsidRPr="004E4267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4E4267">
              <w:rPr>
                <w:b/>
                <w:bCs/>
                <w:color w:val="002060"/>
              </w:rPr>
              <w:t>Nuclear</w:t>
            </w:r>
            <w:proofErr w:type="spellEnd"/>
            <w:r w:rsidRPr="004E4267">
              <w:rPr>
                <w:b/>
                <w:bCs/>
                <w:color w:val="002060"/>
              </w:rPr>
              <w:t xml:space="preserve"> </w:t>
            </w:r>
            <w:proofErr w:type="spellStart"/>
            <w:r w:rsidRPr="004E4267">
              <w:rPr>
                <w:b/>
                <w:bCs/>
                <w:color w:val="002060"/>
              </w:rPr>
              <w:t>waste</w:t>
            </w:r>
            <w:proofErr w:type="spellEnd"/>
            <w:r w:rsidRPr="004E4267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28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8099473" w14:textId="77777777" w:rsidR="008B29E8" w:rsidRPr="00170646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6E4E9B23" w14:textId="77777777" w:rsidTr="00D010F9">
        <w:tc>
          <w:tcPr>
            <w:tcW w:w="279" w:type="dxa"/>
          </w:tcPr>
          <w:p w14:paraId="1A890D9B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44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DBBE77" w14:textId="5E954564" w:rsidR="008B29E8" w:rsidRPr="004E4267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4E4267">
              <w:rPr>
                <w:b/>
                <w:bCs/>
                <w:color w:val="002060"/>
              </w:rPr>
              <w:t>Enriched</w:t>
            </w:r>
            <w:proofErr w:type="spellEnd"/>
            <w:r w:rsidRPr="004E4267">
              <w:rPr>
                <w:b/>
                <w:bCs/>
                <w:color w:val="002060"/>
              </w:rPr>
              <w:t xml:space="preserve"> uranium </w:t>
            </w:r>
          </w:p>
        </w:tc>
        <w:tc>
          <w:tcPr>
            <w:tcW w:w="28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72695D4" w14:textId="77777777" w:rsidR="008B29E8" w:rsidRPr="00170646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</w:tbl>
    <w:p w14:paraId="58A28599" w14:textId="77777777" w:rsidR="008B29E8" w:rsidRDefault="008B29E8" w:rsidP="008B29E8">
      <w:pPr>
        <w:pStyle w:val="Paragraphedeliste"/>
        <w:pBdr>
          <w:bottom w:val="single" w:sz="4" w:space="1" w:color="auto"/>
        </w:pBdr>
        <w:ind w:left="0"/>
        <w:rPr>
          <w:bCs/>
          <w:szCs w:val="24"/>
        </w:rPr>
      </w:pPr>
    </w:p>
    <w:p w14:paraId="6DEC3065" w14:textId="77777777" w:rsidR="008B29E8" w:rsidRPr="00CD2825" w:rsidRDefault="008B29E8" w:rsidP="008B29E8">
      <w:pPr>
        <w:widowControl w:val="0"/>
        <w:textAlignment w:val="baseline"/>
        <w:rPr>
          <w:sz w:val="16"/>
          <w:szCs w:val="16"/>
        </w:rPr>
      </w:pPr>
    </w:p>
    <w:p w14:paraId="19098F86" w14:textId="5924A717" w:rsidR="008B29E8" w:rsidRPr="00942E40" w:rsidRDefault="006D05C2" w:rsidP="008B29E8">
      <w:pPr>
        <w:widowControl w:val="0"/>
        <w:adjustRightInd w:val="0"/>
        <w:jc w:val="center"/>
        <w:textAlignment w:val="baseline"/>
        <w:rPr>
          <w:b/>
          <w:bCs/>
          <w:iCs/>
          <w:color w:val="002060"/>
          <w:sz w:val="28"/>
          <w:szCs w:val="28"/>
        </w:rPr>
      </w:pPr>
      <w:r>
        <w:rPr>
          <w:b/>
          <w:bCs/>
          <w:iCs/>
          <w:color w:val="002060"/>
          <w:sz w:val="28"/>
          <w:szCs w:val="28"/>
        </w:rPr>
        <w:t>Energy</w:t>
      </w:r>
    </w:p>
    <w:p w14:paraId="1ED3D2AF" w14:textId="77777777" w:rsidR="008B29E8" w:rsidRPr="00CD2825" w:rsidRDefault="008B29E8" w:rsidP="008B29E8">
      <w:pPr>
        <w:pStyle w:val="Paragraphedeliste"/>
        <w:ind w:left="0"/>
        <w:rPr>
          <w:bCs/>
          <w:sz w:val="16"/>
          <w:szCs w:val="16"/>
        </w:rPr>
      </w:pPr>
    </w:p>
    <w:tbl>
      <w:tblPr>
        <w:tblStyle w:val="Grilledutableau"/>
        <w:tblW w:w="0" w:type="auto"/>
        <w:tblInd w:w="2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943"/>
        <w:gridCol w:w="3436"/>
      </w:tblGrid>
      <w:tr w:rsidR="008B29E8" w:rsidRPr="00CD2825" w14:paraId="55C55C38" w14:textId="77777777" w:rsidTr="00D010F9">
        <w:tc>
          <w:tcPr>
            <w:tcW w:w="279" w:type="dxa"/>
          </w:tcPr>
          <w:p w14:paraId="3F465698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94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74E8F4" w14:textId="1F93F0E9" w:rsidR="008B29E8" w:rsidRPr="0017433D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17433D">
              <w:rPr>
                <w:b/>
                <w:bCs/>
                <w:color w:val="002060"/>
              </w:rPr>
              <w:t xml:space="preserve">Energy </w:t>
            </w:r>
            <w:proofErr w:type="spellStart"/>
            <w:r w:rsidRPr="0017433D">
              <w:rPr>
                <w:b/>
                <w:bCs/>
                <w:color w:val="002060"/>
              </w:rPr>
              <w:t>grid</w:t>
            </w:r>
            <w:proofErr w:type="spellEnd"/>
            <w:r w:rsidRPr="0017433D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3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819830E" w14:textId="77777777" w:rsidR="008B29E8" w:rsidRPr="00F51B30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41F71519" w14:textId="77777777" w:rsidTr="00D010F9">
        <w:tc>
          <w:tcPr>
            <w:tcW w:w="279" w:type="dxa"/>
          </w:tcPr>
          <w:p w14:paraId="0F6FA9A9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94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CC7FA7" w14:textId="098DDD7C" w:rsidR="008B29E8" w:rsidRPr="0017433D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17433D">
              <w:rPr>
                <w:b/>
                <w:bCs/>
                <w:color w:val="002060"/>
              </w:rPr>
              <w:t xml:space="preserve">Energy </w:t>
            </w:r>
            <w:proofErr w:type="spellStart"/>
            <w:r w:rsidRPr="0017433D">
              <w:rPr>
                <w:b/>
                <w:bCs/>
                <w:color w:val="002060"/>
              </w:rPr>
              <w:t>demand</w:t>
            </w:r>
            <w:proofErr w:type="spellEnd"/>
            <w:r w:rsidRPr="0017433D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3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49F98B" w14:textId="77777777" w:rsidR="008B29E8" w:rsidRPr="00F51B30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24AFE9CD" w14:textId="77777777" w:rsidTr="00D010F9">
        <w:tc>
          <w:tcPr>
            <w:tcW w:w="279" w:type="dxa"/>
          </w:tcPr>
          <w:p w14:paraId="3EF1447D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94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DD322C" w14:textId="2276926D" w:rsidR="008B29E8" w:rsidRPr="0017433D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17433D">
              <w:rPr>
                <w:b/>
                <w:bCs/>
                <w:color w:val="002060"/>
              </w:rPr>
              <w:t>Renewable</w:t>
            </w:r>
            <w:proofErr w:type="spellEnd"/>
            <w:r w:rsidRPr="0017433D">
              <w:rPr>
                <w:b/>
                <w:bCs/>
                <w:color w:val="002060"/>
              </w:rPr>
              <w:t xml:space="preserve"> </w:t>
            </w:r>
            <w:proofErr w:type="spellStart"/>
            <w:r w:rsidRPr="0017433D">
              <w:rPr>
                <w:b/>
                <w:bCs/>
                <w:color w:val="002060"/>
              </w:rPr>
              <w:t>energy</w:t>
            </w:r>
            <w:proofErr w:type="spellEnd"/>
            <w:r w:rsidRPr="0017433D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3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8DA95C1" w14:textId="77777777" w:rsidR="008B29E8" w:rsidRPr="00F51B30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0E3BFFED" w14:textId="77777777" w:rsidTr="00D010F9">
        <w:tc>
          <w:tcPr>
            <w:tcW w:w="279" w:type="dxa"/>
          </w:tcPr>
          <w:p w14:paraId="0BA92B67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94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F2BE4B" w14:textId="39DC11CD" w:rsidR="008B29E8" w:rsidRPr="0017433D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r w:rsidRPr="0017433D">
              <w:rPr>
                <w:b/>
                <w:bCs/>
                <w:color w:val="002060"/>
              </w:rPr>
              <w:t>Non-</w:t>
            </w:r>
            <w:proofErr w:type="spellStart"/>
            <w:r w:rsidRPr="0017433D">
              <w:rPr>
                <w:b/>
                <w:bCs/>
                <w:color w:val="002060"/>
              </w:rPr>
              <w:t>renewable</w:t>
            </w:r>
            <w:proofErr w:type="spellEnd"/>
            <w:r w:rsidRPr="0017433D">
              <w:rPr>
                <w:b/>
                <w:bCs/>
                <w:color w:val="002060"/>
              </w:rPr>
              <w:t xml:space="preserve"> </w:t>
            </w:r>
            <w:proofErr w:type="spellStart"/>
            <w:r w:rsidRPr="0017433D">
              <w:rPr>
                <w:b/>
                <w:bCs/>
                <w:color w:val="002060"/>
              </w:rPr>
              <w:t>energy</w:t>
            </w:r>
            <w:proofErr w:type="spellEnd"/>
            <w:r w:rsidRPr="0017433D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3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27B4612" w14:textId="77777777" w:rsidR="008B29E8" w:rsidRPr="00F51B30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60270031" w14:textId="77777777" w:rsidTr="00D010F9">
        <w:tc>
          <w:tcPr>
            <w:tcW w:w="279" w:type="dxa"/>
          </w:tcPr>
          <w:p w14:paraId="2ED5E357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94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7F5BF1" w14:textId="4AA3B3C6" w:rsidR="008B29E8" w:rsidRPr="0017433D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  <w:szCs w:val="24"/>
              </w:rPr>
            </w:pPr>
            <w:proofErr w:type="spellStart"/>
            <w:r w:rsidRPr="0017433D">
              <w:rPr>
                <w:b/>
                <w:bCs/>
                <w:color w:val="002060"/>
              </w:rPr>
              <w:t>Biomass</w:t>
            </w:r>
            <w:proofErr w:type="spellEnd"/>
            <w:r w:rsidRPr="0017433D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3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6F71680" w14:textId="77777777" w:rsidR="008B29E8" w:rsidRPr="00F51B30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52988077" w14:textId="77777777" w:rsidTr="00D010F9">
        <w:tc>
          <w:tcPr>
            <w:tcW w:w="279" w:type="dxa"/>
          </w:tcPr>
          <w:p w14:paraId="533F53E2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94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81D726" w14:textId="6E2AF193" w:rsidR="008B29E8" w:rsidRPr="0017433D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</w:rPr>
            </w:pPr>
            <w:r w:rsidRPr="0017433D">
              <w:rPr>
                <w:b/>
                <w:bCs/>
                <w:color w:val="002060"/>
              </w:rPr>
              <w:t xml:space="preserve">Energy </w:t>
            </w:r>
            <w:proofErr w:type="spellStart"/>
            <w:r w:rsidRPr="0017433D">
              <w:rPr>
                <w:b/>
                <w:bCs/>
                <w:color w:val="002060"/>
              </w:rPr>
              <w:t>efficiency</w:t>
            </w:r>
            <w:proofErr w:type="spellEnd"/>
            <w:r w:rsidRPr="0017433D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3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327A2AB" w14:textId="77777777" w:rsidR="008B29E8" w:rsidRPr="00F51B30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46B8DDFF" w14:textId="77777777" w:rsidTr="00D010F9">
        <w:tc>
          <w:tcPr>
            <w:tcW w:w="279" w:type="dxa"/>
          </w:tcPr>
          <w:p w14:paraId="3F85494B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94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59A9F2" w14:textId="27BD8769" w:rsidR="008B29E8" w:rsidRPr="0017433D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</w:rPr>
            </w:pPr>
            <w:proofErr w:type="spellStart"/>
            <w:r w:rsidRPr="0017433D">
              <w:rPr>
                <w:b/>
                <w:bCs/>
                <w:color w:val="002060"/>
              </w:rPr>
              <w:t>Sustainable</w:t>
            </w:r>
            <w:proofErr w:type="spellEnd"/>
            <w:r w:rsidRPr="0017433D">
              <w:rPr>
                <w:b/>
                <w:bCs/>
                <w:color w:val="002060"/>
              </w:rPr>
              <w:t xml:space="preserve"> </w:t>
            </w:r>
            <w:proofErr w:type="spellStart"/>
            <w:r w:rsidRPr="0017433D">
              <w:rPr>
                <w:b/>
                <w:bCs/>
                <w:color w:val="002060"/>
              </w:rPr>
              <w:t>energy</w:t>
            </w:r>
            <w:proofErr w:type="spellEnd"/>
          </w:p>
        </w:tc>
        <w:tc>
          <w:tcPr>
            <w:tcW w:w="3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D991BD" w14:textId="77777777" w:rsidR="008B29E8" w:rsidRPr="00F51B30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3A72DA57" w14:textId="77777777" w:rsidTr="00D010F9">
        <w:tc>
          <w:tcPr>
            <w:tcW w:w="279" w:type="dxa"/>
          </w:tcPr>
          <w:p w14:paraId="3D294D6A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94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8BA3D0" w14:textId="2D00803E" w:rsidR="008B29E8" w:rsidRPr="0017433D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</w:rPr>
            </w:pPr>
            <w:r w:rsidRPr="0017433D">
              <w:rPr>
                <w:b/>
                <w:bCs/>
                <w:color w:val="002060"/>
              </w:rPr>
              <w:t xml:space="preserve">Energy </w:t>
            </w:r>
            <w:proofErr w:type="spellStart"/>
            <w:r w:rsidRPr="0017433D">
              <w:rPr>
                <w:b/>
                <w:bCs/>
                <w:color w:val="002060"/>
              </w:rPr>
              <w:t>consumption</w:t>
            </w:r>
            <w:proofErr w:type="spellEnd"/>
            <w:r w:rsidRPr="0017433D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3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C184745" w14:textId="77777777" w:rsidR="008B29E8" w:rsidRPr="00F51B30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331569CC" w14:textId="77777777" w:rsidTr="00D010F9">
        <w:tc>
          <w:tcPr>
            <w:tcW w:w="279" w:type="dxa"/>
          </w:tcPr>
          <w:p w14:paraId="632EFEE4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94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F54F04" w14:textId="6DB778A9" w:rsidR="008B29E8" w:rsidRPr="0017433D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</w:rPr>
            </w:pPr>
            <w:r w:rsidRPr="0017433D">
              <w:rPr>
                <w:b/>
                <w:bCs/>
                <w:color w:val="002060"/>
              </w:rPr>
              <w:t>Energy production</w:t>
            </w:r>
          </w:p>
        </w:tc>
        <w:tc>
          <w:tcPr>
            <w:tcW w:w="3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9E50C4C" w14:textId="77777777" w:rsidR="008B29E8" w:rsidRPr="00F51B30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  <w:tr w:rsidR="008B29E8" w:rsidRPr="00CD2825" w14:paraId="3DFCCBE7" w14:textId="77777777" w:rsidTr="00D010F9">
        <w:tc>
          <w:tcPr>
            <w:tcW w:w="279" w:type="dxa"/>
          </w:tcPr>
          <w:p w14:paraId="578874B3" w14:textId="77777777" w:rsidR="008B29E8" w:rsidRPr="00CD2825" w:rsidRDefault="008B29E8" w:rsidP="002159D8">
            <w:pPr>
              <w:pStyle w:val="Paragraphedeliste"/>
              <w:ind w:left="0"/>
              <w:rPr>
                <w:bCs/>
                <w:sz w:val="36"/>
                <w:szCs w:val="36"/>
              </w:rPr>
            </w:pPr>
          </w:p>
        </w:tc>
        <w:tc>
          <w:tcPr>
            <w:tcW w:w="294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F1DCB5" w14:textId="45CF9345" w:rsidR="008B29E8" w:rsidRPr="0017433D" w:rsidRDefault="008B29E8" w:rsidP="002159D8">
            <w:pPr>
              <w:pStyle w:val="Paragraphedeliste"/>
              <w:ind w:left="0"/>
              <w:rPr>
                <w:b/>
                <w:bCs/>
                <w:color w:val="002060"/>
              </w:rPr>
            </w:pPr>
            <w:proofErr w:type="spellStart"/>
            <w:r w:rsidRPr="0017433D">
              <w:rPr>
                <w:b/>
                <w:bCs/>
                <w:color w:val="002060"/>
              </w:rPr>
              <w:t>Environmental</w:t>
            </w:r>
            <w:proofErr w:type="spellEnd"/>
            <w:r w:rsidRPr="0017433D">
              <w:rPr>
                <w:b/>
                <w:bCs/>
                <w:color w:val="002060"/>
              </w:rPr>
              <w:t xml:space="preserve"> impact</w:t>
            </w:r>
          </w:p>
        </w:tc>
        <w:tc>
          <w:tcPr>
            <w:tcW w:w="3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1ACD1E3" w14:textId="77777777" w:rsidR="008B29E8" w:rsidRPr="00F51B30" w:rsidRDefault="008B29E8" w:rsidP="002159D8">
            <w:pPr>
              <w:pStyle w:val="Paragraphedeliste"/>
              <w:ind w:left="0"/>
              <w:rPr>
                <w:b/>
                <w:bCs/>
                <w:i/>
                <w:iCs/>
                <w:color w:val="002060"/>
                <w:szCs w:val="24"/>
              </w:rPr>
            </w:pPr>
          </w:p>
        </w:tc>
      </w:tr>
    </w:tbl>
    <w:p w14:paraId="4E0DAED3" w14:textId="78DE28C8" w:rsidR="001051CA" w:rsidRDefault="001051CA" w:rsidP="009807C3">
      <w:pPr>
        <w:pStyle w:val="Titre3"/>
        <w:numPr>
          <w:ilvl w:val="0"/>
          <w:numId w:val="7"/>
        </w:numPr>
        <w:ind w:left="0" w:firstLine="0"/>
        <w:rPr>
          <w:lang w:val="en-US"/>
        </w:rPr>
      </w:pPr>
      <w:r>
        <w:rPr>
          <w:lang w:val="en-US"/>
        </w:rPr>
        <w:t>Rephrasing</w:t>
      </w:r>
      <w:r w:rsidRPr="00093EA3">
        <w:rPr>
          <w:lang w:val="en-US"/>
        </w:rPr>
        <w:t xml:space="preserve">: </w:t>
      </w:r>
    </w:p>
    <w:p w14:paraId="305E7B2A" w14:textId="70D26A27" w:rsidR="001051CA" w:rsidRPr="00A34258" w:rsidRDefault="009A31D9" w:rsidP="000F50E6">
      <w:pPr>
        <w:widowControl w:val="0"/>
        <w:autoSpaceDE w:val="0"/>
        <w:autoSpaceDN w:val="0"/>
        <w:adjustRightInd w:val="0"/>
        <w:rPr>
          <w:rFonts w:cs="Verdana"/>
          <w:szCs w:val="20"/>
          <w:lang w:val="en-GB"/>
        </w:rPr>
      </w:pPr>
      <w:r>
        <w:rPr>
          <w:rFonts w:cs="Verdana"/>
          <w:szCs w:val="20"/>
          <w:lang w:val="en-GB"/>
        </w:rPr>
        <w:t>Choose one type of energy and produce one or two sentences using</w:t>
      </w:r>
      <w:r w:rsidR="00D010F9">
        <w:rPr>
          <w:rFonts w:cs="Verdana"/>
          <w:szCs w:val="20"/>
          <w:lang w:val="en-GB"/>
        </w:rPr>
        <w:t xml:space="preserve"> at least three expressions you just learned:</w:t>
      </w:r>
    </w:p>
    <w:p w14:paraId="63EF4C47" w14:textId="77777777" w:rsidR="001051CA" w:rsidRPr="00741D8D" w:rsidRDefault="001051CA" w:rsidP="001051C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6E4E2698" w14:textId="77777777" w:rsidR="001051CA" w:rsidRPr="00741D8D" w:rsidRDefault="001051CA" w:rsidP="001051C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221FFD9A" w14:textId="75E4FABC" w:rsidR="00E7149E" w:rsidRPr="00825FF9" w:rsidRDefault="001051CA" w:rsidP="00825FF9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4BAFFA71" w14:textId="0D27E8D3" w:rsidR="00D6441C" w:rsidRPr="001F29AA" w:rsidRDefault="004A164A" w:rsidP="00D6441C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</w:t>
      </w:r>
      <w:r w:rsidR="008F78A5">
        <w:rPr>
          <w:lang w:val="en-US"/>
        </w:rPr>
        <w:t>2</w:t>
      </w:r>
      <w:r w:rsidRPr="001F29AA">
        <w:rPr>
          <w:lang w:val="en-US"/>
        </w:rPr>
        <w:t xml:space="preserve">: </w:t>
      </w:r>
      <w:r w:rsidR="00D6441C">
        <w:rPr>
          <w:lang w:val="en-US"/>
        </w:rPr>
        <w:t xml:space="preserve">Different types of energy (level </w:t>
      </w:r>
      <w:r w:rsidR="00D6441C">
        <w:rPr>
          <w:lang w:val="en-US"/>
        </w:rPr>
        <w:t>2</w:t>
      </w:r>
      <w:r w:rsidR="00D6441C">
        <w:rPr>
          <w:lang w:val="en-US"/>
        </w:rPr>
        <w:t>)</w:t>
      </w:r>
    </w:p>
    <w:p w14:paraId="39279B0A" w14:textId="77777777" w:rsidR="00D6441C" w:rsidRDefault="00D6441C" w:rsidP="00D6441C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3F051AB" wp14:editId="457A0275">
                <wp:extent cx="6192520" cy="444843"/>
                <wp:effectExtent l="0" t="0" r="5080" b="0"/>
                <wp:docPr id="838961444" name="Zone de texte 83896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44484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0370C" w14:textId="2AEE52B6" w:rsidR="00D6441C" w:rsidRPr="002F1D3A" w:rsidRDefault="00D6441C" w:rsidP="00D6441C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 w:rsidR="00F33A9D">
                              <w:rPr>
                                <w:lang w:val="en-US"/>
                              </w:rPr>
                              <w:t>reinvesting the vocabulary you acquired in the previous activity so that you can fuel a discussion on energies</w:t>
                            </w:r>
                            <w:r w:rsidR="0049755B">
                              <w:rPr>
                                <w:lang w:val="en-US"/>
                              </w:rPr>
                              <w:t xml:space="preserve"> with documented arguments</w:t>
                            </w:r>
                            <w:r w:rsidR="00F33A9D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F051AB" id="Zone de texte 838961444" o:spid="_x0000_s1029" type="#_x0000_t202" style="width:487.6pt;height:3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" fillcolor="#dbe5f1 [660]" stroked="f" strokeweight=".5pt">
                <v:textbox>
                  <w:txbxContent>
                    <w:p w14:paraId="4A80370C" w14:textId="2AEE52B6" w:rsidR="00D6441C" w:rsidRPr="002F1D3A" w:rsidRDefault="00D6441C" w:rsidP="00D6441C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 w:rsidR="00F33A9D">
                        <w:rPr>
                          <w:lang w:val="en-US"/>
                        </w:rPr>
                        <w:t>reinvesting the vocabulary you acquired in the previous activity so that you can fuel a discussion on energies</w:t>
                      </w:r>
                      <w:r w:rsidR="0049755B">
                        <w:rPr>
                          <w:lang w:val="en-US"/>
                        </w:rPr>
                        <w:t xml:space="preserve"> with documented arguments</w:t>
                      </w:r>
                      <w:r w:rsidR="00F33A9D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4FB7DF" w14:textId="61EFC6E2" w:rsidR="003D122F" w:rsidRDefault="0098443B" w:rsidP="00D6441C">
      <w:pPr>
        <w:rPr>
          <w:lang w:val="en-US"/>
        </w:rPr>
      </w:pPr>
      <w:r>
        <w:rPr>
          <w:lang w:val="en-US"/>
        </w:rPr>
        <w:t>Work in pairs and choose on</w:t>
      </w:r>
      <w:r w:rsidR="004D52A4">
        <w:rPr>
          <w:lang w:val="en-US"/>
        </w:rPr>
        <w:t>e</w:t>
      </w:r>
      <w:r>
        <w:rPr>
          <w:lang w:val="en-US"/>
        </w:rPr>
        <w:t xml:space="preserve"> specific type of energy</w:t>
      </w:r>
      <w:r w:rsidR="004D52A4">
        <w:rPr>
          <w:lang w:val="en-US"/>
        </w:rPr>
        <w:t xml:space="preserve"> (from documents 1 to 6)</w:t>
      </w:r>
      <w:r>
        <w:rPr>
          <w:lang w:val="en-US"/>
        </w:rPr>
        <w:t>, then answer the different questions</w:t>
      </w:r>
      <w:r w:rsidR="004D52A4">
        <w:rPr>
          <w:lang w:val="en-US"/>
        </w:rPr>
        <w:t xml:space="preserve"> that follow</w:t>
      </w:r>
      <w:r>
        <w:rPr>
          <w:lang w:val="en-US"/>
        </w:rPr>
        <w:t>.</w:t>
      </w:r>
    </w:p>
    <w:p w14:paraId="161A3572" w14:textId="5854095C" w:rsidR="0098443B" w:rsidRDefault="0098443B" w:rsidP="00D6441C">
      <w:pPr>
        <w:rPr>
          <w:lang w:val="en-US"/>
        </w:rPr>
      </w:pPr>
      <w:r>
        <w:rPr>
          <w:lang w:val="en-US"/>
        </w:rPr>
        <w:t xml:space="preserve">At the end of the </w:t>
      </w:r>
      <w:r w:rsidR="00641677">
        <w:rPr>
          <w:lang w:val="en-US"/>
        </w:rPr>
        <w:t xml:space="preserve">lesson, present you work to the </w:t>
      </w:r>
      <w:r>
        <w:rPr>
          <w:lang w:val="en-US"/>
        </w:rPr>
        <w:t>class</w:t>
      </w:r>
      <w:r w:rsidR="00641677">
        <w:rPr>
          <w:lang w:val="en-US"/>
        </w:rPr>
        <w:t>.</w:t>
      </w:r>
    </w:p>
    <w:p w14:paraId="051752B0" w14:textId="77777777" w:rsidR="00641677" w:rsidRDefault="00641677" w:rsidP="00D6441C">
      <w:pPr>
        <w:rPr>
          <w:lang w:val="en-US"/>
        </w:rPr>
      </w:pPr>
    </w:p>
    <w:p w14:paraId="1D2A18EE" w14:textId="77777777" w:rsidR="00BE2486" w:rsidRPr="00031414" w:rsidRDefault="00BE2486" w:rsidP="00031414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730B2A64" wp14:editId="3DEBC109">
                <wp:extent cx="6192520" cy="3883511"/>
                <wp:effectExtent l="0" t="0" r="17780" b="15875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38835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794A5" w14:textId="293DB671" w:rsidR="00BE2486" w:rsidRPr="00416A39" w:rsidRDefault="00BE2486" w:rsidP="00BE2486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416A39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1: </w:t>
                            </w:r>
                            <w:r w:rsidR="00CA5AAA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information sheet on geothermal energy</w:t>
                            </w:r>
                          </w:p>
                          <w:p w14:paraId="219D4268" w14:textId="77777777" w:rsidR="00D95227" w:rsidRPr="00631B5C" w:rsidRDefault="00D95227" w:rsidP="009807C3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720"/>
                              </w:tabs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Advantages:</w:t>
                            </w:r>
                          </w:p>
                          <w:p w14:paraId="29094774" w14:textId="77777777" w:rsidR="00D95227" w:rsidRPr="00631B5C" w:rsidRDefault="00D95227" w:rsidP="00D95227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64070567" w14:textId="77777777" w:rsidR="00D95227" w:rsidRDefault="00D95227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Renewable: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 xml:space="preserve"> Uses Earth's natural heat, an inexhaustible resource.</w:t>
                            </w:r>
                          </w:p>
                          <w:p w14:paraId="7C673F91" w14:textId="77777777" w:rsidR="00D95227" w:rsidRPr="00631B5C" w:rsidRDefault="00D95227" w:rsidP="00D95227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FFEA73F" w14:textId="77777777" w:rsidR="00D95227" w:rsidRDefault="00D95227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Low CO</w:t>
                            </w:r>
                            <w:r w:rsidRPr="00631B5C">
                              <w:rPr>
                                <w:b/>
                                <w:bCs/>
                                <w:szCs w:val="24"/>
                                <w:vertAlign w:val="subscript"/>
                                <w:lang w:val="en-GB"/>
                              </w:rPr>
                              <w:t>2</w:t>
                            </w:r>
                            <w:r w:rsidRPr="00631B5C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 xml:space="preserve"> Emissions: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 xml:space="preserve"> Emits very little greenhouse gases compared to fossil fuels.</w:t>
                            </w:r>
                          </w:p>
                          <w:p w14:paraId="0762E240" w14:textId="77777777" w:rsidR="00D95227" w:rsidRPr="00631B5C" w:rsidRDefault="00D95227" w:rsidP="00D95227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78E53DD" w14:textId="77777777" w:rsidR="00D95227" w:rsidRPr="00631B5C" w:rsidRDefault="00D95227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Stable and Reliable: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 xml:space="preserve"> Provides a constant source of energy, regardless of weather conditions.</w:t>
                            </w:r>
                          </w:p>
                          <w:p w14:paraId="2A344258" w14:textId="77777777" w:rsidR="00D95227" w:rsidRPr="00631B5C" w:rsidRDefault="00D95227" w:rsidP="00D95227">
                            <w:pPr>
                              <w:ind w:left="426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31E1E397" w14:textId="77777777" w:rsidR="00D95227" w:rsidRPr="00631B5C" w:rsidRDefault="00D95227" w:rsidP="009807C3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720"/>
                              </w:tabs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Disadvantages:</w:t>
                            </w:r>
                          </w:p>
                          <w:p w14:paraId="41E4E57B" w14:textId="77777777" w:rsidR="00D95227" w:rsidRPr="00631B5C" w:rsidRDefault="00D95227" w:rsidP="00D95227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0544806C" w14:textId="77777777" w:rsidR="00D95227" w:rsidRDefault="00D95227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High Initial Cost: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 xml:space="preserve"> Drilling and installation costs can be high.</w:t>
                            </w:r>
                          </w:p>
                          <w:p w14:paraId="2FFF4F74" w14:textId="77777777" w:rsidR="00D95227" w:rsidRPr="00631B5C" w:rsidRDefault="00D95227" w:rsidP="00D95227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097F306" w14:textId="77777777" w:rsidR="00D95227" w:rsidRDefault="00D95227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Location Specific: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 xml:space="preserve"> Requires suitable geological sites to be effective.</w:t>
                            </w:r>
                          </w:p>
                          <w:p w14:paraId="10531DE0" w14:textId="77777777" w:rsidR="00D95227" w:rsidRPr="00631B5C" w:rsidRDefault="00D95227" w:rsidP="00D95227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FADD50B" w14:textId="77777777" w:rsidR="00D95227" w:rsidRPr="00631B5C" w:rsidRDefault="00D95227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Environmental Impact: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 xml:space="preserve"> Can cause minor earthquakes and alter natural landscapes.</w:t>
                            </w:r>
                          </w:p>
                          <w:p w14:paraId="2AD2E974" w14:textId="77777777" w:rsidR="00D95227" w:rsidRPr="00631B5C" w:rsidRDefault="00D95227" w:rsidP="00D95227">
                            <w:pPr>
                              <w:ind w:left="426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7852D48A" w14:textId="77777777" w:rsidR="00D95227" w:rsidRPr="00631B5C" w:rsidRDefault="00D95227" w:rsidP="009807C3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720"/>
                              </w:tabs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Key Arguments:</w:t>
                            </w:r>
                          </w:p>
                          <w:p w14:paraId="1CB0A453" w14:textId="77777777" w:rsidR="00D95227" w:rsidRPr="00631B5C" w:rsidRDefault="00D95227" w:rsidP="00D95227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3F9CD719" w14:textId="77777777" w:rsidR="00D95227" w:rsidRDefault="00D95227" w:rsidP="009807C3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szCs w:val="24"/>
                                <w:lang w:val="en-GB"/>
                              </w:rPr>
                              <w:t>"Geothermal energy is a sustainable and reliable source of power with minimal carbon emissions."</w:t>
                            </w:r>
                          </w:p>
                          <w:p w14:paraId="7EF4B6D7" w14:textId="77777777" w:rsidR="00D95227" w:rsidRPr="00631B5C" w:rsidRDefault="00D95227" w:rsidP="00D95227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0D17515E" w14:textId="77777777" w:rsidR="00D95227" w:rsidRPr="00631B5C" w:rsidRDefault="00D95227" w:rsidP="009807C3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szCs w:val="24"/>
                                <w:lang w:val="en-GB"/>
                              </w:rPr>
                              <w:t>"Initial investment costs are high, but the long-term benefits and savings make it a viable option."</w:t>
                            </w:r>
                          </w:p>
                          <w:p w14:paraId="52992EFB" w14:textId="77777777" w:rsidR="00D95227" w:rsidRDefault="00D95227" w:rsidP="00D95227">
                            <w:pPr>
                              <w:pBdr>
                                <w:bottom w:val="double" w:sz="4" w:space="1" w:color="auto"/>
                              </w:pBd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3DD4FF29" w14:textId="3310ABD8" w:rsidR="00BE2486" w:rsidRPr="00243398" w:rsidRDefault="00BE2486" w:rsidP="00D95227">
                            <w:pPr>
                              <w:spacing w:before="60" w:after="12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0B2A64" id="Zone de texte 11" o:spid="_x0000_s1030" type="#_x0000_t202" style="width:487.6pt;height:30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" fillcolor="#f2f2f2 [3052]" strokecolor="gray [1629]" strokeweight=".5pt">
                <v:textbox>
                  <w:txbxContent>
                    <w:p w14:paraId="3D1794A5" w14:textId="293DB671" w:rsidR="00BE2486" w:rsidRPr="00416A39" w:rsidRDefault="00BE2486" w:rsidP="00BE2486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416A39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1: </w:t>
                      </w:r>
                      <w:r w:rsidR="00CA5AAA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information sheet on geothermal energy</w:t>
                      </w:r>
                    </w:p>
                    <w:p w14:paraId="219D4268" w14:textId="77777777" w:rsidR="00D95227" w:rsidRPr="00631B5C" w:rsidRDefault="00D95227" w:rsidP="009807C3">
                      <w:pPr>
                        <w:numPr>
                          <w:ilvl w:val="0"/>
                          <w:numId w:val="18"/>
                        </w:numPr>
                        <w:tabs>
                          <w:tab w:val="clear" w:pos="720"/>
                        </w:tabs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rStyle w:val="lev"/>
                          <w:szCs w:val="24"/>
                          <w:lang w:val="en-GB"/>
                        </w:rPr>
                        <w:t>Advantages:</w:t>
                      </w:r>
                    </w:p>
                    <w:p w14:paraId="29094774" w14:textId="77777777" w:rsidR="00D95227" w:rsidRPr="00631B5C" w:rsidRDefault="00D95227" w:rsidP="00D95227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64070567" w14:textId="77777777" w:rsidR="00D95227" w:rsidRDefault="00D95227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b/>
                          <w:bCs/>
                          <w:szCs w:val="24"/>
                          <w:lang w:val="en-GB"/>
                        </w:rPr>
                        <w:t>Renewable:</w:t>
                      </w:r>
                      <w:r w:rsidRPr="00631B5C">
                        <w:rPr>
                          <w:szCs w:val="24"/>
                          <w:lang w:val="en-GB"/>
                        </w:rPr>
                        <w:t xml:space="preserve"> Uses Earth's natural heat, an inexhaustible resource.</w:t>
                      </w:r>
                    </w:p>
                    <w:p w14:paraId="7C673F91" w14:textId="77777777" w:rsidR="00D95227" w:rsidRPr="00631B5C" w:rsidRDefault="00D95227" w:rsidP="00D95227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1FFEA73F" w14:textId="77777777" w:rsidR="00D95227" w:rsidRDefault="00D95227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b/>
                          <w:bCs/>
                          <w:szCs w:val="24"/>
                          <w:lang w:val="en-GB"/>
                        </w:rPr>
                        <w:t>Low CO</w:t>
                      </w:r>
                      <w:r w:rsidRPr="00631B5C">
                        <w:rPr>
                          <w:b/>
                          <w:bCs/>
                          <w:szCs w:val="24"/>
                          <w:vertAlign w:val="subscript"/>
                          <w:lang w:val="en-GB"/>
                        </w:rPr>
                        <w:t>2</w:t>
                      </w:r>
                      <w:r w:rsidRPr="00631B5C">
                        <w:rPr>
                          <w:b/>
                          <w:bCs/>
                          <w:szCs w:val="24"/>
                          <w:lang w:val="en-GB"/>
                        </w:rPr>
                        <w:t xml:space="preserve"> Emissions:</w:t>
                      </w:r>
                      <w:r w:rsidRPr="00631B5C">
                        <w:rPr>
                          <w:szCs w:val="24"/>
                          <w:lang w:val="en-GB"/>
                        </w:rPr>
                        <w:t xml:space="preserve"> Emits very little greenhouse gases compared to fossil fuels.</w:t>
                      </w:r>
                    </w:p>
                    <w:p w14:paraId="0762E240" w14:textId="77777777" w:rsidR="00D95227" w:rsidRPr="00631B5C" w:rsidRDefault="00D95227" w:rsidP="00D95227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778E53DD" w14:textId="77777777" w:rsidR="00D95227" w:rsidRPr="00631B5C" w:rsidRDefault="00D95227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b/>
                          <w:bCs/>
                          <w:szCs w:val="24"/>
                          <w:lang w:val="en-GB"/>
                        </w:rPr>
                        <w:t>Stable and Reliable:</w:t>
                      </w:r>
                      <w:r w:rsidRPr="00631B5C">
                        <w:rPr>
                          <w:szCs w:val="24"/>
                          <w:lang w:val="en-GB"/>
                        </w:rPr>
                        <w:t xml:space="preserve"> Provides a constant source of energy, regardless of weather conditions.</w:t>
                      </w:r>
                    </w:p>
                    <w:p w14:paraId="2A344258" w14:textId="77777777" w:rsidR="00D95227" w:rsidRPr="00631B5C" w:rsidRDefault="00D95227" w:rsidP="00D95227">
                      <w:pPr>
                        <w:ind w:left="426"/>
                        <w:rPr>
                          <w:szCs w:val="24"/>
                          <w:lang w:val="en-GB"/>
                        </w:rPr>
                      </w:pPr>
                    </w:p>
                    <w:p w14:paraId="31E1E397" w14:textId="77777777" w:rsidR="00D95227" w:rsidRPr="00631B5C" w:rsidRDefault="00D95227" w:rsidP="009807C3">
                      <w:pPr>
                        <w:numPr>
                          <w:ilvl w:val="0"/>
                          <w:numId w:val="18"/>
                        </w:numPr>
                        <w:tabs>
                          <w:tab w:val="clear" w:pos="720"/>
                        </w:tabs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rStyle w:val="lev"/>
                          <w:szCs w:val="24"/>
                          <w:lang w:val="en-GB"/>
                        </w:rPr>
                        <w:t>Disadvantages:</w:t>
                      </w:r>
                    </w:p>
                    <w:p w14:paraId="41E4E57B" w14:textId="77777777" w:rsidR="00D95227" w:rsidRPr="00631B5C" w:rsidRDefault="00D95227" w:rsidP="00D95227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0544806C" w14:textId="77777777" w:rsidR="00D95227" w:rsidRDefault="00D95227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b/>
                          <w:bCs/>
                          <w:szCs w:val="24"/>
                          <w:lang w:val="en-GB"/>
                        </w:rPr>
                        <w:t>High Initial Cost:</w:t>
                      </w:r>
                      <w:r w:rsidRPr="00631B5C">
                        <w:rPr>
                          <w:szCs w:val="24"/>
                          <w:lang w:val="en-GB"/>
                        </w:rPr>
                        <w:t xml:space="preserve"> Drilling and installation costs can be high.</w:t>
                      </w:r>
                    </w:p>
                    <w:p w14:paraId="2FFF4F74" w14:textId="77777777" w:rsidR="00D95227" w:rsidRPr="00631B5C" w:rsidRDefault="00D95227" w:rsidP="00D95227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7097F306" w14:textId="77777777" w:rsidR="00D95227" w:rsidRDefault="00D95227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b/>
                          <w:bCs/>
                          <w:szCs w:val="24"/>
                          <w:lang w:val="en-GB"/>
                        </w:rPr>
                        <w:t>Location Specific:</w:t>
                      </w:r>
                      <w:r w:rsidRPr="00631B5C">
                        <w:rPr>
                          <w:szCs w:val="24"/>
                          <w:lang w:val="en-GB"/>
                        </w:rPr>
                        <w:t xml:space="preserve"> Requires suitable geological sites to be effective.</w:t>
                      </w:r>
                    </w:p>
                    <w:p w14:paraId="10531DE0" w14:textId="77777777" w:rsidR="00D95227" w:rsidRPr="00631B5C" w:rsidRDefault="00D95227" w:rsidP="00D95227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5FADD50B" w14:textId="77777777" w:rsidR="00D95227" w:rsidRPr="00631B5C" w:rsidRDefault="00D95227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b/>
                          <w:bCs/>
                          <w:szCs w:val="24"/>
                          <w:lang w:val="en-GB"/>
                        </w:rPr>
                        <w:t>Environmental Impact:</w:t>
                      </w:r>
                      <w:r w:rsidRPr="00631B5C">
                        <w:rPr>
                          <w:szCs w:val="24"/>
                          <w:lang w:val="en-GB"/>
                        </w:rPr>
                        <w:t xml:space="preserve"> Can cause minor earthquakes and alter natural landscapes.</w:t>
                      </w:r>
                    </w:p>
                    <w:p w14:paraId="2AD2E974" w14:textId="77777777" w:rsidR="00D95227" w:rsidRPr="00631B5C" w:rsidRDefault="00D95227" w:rsidP="00D95227">
                      <w:pPr>
                        <w:ind w:left="426"/>
                        <w:rPr>
                          <w:szCs w:val="24"/>
                          <w:lang w:val="en-GB"/>
                        </w:rPr>
                      </w:pPr>
                    </w:p>
                    <w:p w14:paraId="7852D48A" w14:textId="77777777" w:rsidR="00D95227" w:rsidRPr="00631B5C" w:rsidRDefault="00D95227" w:rsidP="009807C3">
                      <w:pPr>
                        <w:numPr>
                          <w:ilvl w:val="0"/>
                          <w:numId w:val="18"/>
                        </w:numPr>
                        <w:tabs>
                          <w:tab w:val="clear" w:pos="720"/>
                        </w:tabs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rStyle w:val="lev"/>
                          <w:szCs w:val="24"/>
                          <w:lang w:val="en-GB"/>
                        </w:rPr>
                        <w:t>Key Arguments:</w:t>
                      </w:r>
                    </w:p>
                    <w:p w14:paraId="1CB0A453" w14:textId="77777777" w:rsidR="00D95227" w:rsidRPr="00631B5C" w:rsidRDefault="00D95227" w:rsidP="00D95227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3F9CD719" w14:textId="77777777" w:rsidR="00D95227" w:rsidRDefault="00D95227" w:rsidP="009807C3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szCs w:val="24"/>
                          <w:lang w:val="en-GB"/>
                        </w:rPr>
                        <w:t>"Geothermal energy is a sustainable and reliable source of power with minimal carbon emissions."</w:t>
                      </w:r>
                    </w:p>
                    <w:p w14:paraId="7EF4B6D7" w14:textId="77777777" w:rsidR="00D95227" w:rsidRPr="00631B5C" w:rsidRDefault="00D95227" w:rsidP="00D95227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0D17515E" w14:textId="77777777" w:rsidR="00D95227" w:rsidRPr="00631B5C" w:rsidRDefault="00D95227" w:rsidP="009807C3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szCs w:val="24"/>
                          <w:lang w:val="en-GB"/>
                        </w:rPr>
                        <w:t>"Initial investment costs are high, but the long-term benefits and savings make it a viable option."</w:t>
                      </w:r>
                    </w:p>
                    <w:p w14:paraId="52992EFB" w14:textId="77777777" w:rsidR="00D95227" w:rsidRDefault="00D95227" w:rsidP="00D95227">
                      <w:pPr>
                        <w:pBdr>
                          <w:bottom w:val="double" w:sz="4" w:space="1" w:color="auto"/>
                        </w:pBdr>
                        <w:rPr>
                          <w:szCs w:val="24"/>
                          <w:lang w:val="en-GB"/>
                        </w:rPr>
                      </w:pPr>
                    </w:p>
                    <w:p w14:paraId="3DD4FF29" w14:textId="3310ABD8" w:rsidR="00BE2486" w:rsidRPr="00243398" w:rsidRDefault="00BE2486" w:rsidP="00D95227">
                      <w:pPr>
                        <w:spacing w:before="60" w:after="120"/>
                        <w:rPr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CBFC751" w14:textId="54BB4B55" w:rsidR="00031414" w:rsidRDefault="003E00EA" w:rsidP="00076142">
      <w:pPr>
        <w:jc w:val="left"/>
        <w:rPr>
          <w:lang w:val="en-US"/>
        </w:rPr>
      </w:pPr>
      <w:r w:rsidRPr="002D3F8D"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579AA103" wp14:editId="038E3A72">
                <wp:extent cx="6192520" cy="3808207"/>
                <wp:effectExtent l="0" t="0" r="17780" b="14605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380820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B5FE1" w14:textId="0B6ED912" w:rsidR="003E00EA" w:rsidRDefault="003E00EA" w:rsidP="003E00EA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031414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2</w:t>
                            </w:r>
                            <w:r w:rsidRPr="00031414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="00FC28D2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information sheet on solar energy</w:t>
                            </w:r>
                          </w:p>
                          <w:p w14:paraId="4FD2651D" w14:textId="77777777" w:rsidR="00FC28D2" w:rsidRPr="00631B5C" w:rsidRDefault="00FC28D2" w:rsidP="009807C3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</w:tabs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Advantages:</w:t>
                            </w:r>
                          </w:p>
                          <w:p w14:paraId="557DED6A" w14:textId="77777777" w:rsidR="00FC28D2" w:rsidRPr="00631B5C" w:rsidRDefault="00FC28D2" w:rsidP="00FC28D2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B09DA37" w14:textId="77777777" w:rsidR="00FC28D2" w:rsidRDefault="00FC28D2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Renewable: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5C5337">
                              <w:rPr>
                                <w:szCs w:val="24"/>
                                <w:lang w:val="en-GB"/>
                              </w:rPr>
                              <w:t>Solar energy is inexhaustible and abundant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2405609A" w14:textId="77777777" w:rsidR="00FC28D2" w:rsidRPr="00631B5C" w:rsidRDefault="00FC28D2" w:rsidP="00FC28D2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D57A7A4" w14:textId="77777777" w:rsidR="00FC28D2" w:rsidRDefault="00FC28D2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Zero</w:t>
                            </w:r>
                            <w:r w:rsidRPr="00631B5C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 xml:space="preserve"> CO</w:t>
                            </w:r>
                            <w:r w:rsidRPr="00631B5C">
                              <w:rPr>
                                <w:b/>
                                <w:bCs/>
                                <w:szCs w:val="24"/>
                                <w:vertAlign w:val="subscript"/>
                                <w:lang w:val="en-GB"/>
                              </w:rPr>
                              <w:t>2</w:t>
                            </w:r>
                            <w:r w:rsidRPr="00631B5C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 xml:space="preserve"> Emissions: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 xml:space="preserve"> No greenhouse gases are emitted during energy production.</w:t>
                            </w:r>
                          </w:p>
                          <w:p w14:paraId="26C74B85" w14:textId="77777777" w:rsidR="00FC28D2" w:rsidRPr="00631B5C" w:rsidRDefault="00FC28D2" w:rsidP="00FC28D2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46A8FA6B" w14:textId="77777777" w:rsidR="00FC28D2" w:rsidRPr="00631B5C" w:rsidRDefault="00FC28D2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5C5337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Scalability</w:t>
                            </w:r>
                            <w:r w:rsidRPr="00631B5C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5C5337">
                              <w:rPr>
                                <w:szCs w:val="24"/>
                                <w:lang w:val="en-GB"/>
                              </w:rPr>
                              <w:t>Can be installed on a small or large scale, from individual homes to large solar farms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5B9BB130" w14:textId="77777777" w:rsidR="00FC28D2" w:rsidRPr="00631B5C" w:rsidRDefault="00FC28D2" w:rsidP="00FC28D2">
                            <w:pPr>
                              <w:ind w:left="426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7EE961DD" w14:textId="77777777" w:rsidR="00FC28D2" w:rsidRPr="00631B5C" w:rsidRDefault="00FC28D2" w:rsidP="009807C3">
                            <w:pPr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Disadvantages:</w:t>
                            </w:r>
                          </w:p>
                          <w:p w14:paraId="5A5C5CE9" w14:textId="77777777" w:rsidR="00FC28D2" w:rsidRPr="00631B5C" w:rsidRDefault="00FC28D2" w:rsidP="00FC28D2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246539A0" w14:textId="77777777" w:rsidR="00FC28D2" w:rsidRDefault="00FC28D2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91F53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Weather Dependent</w:t>
                            </w:r>
                            <w:r w:rsidRPr="00631B5C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891F53">
                              <w:rPr>
                                <w:szCs w:val="24"/>
                                <w:lang w:val="en-GB"/>
                              </w:rPr>
                              <w:t>Less effective on cloudy days or at night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5A6086F1" w14:textId="77777777" w:rsidR="00FC28D2" w:rsidRPr="00631B5C" w:rsidRDefault="00FC28D2" w:rsidP="00FC28D2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4425A0E5" w14:textId="77777777" w:rsidR="00FC28D2" w:rsidRDefault="00FC28D2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91F53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High Initial Cost</w:t>
                            </w:r>
                            <w:r w:rsidRPr="00631B5C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891F53">
                              <w:rPr>
                                <w:szCs w:val="24"/>
                                <w:lang w:val="en-GB"/>
                              </w:rPr>
                              <w:t>Solar panels and photovoltaic systems can be expensive to install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729A46C2" w14:textId="77777777" w:rsidR="00FC28D2" w:rsidRPr="00631B5C" w:rsidRDefault="00FC28D2" w:rsidP="00FC28D2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23996AF4" w14:textId="77777777" w:rsidR="00FC28D2" w:rsidRPr="00631B5C" w:rsidRDefault="00FC28D2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91F53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Space Requirement</w:t>
                            </w:r>
                            <w:r w:rsidRPr="00631B5C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891F53">
                              <w:rPr>
                                <w:szCs w:val="24"/>
                                <w:lang w:val="en-GB"/>
                              </w:rPr>
                              <w:t>Requires large areas for solar panels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4FA8CA76" w14:textId="77777777" w:rsidR="00FC28D2" w:rsidRPr="00631B5C" w:rsidRDefault="00FC28D2" w:rsidP="00FC28D2">
                            <w:pPr>
                              <w:ind w:left="426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196BF712" w14:textId="77777777" w:rsidR="00FC28D2" w:rsidRPr="00631B5C" w:rsidRDefault="00FC28D2" w:rsidP="009807C3">
                            <w:pPr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Key Arguments:</w:t>
                            </w:r>
                          </w:p>
                          <w:p w14:paraId="5DF23E16" w14:textId="77777777" w:rsidR="00FC28D2" w:rsidRPr="00631B5C" w:rsidRDefault="00FC28D2" w:rsidP="00FC28D2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3144B5F3" w14:textId="77777777" w:rsidR="00FC28D2" w:rsidRDefault="00FC28D2" w:rsidP="009807C3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szCs w:val="24"/>
                                <w:lang w:val="en-GB"/>
                              </w:rPr>
                              <w:t>"Solar energy is clean and inexhaustible, contributing significantly to reducing carbon footprints."</w:t>
                            </w:r>
                          </w:p>
                          <w:p w14:paraId="3404EA98" w14:textId="77777777" w:rsidR="00FC28D2" w:rsidRPr="00631B5C" w:rsidRDefault="00FC28D2" w:rsidP="00FC28D2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3BA88F5A" w14:textId="77777777" w:rsidR="00FC28D2" w:rsidRPr="00631B5C" w:rsidRDefault="00FC28D2" w:rsidP="009807C3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631B5C">
                              <w:rPr>
                                <w:szCs w:val="24"/>
                                <w:lang w:val="en-GB"/>
                              </w:rPr>
                              <w:t>"While initial costs are high, advancements in technology are rapidly lowering expenses."</w:t>
                            </w:r>
                          </w:p>
                          <w:p w14:paraId="1147DAA6" w14:textId="059F6AD7" w:rsidR="003E00EA" w:rsidRPr="00181ACD" w:rsidRDefault="003E00EA" w:rsidP="00FC28D2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9AA103" id="Zone de texte 18" o:spid="_x0000_s1031" type="#_x0000_t202" style="width:487.6pt;height:29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" fillcolor="#f2f2f2 [3052]" strokecolor="gray [1629]" strokeweight=".5pt">
                <v:textbox>
                  <w:txbxContent>
                    <w:p w14:paraId="148B5FE1" w14:textId="0B6ED912" w:rsidR="003E00EA" w:rsidRDefault="003E00EA" w:rsidP="003E00EA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031414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2</w:t>
                      </w:r>
                      <w:r w:rsidRPr="00031414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="00FC28D2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information sheet on solar energy</w:t>
                      </w:r>
                    </w:p>
                    <w:p w14:paraId="4FD2651D" w14:textId="77777777" w:rsidR="00FC28D2" w:rsidRPr="00631B5C" w:rsidRDefault="00FC28D2" w:rsidP="009807C3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</w:tabs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rStyle w:val="lev"/>
                          <w:szCs w:val="24"/>
                          <w:lang w:val="en-GB"/>
                        </w:rPr>
                        <w:t>Advantages:</w:t>
                      </w:r>
                    </w:p>
                    <w:p w14:paraId="557DED6A" w14:textId="77777777" w:rsidR="00FC28D2" w:rsidRPr="00631B5C" w:rsidRDefault="00FC28D2" w:rsidP="00FC28D2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5B09DA37" w14:textId="77777777" w:rsidR="00FC28D2" w:rsidRDefault="00FC28D2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b/>
                          <w:bCs/>
                          <w:szCs w:val="24"/>
                          <w:lang w:val="en-GB"/>
                        </w:rPr>
                        <w:t>Renewable:</w:t>
                      </w:r>
                      <w:r w:rsidRPr="00631B5C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5C5337">
                        <w:rPr>
                          <w:szCs w:val="24"/>
                          <w:lang w:val="en-GB"/>
                        </w:rPr>
                        <w:t>Solar energy is inexhaustible and abundant</w:t>
                      </w:r>
                      <w:r w:rsidRPr="00631B5C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2405609A" w14:textId="77777777" w:rsidR="00FC28D2" w:rsidRPr="00631B5C" w:rsidRDefault="00FC28D2" w:rsidP="00FC28D2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7D57A7A4" w14:textId="77777777" w:rsidR="00FC28D2" w:rsidRDefault="00FC28D2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bCs/>
                          <w:szCs w:val="24"/>
                          <w:lang w:val="en-GB"/>
                        </w:rPr>
                        <w:t>Zero</w:t>
                      </w:r>
                      <w:r w:rsidRPr="00631B5C">
                        <w:rPr>
                          <w:b/>
                          <w:bCs/>
                          <w:szCs w:val="24"/>
                          <w:lang w:val="en-GB"/>
                        </w:rPr>
                        <w:t xml:space="preserve"> CO</w:t>
                      </w:r>
                      <w:r w:rsidRPr="00631B5C">
                        <w:rPr>
                          <w:b/>
                          <w:bCs/>
                          <w:szCs w:val="24"/>
                          <w:vertAlign w:val="subscript"/>
                          <w:lang w:val="en-GB"/>
                        </w:rPr>
                        <w:t>2</w:t>
                      </w:r>
                      <w:r w:rsidRPr="00631B5C">
                        <w:rPr>
                          <w:b/>
                          <w:bCs/>
                          <w:szCs w:val="24"/>
                          <w:lang w:val="en-GB"/>
                        </w:rPr>
                        <w:t xml:space="preserve"> Emissions:</w:t>
                      </w:r>
                      <w:r w:rsidRPr="00631B5C">
                        <w:rPr>
                          <w:szCs w:val="24"/>
                          <w:lang w:val="en-GB"/>
                        </w:rPr>
                        <w:t xml:space="preserve"> No greenhouse gases are emitted during energy production.</w:t>
                      </w:r>
                    </w:p>
                    <w:p w14:paraId="26C74B85" w14:textId="77777777" w:rsidR="00FC28D2" w:rsidRPr="00631B5C" w:rsidRDefault="00FC28D2" w:rsidP="00FC28D2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46A8FA6B" w14:textId="77777777" w:rsidR="00FC28D2" w:rsidRPr="00631B5C" w:rsidRDefault="00FC28D2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5C5337">
                        <w:rPr>
                          <w:b/>
                          <w:bCs/>
                          <w:szCs w:val="24"/>
                          <w:lang w:val="en-GB"/>
                        </w:rPr>
                        <w:t>Scalability</w:t>
                      </w:r>
                      <w:r w:rsidRPr="00631B5C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631B5C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5C5337">
                        <w:rPr>
                          <w:szCs w:val="24"/>
                          <w:lang w:val="en-GB"/>
                        </w:rPr>
                        <w:t>Can be installed on a small or large scale, from individual homes to large solar farms</w:t>
                      </w:r>
                      <w:r w:rsidRPr="00631B5C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5B9BB130" w14:textId="77777777" w:rsidR="00FC28D2" w:rsidRPr="00631B5C" w:rsidRDefault="00FC28D2" w:rsidP="00FC28D2">
                      <w:pPr>
                        <w:ind w:left="426"/>
                        <w:rPr>
                          <w:szCs w:val="24"/>
                          <w:lang w:val="en-GB"/>
                        </w:rPr>
                      </w:pPr>
                    </w:p>
                    <w:p w14:paraId="7EE961DD" w14:textId="77777777" w:rsidR="00FC28D2" w:rsidRPr="00631B5C" w:rsidRDefault="00FC28D2" w:rsidP="009807C3">
                      <w:pPr>
                        <w:numPr>
                          <w:ilvl w:val="0"/>
                          <w:numId w:val="21"/>
                        </w:numPr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rStyle w:val="lev"/>
                          <w:szCs w:val="24"/>
                          <w:lang w:val="en-GB"/>
                        </w:rPr>
                        <w:t>Disadvantages:</w:t>
                      </w:r>
                    </w:p>
                    <w:p w14:paraId="5A5C5CE9" w14:textId="77777777" w:rsidR="00FC28D2" w:rsidRPr="00631B5C" w:rsidRDefault="00FC28D2" w:rsidP="00FC28D2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246539A0" w14:textId="77777777" w:rsidR="00FC28D2" w:rsidRDefault="00FC28D2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91F53">
                        <w:rPr>
                          <w:b/>
                          <w:bCs/>
                          <w:szCs w:val="24"/>
                          <w:lang w:val="en-GB"/>
                        </w:rPr>
                        <w:t>Weather Dependent</w:t>
                      </w:r>
                      <w:r w:rsidRPr="00631B5C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631B5C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891F53">
                        <w:rPr>
                          <w:szCs w:val="24"/>
                          <w:lang w:val="en-GB"/>
                        </w:rPr>
                        <w:t>Less effective on cloudy days or at night</w:t>
                      </w:r>
                      <w:r w:rsidRPr="00631B5C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5A6086F1" w14:textId="77777777" w:rsidR="00FC28D2" w:rsidRPr="00631B5C" w:rsidRDefault="00FC28D2" w:rsidP="00FC28D2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4425A0E5" w14:textId="77777777" w:rsidR="00FC28D2" w:rsidRDefault="00FC28D2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91F53">
                        <w:rPr>
                          <w:b/>
                          <w:bCs/>
                          <w:szCs w:val="24"/>
                          <w:lang w:val="en-GB"/>
                        </w:rPr>
                        <w:t>High Initial Cost</w:t>
                      </w:r>
                      <w:r w:rsidRPr="00631B5C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631B5C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891F53">
                        <w:rPr>
                          <w:szCs w:val="24"/>
                          <w:lang w:val="en-GB"/>
                        </w:rPr>
                        <w:t>Solar panels and photovoltaic systems can be expensive to install</w:t>
                      </w:r>
                      <w:r w:rsidRPr="00631B5C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729A46C2" w14:textId="77777777" w:rsidR="00FC28D2" w:rsidRPr="00631B5C" w:rsidRDefault="00FC28D2" w:rsidP="00FC28D2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23996AF4" w14:textId="77777777" w:rsidR="00FC28D2" w:rsidRPr="00631B5C" w:rsidRDefault="00FC28D2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91F53">
                        <w:rPr>
                          <w:b/>
                          <w:bCs/>
                          <w:szCs w:val="24"/>
                          <w:lang w:val="en-GB"/>
                        </w:rPr>
                        <w:t>Space Requirement</w:t>
                      </w:r>
                      <w:r w:rsidRPr="00631B5C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631B5C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891F53">
                        <w:rPr>
                          <w:szCs w:val="24"/>
                          <w:lang w:val="en-GB"/>
                        </w:rPr>
                        <w:t>Requires large areas for solar panels</w:t>
                      </w:r>
                      <w:r w:rsidRPr="00631B5C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4FA8CA76" w14:textId="77777777" w:rsidR="00FC28D2" w:rsidRPr="00631B5C" w:rsidRDefault="00FC28D2" w:rsidP="00FC28D2">
                      <w:pPr>
                        <w:ind w:left="426"/>
                        <w:rPr>
                          <w:szCs w:val="24"/>
                          <w:lang w:val="en-GB"/>
                        </w:rPr>
                      </w:pPr>
                    </w:p>
                    <w:p w14:paraId="196BF712" w14:textId="77777777" w:rsidR="00FC28D2" w:rsidRPr="00631B5C" w:rsidRDefault="00FC28D2" w:rsidP="009807C3">
                      <w:pPr>
                        <w:numPr>
                          <w:ilvl w:val="0"/>
                          <w:numId w:val="21"/>
                        </w:numPr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rStyle w:val="lev"/>
                          <w:szCs w:val="24"/>
                          <w:lang w:val="en-GB"/>
                        </w:rPr>
                        <w:t>Key Arguments:</w:t>
                      </w:r>
                    </w:p>
                    <w:p w14:paraId="5DF23E16" w14:textId="77777777" w:rsidR="00FC28D2" w:rsidRPr="00631B5C" w:rsidRDefault="00FC28D2" w:rsidP="00FC28D2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3144B5F3" w14:textId="77777777" w:rsidR="00FC28D2" w:rsidRDefault="00FC28D2" w:rsidP="009807C3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szCs w:val="24"/>
                          <w:lang w:val="en-GB"/>
                        </w:rPr>
                        <w:t>"Solar energy is clean and inexhaustible, contributing significantly to reducing carbon footprints."</w:t>
                      </w:r>
                    </w:p>
                    <w:p w14:paraId="3404EA98" w14:textId="77777777" w:rsidR="00FC28D2" w:rsidRPr="00631B5C" w:rsidRDefault="00FC28D2" w:rsidP="00FC28D2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3BA88F5A" w14:textId="77777777" w:rsidR="00FC28D2" w:rsidRPr="00631B5C" w:rsidRDefault="00FC28D2" w:rsidP="009807C3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631B5C">
                        <w:rPr>
                          <w:szCs w:val="24"/>
                          <w:lang w:val="en-GB"/>
                        </w:rPr>
                        <w:t>"While initial costs are high, advancements in technology are rapidly lowering expenses."</w:t>
                      </w:r>
                    </w:p>
                    <w:p w14:paraId="1147DAA6" w14:textId="059F6AD7" w:rsidR="003E00EA" w:rsidRPr="00181ACD" w:rsidRDefault="003E00EA" w:rsidP="00FC28D2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8905985" w14:textId="74158B51" w:rsidR="002F5F34" w:rsidRDefault="00E80748" w:rsidP="009807C3">
      <w:pPr>
        <w:pStyle w:val="Titre3"/>
        <w:numPr>
          <w:ilvl w:val="0"/>
          <w:numId w:val="7"/>
        </w:numPr>
        <w:ind w:left="0" w:firstLine="0"/>
        <w:rPr>
          <w:lang w:val="en-US"/>
        </w:rPr>
      </w:pPr>
      <w:r>
        <w:rPr>
          <w:lang w:val="en-US"/>
        </w:rPr>
        <w:t xml:space="preserve">Reinvesting and </w:t>
      </w:r>
      <w:proofErr w:type="spellStart"/>
      <w:r>
        <w:rPr>
          <w:lang w:val="en-US"/>
        </w:rPr>
        <w:t>argumenting</w:t>
      </w:r>
      <w:proofErr w:type="spellEnd"/>
      <w:r w:rsidR="002F5F34" w:rsidRPr="00093EA3">
        <w:rPr>
          <w:lang w:val="en-US"/>
        </w:rPr>
        <w:t xml:space="preserve">: </w:t>
      </w:r>
    </w:p>
    <w:p w14:paraId="51CD2071" w14:textId="77777777" w:rsidR="00E80748" w:rsidRPr="00C3495B" w:rsidRDefault="00E80748" w:rsidP="00E80748">
      <w:pPr>
        <w:widowControl w:val="0"/>
        <w:adjustRightInd w:val="0"/>
        <w:jc w:val="center"/>
        <w:textAlignment w:val="baseline"/>
        <w:rPr>
          <w:sz w:val="28"/>
          <w:szCs w:val="28"/>
        </w:rPr>
      </w:pPr>
      <w:r w:rsidRPr="00C3495B">
        <w:rPr>
          <w:rStyle w:val="lev"/>
          <w:sz w:val="28"/>
          <w:szCs w:val="28"/>
          <w:lang w:val="en-GB"/>
        </w:rPr>
        <w:t>Geothermal Energy</w:t>
      </w:r>
    </w:p>
    <w:p w14:paraId="45625F4D" w14:textId="77777777" w:rsidR="00E80748" w:rsidRDefault="00E80748" w:rsidP="00E80748">
      <w:pPr>
        <w:widowControl w:val="0"/>
        <w:adjustRightInd w:val="0"/>
        <w:textAlignment w:val="baseline"/>
        <w:rPr>
          <w:sz w:val="16"/>
          <w:szCs w:val="16"/>
        </w:rPr>
      </w:pPr>
    </w:p>
    <w:p w14:paraId="69EED50D" w14:textId="77777777" w:rsidR="00E80748" w:rsidRPr="00E80748" w:rsidRDefault="00E80748" w:rsidP="009807C3">
      <w:pPr>
        <w:pStyle w:val="Paragraphedeliste"/>
        <w:widowControl w:val="0"/>
        <w:numPr>
          <w:ilvl w:val="0"/>
          <w:numId w:val="22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What are the main benefits and drawbacks of using geothermal energy?</w:t>
      </w:r>
    </w:p>
    <w:p w14:paraId="26F0F227" w14:textId="77777777" w:rsidR="00E80748" w:rsidRPr="00A16461" w:rsidRDefault="00E80748" w:rsidP="00BC7CD7">
      <w:pPr>
        <w:pStyle w:val="Paragraphedeliste"/>
        <w:widowControl w:val="0"/>
        <w:adjustRightInd w:val="0"/>
        <w:spacing w:line="240" w:lineRule="auto"/>
        <w:ind w:left="426"/>
        <w:textAlignment w:val="baseline"/>
        <w:rPr>
          <w:szCs w:val="24"/>
        </w:rPr>
      </w:pPr>
    </w:p>
    <w:p w14:paraId="0E263BBB" w14:textId="4758F177" w:rsidR="00BC7CD7" w:rsidRPr="00BC7CD7" w:rsidRDefault="00BC7CD7" w:rsidP="00BC7CD7">
      <w:pPr>
        <w:ind w:left="360"/>
        <w:rPr>
          <w:szCs w:val="20"/>
          <w:lang w:val="en-US"/>
        </w:rPr>
      </w:pPr>
      <w:r w:rsidRPr="00BC7CD7">
        <w:rPr>
          <w:szCs w:val="20"/>
          <w:lang w:val="en-US"/>
        </w:rPr>
        <w:t>______________________________________________________________________________________________</w:t>
      </w:r>
    </w:p>
    <w:p w14:paraId="10CF4E1A" w14:textId="77777777" w:rsidR="00E80748" w:rsidRPr="00BC7CD7" w:rsidRDefault="00E80748" w:rsidP="009807C3">
      <w:pPr>
        <w:pStyle w:val="Paragraphedeliste"/>
        <w:widowControl w:val="0"/>
        <w:numPr>
          <w:ilvl w:val="0"/>
          <w:numId w:val="22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Is geothermal energy worth the high initial cost? Why or why not?</w:t>
      </w:r>
    </w:p>
    <w:p w14:paraId="14E04878" w14:textId="77777777" w:rsidR="00BC7CD7" w:rsidRPr="00BC7CD7" w:rsidRDefault="00BC7CD7" w:rsidP="00BC7CD7">
      <w:pPr>
        <w:ind w:left="360"/>
        <w:rPr>
          <w:szCs w:val="20"/>
          <w:lang w:val="en-US"/>
        </w:rPr>
      </w:pPr>
      <w:r w:rsidRPr="00BC7CD7">
        <w:rPr>
          <w:szCs w:val="20"/>
          <w:lang w:val="en-US"/>
        </w:rPr>
        <w:t>______________________________________________________________________________________________</w:t>
      </w:r>
    </w:p>
    <w:p w14:paraId="7BF3FD9B" w14:textId="77777777" w:rsidR="00E80748" w:rsidRPr="005D3EFC" w:rsidRDefault="00E80748" w:rsidP="00E80748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5A550C0F" w14:textId="77777777" w:rsidR="00E80748" w:rsidRPr="00BC7CD7" w:rsidRDefault="00E80748" w:rsidP="009807C3">
      <w:pPr>
        <w:pStyle w:val="Paragraphedeliste"/>
        <w:widowControl w:val="0"/>
        <w:numPr>
          <w:ilvl w:val="0"/>
          <w:numId w:val="22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Where is geothermal energy most effective and why?</w:t>
      </w:r>
    </w:p>
    <w:p w14:paraId="3DF47596" w14:textId="77777777" w:rsidR="00BC7CD7" w:rsidRPr="00BC7CD7" w:rsidRDefault="00BC7CD7" w:rsidP="00BC7CD7">
      <w:pPr>
        <w:ind w:left="360"/>
        <w:rPr>
          <w:szCs w:val="20"/>
          <w:lang w:val="en-US"/>
        </w:rPr>
      </w:pPr>
      <w:r w:rsidRPr="00BC7CD7">
        <w:rPr>
          <w:szCs w:val="20"/>
          <w:lang w:val="en-US"/>
        </w:rPr>
        <w:t>______________________________________________________________________________________________</w:t>
      </w:r>
    </w:p>
    <w:p w14:paraId="3AEFABDE" w14:textId="77777777" w:rsidR="00BC7CD7" w:rsidRPr="00A16461" w:rsidRDefault="00BC7CD7" w:rsidP="00BC7CD7">
      <w:pPr>
        <w:pStyle w:val="Paragraphedeliste"/>
        <w:widowControl w:val="0"/>
        <w:adjustRightInd w:val="0"/>
        <w:spacing w:line="240" w:lineRule="auto"/>
        <w:ind w:left="426"/>
        <w:textAlignment w:val="baseline"/>
        <w:rPr>
          <w:szCs w:val="24"/>
        </w:rPr>
      </w:pPr>
    </w:p>
    <w:p w14:paraId="578AADF3" w14:textId="77777777" w:rsidR="00E80748" w:rsidRPr="00A16461" w:rsidRDefault="00E80748" w:rsidP="009807C3">
      <w:pPr>
        <w:pStyle w:val="Paragraphedeliste"/>
        <w:widowControl w:val="0"/>
        <w:numPr>
          <w:ilvl w:val="0"/>
          <w:numId w:val="22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What are the environmental impacts of geothermal energy?</w:t>
      </w:r>
    </w:p>
    <w:p w14:paraId="772F564B" w14:textId="77777777" w:rsidR="00BC7CD7" w:rsidRPr="00BC7CD7" w:rsidRDefault="00BC7CD7" w:rsidP="00BC7CD7">
      <w:pPr>
        <w:ind w:left="360"/>
        <w:rPr>
          <w:szCs w:val="20"/>
          <w:lang w:val="en-US"/>
        </w:rPr>
      </w:pPr>
      <w:r w:rsidRPr="00BC7CD7">
        <w:rPr>
          <w:szCs w:val="20"/>
          <w:lang w:val="en-US"/>
        </w:rPr>
        <w:t>______________________________________________________________________________________________</w:t>
      </w:r>
    </w:p>
    <w:p w14:paraId="0A83A3CB" w14:textId="77777777" w:rsidR="00BC7CD7" w:rsidRPr="005D3EFC" w:rsidRDefault="00BC7CD7" w:rsidP="00E80748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0058AF28" w14:textId="77777777" w:rsidR="00E80748" w:rsidRPr="00A16461" w:rsidRDefault="00E80748" w:rsidP="009807C3">
      <w:pPr>
        <w:pStyle w:val="Paragraphedeliste"/>
        <w:widowControl w:val="0"/>
        <w:numPr>
          <w:ilvl w:val="0"/>
          <w:numId w:val="22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How can technology improve geothermal energy?</w:t>
      </w:r>
    </w:p>
    <w:p w14:paraId="43D5C65A" w14:textId="77777777" w:rsidR="00BC7CD7" w:rsidRPr="00BC7CD7" w:rsidRDefault="00BC7CD7" w:rsidP="00BC7CD7">
      <w:pPr>
        <w:ind w:left="360"/>
        <w:rPr>
          <w:szCs w:val="20"/>
          <w:lang w:val="en-US"/>
        </w:rPr>
      </w:pPr>
      <w:r w:rsidRPr="00BC7CD7">
        <w:rPr>
          <w:szCs w:val="20"/>
          <w:lang w:val="en-US"/>
        </w:rPr>
        <w:t>______________________________________________________________________________________________</w:t>
      </w:r>
    </w:p>
    <w:p w14:paraId="65443B90" w14:textId="77777777" w:rsidR="00E80748" w:rsidRPr="005D3EFC" w:rsidRDefault="00E80748" w:rsidP="00E80748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05ADFFB3" w14:textId="77777777" w:rsidR="00E80748" w:rsidRPr="001F4653" w:rsidRDefault="00E80748" w:rsidP="009807C3">
      <w:pPr>
        <w:pStyle w:val="Paragraphedeliste"/>
        <w:widowControl w:val="0"/>
        <w:numPr>
          <w:ilvl w:val="0"/>
          <w:numId w:val="22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How does geothermal energy impact local communities?</w:t>
      </w:r>
    </w:p>
    <w:p w14:paraId="01AA9244" w14:textId="77777777" w:rsidR="00E80748" w:rsidRDefault="00E80748" w:rsidP="00444A16">
      <w:pPr>
        <w:widowControl w:val="0"/>
        <w:pBdr>
          <w:bottom w:val="single" w:sz="4" w:space="1" w:color="auto"/>
        </w:pBdr>
        <w:adjustRightInd w:val="0"/>
        <w:ind w:left="426"/>
        <w:textAlignment w:val="baseline"/>
        <w:rPr>
          <w:szCs w:val="24"/>
        </w:rPr>
      </w:pPr>
    </w:p>
    <w:p w14:paraId="07B9DDD9" w14:textId="77777777" w:rsidR="00E80748" w:rsidRDefault="00E80748" w:rsidP="00E80748">
      <w:pPr>
        <w:rPr>
          <w:szCs w:val="24"/>
          <w:lang w:val="en-GB"/>
        </w:rPr>
      </w:pPr>
    </w:p>
    <w:p w14:paraId="00808895" w14:textId="77777777" w:rsidR="00E80748" w:rsidRDefault="00E80748" w:rsidP="00E80748">
      <w:pPr>
        <w:rPr>
          <w:szCs w:val="24"/>
          <w:lang w:val="en-GB"/>
        </w:rPr>
      </w:pPr>
    </w:p>
    <w:p w14:paraId="5E046FD2" w14:textId="77777777" w:rsidR="00E80748" w:rsidRDefault="00E80748" w:rsidP="00E80748">
      <w:pPr>
        <w:rPr>
          <w:szCs w:val="24"/>
          <w:lang w:val="en-GB"/>
        </w:rPr>
      </w:pPr>
    </w:p>
    <w:p w14:paraId="6B42A29C" w14:textId="77777777" w:rsidR="00E80748" w:rsidRDefault="00E80748" w:rsidP="00E80748">
      <w:pPr>
        <w:rPr>
          <w:szCs w:val="24"/>
          <w:lang w:val="en-GB"/>
        </w:rPr>
      </w:pPr>
    </w:p>
    <w:p w14:paraId="7665187B" w14:textId="77777777" w:rsidR="00E80748" w:rsidRDefault="00E80748" w:rsidP="00E80748">
      <w:pPr>
        <w:rPr>
          <w:szCs w:val="24"/>
          <w:lang w:val="en-GB"/>
        </w:rPr>
      </w:pPr>
    </w:p>
    <w:p w14:paraId="1F691069" w14:textId="77777777" w:rsidR="00E80748" w:rsidRDefault="00E80748" w:rsidP="00E80748">
      <w:pPr>
        <w:rPr>
          <w:szCs w:val="24"/>
          <w:lang w:val="en-GB"/>
        </w:rPr>
      </w:pPr>
    </w:p>
    <w:p w14:paraId="68825086" w14:textId="77777777" w:rsidR="00E80748" w:rsidRPr="004135FA" w:rsidRDefault="00E80748" w:rsidP="00E80748">
      <w:pPr>
        <w:widowControl w:val="0"/>
        <w:adjustRightInd w:val="0"/>
        <w:textAlignment w:val="baseline"/>
        <w:rPr>
          <w:sz w:val="16"/>
          <w:szCs w:val="16"/>
        </w:rPr>
      </w:pPr>
    </w:p>
    <w:p w14:paraId="6A581897" w14:textId="77777777" w:rsidR="00E80748" w:rsidRPr="00C3495B" w:rsidRDefault="00E80748" w:rsidP="00E80748">
      <w:pPr>
        <w:widowControl w:val="0"/>
        <w:adjustRightInd w:val="0"/>
        <w:jc w:val="center"/>
        <w:textAlignment w:val="baseline"/>
        <w:rPr>
          <w:sz w:val="28"/>
          <w:szCs w:val="28"/>
        </w:rPr>
      </w:pPr>
      <w:r>
        <w:rPr>
          <w:rStyle w:val="lev"/>
          <w:sz w:val="28"/>
          <w:szCs w:val="28"/>
          <w:lang w:val="en-GB"/>
        </w:rPr>
        <w:lastRenderedPageBreak/>
        <w:t>Solar</w:t>
      </w:r>
      <w:r w:rsidRPr="00C3495B">
        <w:rPr>
          <w:rStyle w:val="lev"/>
          <w:sz w:val="28"/>
          <w:szCs w:val="28"/>
          <w:lang w:val="en-GB"/>
        </w:rPr>
        <w:t xml:space="preserve"> Energy</w:t>
      </w:r>
    </w:p>
    <w:p w14:paraId="50B458FB" w14:textId="77777777" w:rsidR="00E80748" w:rsidRDefault="00E80748" w:rsidP="00E80748">
      <w:pPr>
        <w:widowControl w:val="0"/>
        <w:adjustRightInd w:val="0"/>
        <w:textAlignment w:val="baseline"/>
        <w:rPr>
          <w:sz w:val="16"/>
          <w:szCs w:val="16"/>
        </w:rPr>
      </w:pPr>
    </w:p>
    <w:p w14:paraId="31C68640" w14:textId="77777777" w:rsidR="00E80748" w:rsidRPr="00444A16" w:rsidRDefault="00E80748" w:rsidP="009807C3">
      <w:pPr>
        <w:pStyle w:val="Paragraphedeliste"/>
        <w:widowControl w:val="0"/>
        <w:numPr>
          <w:ilvl w:val="0"/>
          <w:numId w:val="23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Discuss the pros and cons of solar energy.</w:t>
      </w:r>
    </w:p>
    <w:p w14:paraId="074922DF" w14:textId="4F0D10A6" w:rsidR="00444A16" w:rsidRPr="00444A16" w:rsidRDefault="00444A16" w:rsidP="00444A16">
      <w:pPr>
        <w:ind w:firstLine="426"/>
        <w:rPr>
          <w:szCs w:val="20"/>
          <w:lang w:val="en-US"/>
        </w:rPr>
      </w:pPr>
      <w:r w:rsidRPr="00444A16">
        <w:rPr>
          <w:szCs w:val="20"/>
          <w:lang w:val="en-US"/>
        </w:rPr>
        <w:t>_____________________________________________________________________________________________</w:t>
      </w:r>
    </w:p>
    <w:p w14:paraId="281922C3" w14:textId="77777777" w:rsidR="00E80748" w:rsidRPr="005D3EFC" w:rsidRDefault="00E80748" w:rsidP="00E80748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675760B0" w14:textId="77777777" w:rsidR="00E80748" w:rsidRPr="00444A16" w:rsidRDefault="00E80748" w:rsidP="009807C3">
      <w:pPr>
        <w:pStyle w:val="Paragraphedeliste"/>
        <w:widowControl w:val="0"/>
        <w:numPr>
          <w:ilvl w:val="0"/>
          <w:numId w:val="23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How do the costs of solar panels impact their use?</w:t>
      </w:r>
    </w:p>
    <w:p w14:paraId="321C154E" w14:textId="254DB1DE" w:rsidR="00444A16" w:rsidRPr="00444A16" w:rsidRDefault="00444A16" w:rsidP="00444A16">
      <w:pPr>
        <w:ind w:firstLine="426"/>
        <w:rPr>
          <w:szCs w:val="20"/>
          <w:lang w:val="en-US"/>
        </w:rPr>
      </w:pPr>
      <w:r w:rsidRPr="00444A16">
        <w:rPr>
          <w:szCs w:val="20"/>
          <w:lang w:val="en-US"/>
        </w:rPr>
        <w:t>__________________________________________________________________________________________</w:t>
      </w:r>
      <w:r>
        <w:rPr>
          <w:szCs w:val="20"/>
          <w:lang w:val="en-US"/>
        </w:rPr>
        <w:t>___</w:t>
      </w:r>
    </w:p>
    <w:p w14:paraId="1E253594" w14:textId="77777777" w:rsidR="00E80748" w:rsidRPr="005D3EFC" w:rsidRDefault="00E80748" w:rsidP="00E80748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148528FD" w14:textId="77777777" w:rsidR="00E80748" w:rsidRPr="00444A16" w:rsidRDefault="00E80748" w:rsidP="009807C3">
      <w:pPr>
        <w:pStyle w:val="Paragraphedeliste"/>
        <w:widowControl w:val="0"/>
        <w:numPr>
          <w:ilvl w:val="0"/>
          <w:numId w:val="23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How does location affect solar energy production?</w:t>
      </w:r>
    </w:p>
    <w:p w14:paraId="30FA6A38" w14:textId="715EDDC4" w:rsidR="00444A16" w:rsidRPr="00444A16" w:rsidRDefault="00444A16" w:rsidP="00444A16">
      <w:pPr>
        <w:ind w:firstLine="426"/>
        <w:rPr>
          <w:szCs w:val="20"/>
          <w:lang w:val="en-US"/>
        </w:rPr>
      </w:pPr>
      <w:r w:rsidRPr="00444A16">
        <w:rPr>
          <w:szCs w:val="20"/>
          <w:lang w:val="en-US"/>
        </w:rPr>
        <w:t>_____________________________________________________________________________________________</w:t>
      </w:r>
    </w:p>
    <w:p w14:paraId="53822A8E" w14:textId="77777777" w:rsidR="00E80748" w:rsidRPr="005D3EFC" w:rsidRDefault="00E80748" w:rsidP="00E80748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43A76FB7" w14:textId="77777777" w:rsidR="00E80748" w:rsidRPr="00444A16" w:rsidRDefault="00E80748" w:rsidP="009807C3">
      <w:pPr>
        <w:pStyle w:val="Paragraphedeliste"/>
        <w:widowControl w:val="0"/>
        <w:numPr>
          <w:ilvl w:val="0"/>
          <w:numId w:val="23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How does solar energy impact the environment?</w:t>
      </w:r>
    </w:p>
    <w:p w14:paraId="5D81932D" w14:textId="77777777" w:rsidR="00444A16" w:rsidRPr="00444A16" w:rsidRDefault="00444A16" w:rsidP="00444A16">
      <w:pPr>
        <w:ind w:firstLine="426"/>
        <w:rPr>
          <w:szCs w:val="20"/>
          <w:lang w:val="en-US"/>
        </w:rPr>
      </w:pPr>
      <w:r w:rsidRPr="00444A16">
        <w:rPr>
          <w:szCs w:val="20"/>
          <w:lang w:val="en-US"/>
        </w:rPr>
        <w:t>_____________________________________________________________________________________________</w:t>
      </w:r>
    </w:p>
    <w:p w14:paraId="09758910" w14:textId="77777777" w:rsidR="00E80748" w:rsidRPr="005D3EFC" w:rsidRDefault="00E80748" w:rsidP="00E80748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7D17EC85" w14:textId="77777777" w:rsidR="00E80748" w:rsidRPr="00444A16" w:rsidRDefault="00E80748" w:rsidP="009807C3">
      <w:pPr>
        <w:pStyle w:val="Paragraphedeliste"/>
        <w:widowControl w:val="0"/>
        <w:numPr>
          <w:ilvl w:val="0"/>
          <w:numId w:val="23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What technological advancements are improving solar energy?</w:t>
      </w:r>
    </w:p>
    <w:p w14:paraId="052E0A2D" w14:textId="77777777" w:rsidR="00444A16" w:rsidRPr="00444A16" w:rsidRDefault="00444A16" w:rsidP="00444A16">
      <w:pPr>
        <w:ind w:firstLine="426"/>
        <w:rPr>
          <w:szCs w:val="20"/>
          <w:lang w:val="en-US"/>
        </w:rPr>
      </w:pPr>
      <w:r w:rsidRPr="00444A16">
        <w:rPr>
          <w:szCs w:val="20"/>
          <w:lang w:val="en-US"/>
        </w:rPr>
        <w:t>_____________________________________________________________________________________________</w:t>
      </w:r>
    </w:p>
    <w:p w14:paraId="19D9B5FC" w14:textId="77777777" w:rsidR="00E80748" w:rsidRPr="005D3EFC" w:rsidRDefault="00E80748" w:rsidP="00E80748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50274E33" w14:textId="77777777" w:rsidR="00E80748" w:rsidRPr="00444A16" w:rsidRDefault="00E80748" w:rsidP="009807C3">
      <w:pPr>
        <w:pStyle w:val="Paragraphedeliste"/>
        <w:widowControl w:val="0"/>
        <w:numPr>
          <w:ilvl w:val="0"/>
          <w:numId w:val="23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What are the political implications of adopting solar energy?</w:t>
      </w:r>
    </w:p>
    <w:p w14:paraId="7E23E6DA" w14:textId="77777777" w:rsidR="00444A16" w:rsidRDefault="00444A16" w:rsidP="00444A16">
      <w:pPr>
        <w:ind w:firstLine="426"/>
        <w:rPr>
          <w:szCs w:val="20"/>
          <w:lang w:val="en-US"/>
        </w:rPr>
      </w:pPr>
      <w:r w:rsidRPr="00444A16">
        <w:rPr>
          <w:szCs w:val="20"/>
          <w:lang w:val="en-US"/>
        </w:rPr>
        <w:t>_____________________________________________________________________________________________</w:t>
      </w:r>
    </w:p>
    <w:p w14:paraId="532C980D" w14:textId="77777777" w:rsidR="00131687" w:rsidRDefault="00131687" w:rsidP="00444A16">
      <w:pPr>
        <w:ind w:firstLine="426"/>
        <w:rPr>
          <w:szCs w:val="20"/>
          <w:lang w:val="en-US"/>
        </w:rPr>
      </w:pPr>
    </w:p>
    <w:p w14:paraId="77CA0E4F" w14:textId="77777777" w:rsidR="00131687" w:rsidRPr="00444A16" w:rsidRDefault="00131687" w:rsidP="00444A16">
      <w:pPr>
        <w:ind w:firstLine="426"/>
        <w:rPr>
          <w:szCs w:val="20"/>
          <w:lang w:val="en-US"/>
        </w:rPr>
      </w:pPr>
    </w:p>
    <w:p w14:paraId="53339D3C" w14:textId="77777777" w:rsidR="00444A16" w:rsidRPr="008E4785" w:rsidRDefault="00444A16" w:rsidP="00444A16">
      <w:pPr>
        <w:pStyle w:val="Paragraphedeliste"/>
        <w:widowControl w:val="0"/>
        <w:adjustRightInd w:val="0"/>
        <w:spacing w:line="240" w:lineRule="auto"/>
        <w:ind w:left="426"/>
        <w:textAlignment w:val="baseline"/>
        <w:rPr>
          <w:szCs w:val="24"/>
        </w:rPr>
      </w:pPr>
    </w:p>
    <w:p w14:paraId="71C9FBB9" w14:textId="77777777" w:rsidR="00FA2136" w:rsidRPr="00031414" w:rsidRDefault="00FA2136" w:rsidP="00FA2136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63170208" wp14:editId="280C6E88">
                <wp:extent cx="6192520" cy="3958814"/>
                <wp:effectExtent l="0" t="0" r="17780" b="16510"/>
                <wp:docPr id="1129787694" name="Zone de texte 1129787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395881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FB455" w14:textId="043F54A0" w:rsidR="00FA2136" w:rsidRPr="00416A39" w:rsidRDefault="00FA2136" w:rsidP="00FA2136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416A39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3</w:t>
                            </w:r>
                            <w:r w:rsidRPr="00416A39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information sheet on </w:t>
                            </w:r>
                            <w:r w:rsidR="00FC60FD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wind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 energy</w:t>
                            </w:r>
                          </w:p>
                          <w:p w14:paraId="6F6F7C5E" w14:textId="77777777" w:rsidR="00AD3640" w:rsidRPr="00874075" w:rsidRDefault="00AD3640" w:rsidP="009807C3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720"/>
                              </w:tabs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Advantages:</w:t>
                            </w:r>
                          </w:p>
                          <w:p w14:paraId="2303147E" w14:textId="77777777" w:rsidR="00AD3640" w:rsidRPr="00874075" w:rsidRDefault="00AD3640" w:rsidP="00AD3640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4835E04B" w14:textId="77777777" w:rsidR="00AD3640" w:rsidRPr="00874075" w:rsidRDefault="00AD3640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Renewable: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Uses wind, an unlimited resource.</w:t>
                            </w:r>
                          </w:p>
                          <w:p w14:paraId="55EA71C4" w14:textId="77777777" w:rsidR="00AD3640" w:rsidRPr="00874075" w:rsidRDefault="00AD3640" w:rsidP="00AD3640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E1B41D9" w14:textId="77777777" w:rsidR="00AD3640" w:rsidRPr="00874075" w:rsidRDefault="00AD3640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Zero CO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vertAlign w:val="subscript"/>
                                <w:lang w:val="en-GB"/>
                              </w:rPr>
                              <w:t>2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 xml:space="preserve"> Emissions: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No direct greenhouse gas emissions.</w:t>
                            </w:r>
                          </w:p>
                          <w:p w14:paraId="16B9ECEA" w14:textId="77777777" w:rsidR="00AD3640" w:rsidRPr="00874075" w:rsidRDefault="00AD3640" w:rsidP="00AD3640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5C280A1" w14:textId="77777777" w:rsidR="00AD3640" w:rsidRPr="00874075" w:rsidRDefault="00AD3640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Low Operational Cost: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Once installed, operating costs are low.</w:t>
                            </w:r>
                          </w:p>
                          <w:p w14:paraId="41CDA676" w14:textId="77777777" w:rsidR="00AD3640" w:rsidRPr="00874075" w:rsidRDefault="00AD3640" w:rsidP="00AD3640">
                            <w:pPr>
                              <w:ind w:left="426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0977CE05" w14:textId="77777777" w:rsidR="00AD3640" w:rsidRPr="00874075" w:rsidRDefault="00AD3640" w:rsidP="009807C3">
                            <w:pPr>
                              <w:numPr>
                                <w:ilvl w:val="0"/>
                                <w:numId w:val="24"/>
                              </w:numPr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Disadvantages:</w:t>
                            </w:r>
                          </w:p>
                          <w:p w14:paraId="54273E6D" w14:textId="77777777" w:rsidR="00AD3640" w:rsidRPr="00874075" w:rsidRDefault="00AD3640" w:rsidP="00AD3640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0092C6AD" w14:textId="77777777" w:rsidR="00AD3640" w:rsidRPr="00874075" w:rsidRDefault="00AD3640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Weather Dependent: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Energy production varies with wind strength.</w:t>
                            </w:r>
                          </w:p>
                          <w:p w14:paraId="19DC7D9E" w14:textId="77777777" w:rsidR="00AD3640" w:rsidRPr="00874075" w:rsidRDefault="00AD3640" w:rsidP="00AD3640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3ACBD4AA" w14:textId="77777777" w:rsidR="00AD3640" w:rsidRPr="00874075" w:rsidRDefault="00AD3640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Visual and Noise Impact: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Wind turbines can be perceived as a visual and noise nuisance.</w:t>
                            </w:r>
                          </w:p>
                          <w:p w14:paraId="38AA60ED" w14:textId="77777777" w:rsidR="00AD3640" w:rsidRPr="00874075" w:rsidRDefault="00AD3640" w:rsidP="00AD3640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B553A30" w14:textId="77777777" w:rsidR="00AD3640" w:rsidRPr="00874075" w:rsidRDefault="00AD3640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Space Requirement: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Wind farms require large areas of land.</w:t>
                            </w:r>
                          </w:p>
                          <w:p w14:paraId="0FA63854" w14:textId="77777777" w:rsidR="00AD3640" w:rsidRPr="00874075" w:rsidRDefault="00AD3640" w:rsidP="00AD3640">
                            <w:pPr>
                              <w:ind w:left="426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76CBAFC6" w14:textId="77777777" w:rsidR="00AD3640" w:rsidRPr="00874075" w:rsidRDefault="00AD3640" w:rsidP="009807C3">
                            <w:pPr>
                              <w:numPr>
                                <w:ilvl w:val="0"/>
                                <w:numId w:val="24"/>
                              </w:numPr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Key Arguments:</w:t>
                            </w:r>
                          </w:p>
                          <w:p w14:paraId="7F234725" w14:textId="77777777" w:rsidR="00AD3640" w:rsidRPr="00874075" w:rsidRDefault="00AD3640" w:rsidP="00AD3640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076D5F30" w14:textId="77777777" w:rsidR="00AD3640" w:rsidRPr="00874075" w:rsidRDefault="00AD3640" w:rsidP="009807C3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szCs w:val="24"/>
                                <w:lang w:val="en-GB"/>
                              </w:rPr>
                              <w:t>"Wind energy is a cost-effective and sustainable option that reduces greenhouse gas emissions."</w:t>
                            </w:r>
                          </w:p>
                          <w:p w14:paraId="09E97AF3" w14:textId="77777777" w:rsidR="00AD3640" w:rsidRPr="00874075" w:rsidRDefault="00AD3640" w:rsidP="00AD3640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D1E6CD4" w14:textId="77777777" w:rsidR="00AD3640" w:rsidRPr="00874075" w:rsidRDefault="00AD3640" w:rsidP="009807C3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szCs w:val="24"/>
                                <w:lang w:val="en-GB"/>
                              </w:rPr>
                              <w:t>"Although weather-dependent, wind energy complements other renewable sources for a balanced energy mix."</w:t>
                            </w:r>
                          </w:p>
                          <w:p w14:paraId="09507493" w14:textId="77777777" w:rsidR="00FA2136" w:rsidRDefault="00FA2136" w:rsidP="00FA2136">
                            <w:pPr>
                              <w:pBdr>
                                <w:bottom w:val="double" w:sz="4" w:space="1" w:color="auto"/>
                              </w:pBd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6E94D62F" w14:textId="77777777" w:rsidR="00FA2136" w:rsidRPr="00243398" w:rsidRDefault="00FA2136" w:rsidP="00FA2136">
                            <w:pPr>
                              <w:spacing w:before="60" w:after="12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170208" id="Zone de texte 1129787694" o:spid="_x0000_s1032" type="#_x0000_t202" style="width:487.6pt;height:3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" fillcolor="#f2f2f2 [3052]" strokecolor="gray [1629]" strokeweight=".5pt">
                <v:textbox>
                  <w:txbxContent>
                    <w:p w14:paraId="734FB455" w14:textId="043F54A0" w:rsidR="00FA2136" w:rsidRPr="00416A39" w:rsidRDefault="00FA2136" w:rsidP="00FA2136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416A39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3</w:t>
                      </w:r>
                      <w:r w:rsidRPr="00416A39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information sheet on </w:t>
                      </w:r>
                      <w:r w:rsidR="00FC60FD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wind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 energy</w:t>
                      </w:r>
                    </w:p>
                    <w:p w14:paraId="6F6F7C5E" w14:textId="77777777" w:rsidR="00AD3640" w:rsidRPr="00874075" w:rsidRDefault="00AD3640" w:rsidP="009807C3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720"/>
                        </w:tabs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rStyle w:val="lev"/>
                          <w:szCs w:val="24"/>
                          <w:lang w:val="en-GB"/>
                        </w:rPr>
                        <w:t>Advantages:</w:t>
                      </w:r>
                    </w:p>
                    <w:p w14:paraId="2303147E" w14:textId="77777777" w:rsidR="00AD3640" w:rsidRPr="00874075" w:rsidRDefault="00AD3640" w:rsidP="00AD3640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4835E04B" w14:textId="77777777" w:rsidR="00AD3640" w:rsidRPr="00874075" w:rsidRDefault="00AD3640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Renewable: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Uses wind, an unlimited resource.</w:t>
                      </w:r>
                    </w:p>
                    <w:p w14:paraId="55EA71C4" w14:textId="77777777" w:rsidR="00AD3640" w:rsidRPr="00874075" w:rsidRDefault="00AD3640" w:rsidP="00AD3640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1E1B41D9" w14:textId="77777777" w:rsidR="00AD3640" w:rsidRPr="00874075" w:rsidRDefault="00AD3640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Zero CO</w:t>
                      </w:r>
                      <w:r w:rsidRPr="00874075">
                        <w:rPr>
                          <w:b/>
                          <w:bCs/>
                          <w:szCs w:val="24"/>
                          <w:vertAlign w:val="subscript"/>
                          <w:lang w:val="en-GB"/>
                        </w:rPr>
                        <w:t>2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 xml:space="preserve"> Emissions: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No direct greenhouse gas emissions.</w:t>
                      </w:r>
                    </w:p>
                    <w:p w14:paraId="16B9ECEA" w14:textId="77777777" w:rsidR="00AD3640" w:rsidRPr="00874075" w:rsidRDefault="00AD3640" w:rsidP="00AD3640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75C280A1" w14:textId="77777777" w:rsidR="00AD3640" w:rsidRPr="00874075" w:rsidRDefault="00AD3640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Low Operational Cost: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Once installed, operating costs are low.</w:t>
                      </w:r>
                    </w:p>
                    <w:p w14:paraId="41CDA676" w14:textId="77777777" w:rsidR="00AD3640" w:rsidRPr="00874075" w:rsidRDefault="00AD3640" w:rsidP="00AD3640">
                      <w:pPr>
                        <w:ind w:left="426"/>
                        <w:rPr>
                          <w:szCs w:val="24"/>
                          <w:lang w:val="en-GB"/>
                        </w:rPr>
                      </w:pPr>
                    </w:p>
                    <w:p w14:paraId="0977CE05" w14:textId="77777777" w:rsidR="00AD3640" w:rsidRPr="00874075" w:rsidRDefault="00AD3640" w:rsidP="009807C3">
                      <w:pPr>
                        <w:numPr>
                          <w:ilvl w:val="0"/>
                          <w:numId w:val="24"/>
                        </w:numPr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rStyle w:val="lev"/>
                          <w:szCs w:val="24"/>
                          <w:lang w:val="en-GB"/>
                        </w:rPr>
                        <w:t>Disadvantages:</w:t>
                      </w:r>
                    </w:p>
                    <w:p w14:paraId="54273E6D" w14:textId="77777777" w:rsidR="00AD3640" w:rsidRPr="00874075" w:rsidRDefault="00AD3640" w:rsidP="00AD3640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0092C6AD" w14:textId="77777777" w:rsidR="00AD3640" w:rsidRPr="00874075" w:rsidRDefault="00AD3640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Weather Dependent: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Energy production varies with wind strength.</w:t>
                      </w:r>
                    </w:p>
                    <w:p w14:paraId="19DC7D9E" w14:textId="77777777" w:rsidR="00AD3640" w:rsidRPr="00874075" w:rsidRDefault="00AD3640" w:rsidP="00AD3640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3ACBD4AA" w14:textId="77777777" w:rsidR="00AD3640" w:rsidRPr="00874075" w:rsidRDefault="00AD3640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Visual and Noise Impact: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Wind turbines can be perceived as a visual and noise nuisance.</w:t>
                      </w:r>
                    </w:p>
                    <w:p w14:paraId="38AA60ED" w14:textId="77777777" w:rsidR="00AD3640" w:rsidRPr="00874075" w:rsidRDefault="00AD3640" w:rsidP="00AD3640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7B553A30" w14:textId="77777777" w:rsidR="00AD3640" w:rsidRPr="00874075" w:rsidRDefault="00AD3640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Space Requirement: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Wind farms require large areas of land.</w:t>
                      </w:r>
                    </w:p>
                    <w:p w14:paraId="0FA63854" w14:textId="77777777" w:rsidR="00AD3640" w:rsidRPr="00874075" w:rsidRDefault="00AD3640" w:rsidP="00AD3640">
                      <w:pPr>
                        <w:ind w:left="426"/>
                        <w:rPr>
                          <w:szCs w:val="24"/>
                          <w:lang w:val="en-GB"/>
                        </w:rPr>
                      </w:pPr>
                    </w:p>
                    <w:p w14:paraId="76CBAFC6" w14:textId="77777777" w:rsidR="00AD3640" w:rsidRPr="00874075" w:rsidRDefault="00AD3640" w:rsidP="009807C3">
                      <w:pPr>
                        <w:numPr>
                          <w:ilvl w:val="0"/>
                          <w:numId w:val="24"/>
                        </w:numPr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rStyle w:val="lev"/>
                          <w:szCs w:val="24"/>
                          <w:lang w:val="en-GB"/>
                        </w:rPr>
                        <w:t>Key Arguments:</w:t>
                      </w:r>
                    </w:p>
                    <w:p w14:paraId="7F234725" w14:textId="77777777" w:rsidR="00AD3640" w:rsidRPr="00874075" w:rsidRDefault="00AD3640" w:rsidP="00AD3640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076D5F30" w14:textId="77777777" w:rsidR="00AD3640" w:rsidRPr="00874075" w:rsidRDefault="00AD3640" w:rsidP="009807C3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szCs w:val="24"/>
                          <w:lang w:val="en-GB"/>
                        </w:rPr>
                        <w:t>"Wind energy is a cost-effective and sustainable option that reduces greenhouse gas emissions."</w:t>
                      </w:r>
                    </w:p>
                    <w:p w14:paraId="09E97AF3" w14:textId="77777777" w:rsidR="00AD3640" w:rsidRPr="00874075" w:rsidRDefault="00AD3640" w:rsidP="00AD3640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5D1E6CD4" w14:textId="77777777" w:rsidR="00AD3640" w:rsidRPr="00874075" w:rsidRDefault="00AD3640" w:rsidP="009807C3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szCs w:val="24"/>
                          <w:lang w:val="en-GB"/>
                        </w:rPr>
                        <w:t>"Although weather-dependent, wind energy complements other renewable sources for a balanced energy mix."</w:t>
                      </w:r>
                    </w:p>
                    <w:p w14:paraId="09507493" w14:textId="77777777" w:rsidR="00FA2136" w:rsidRDefault="00FA2136" w:rsidP="00FA2136">
                      <w:pPr>
                        <w:pBdr>
                          <w:bottom w:val="double" w:sz="4" w:space="1" w:color="auto"/>
                        </w:pBdr>
                        <w:rPr>
                          <w:szCs w:val="24"/>
                          <w:lang w:val="en-GB"/>
                        </w:rPr>
                      </w:pPr>
                    </w:p>
                    <w:p w14:paraId="6E94D62F" w14:textId="77777777" w:rsidR="00FA2136" w:rsidRPr="00243398" w:rsidRDefault="00FA2136" w:rsidP="00FA2136">
                      <w:pPr>
                        <w:spacing w:before="60" w:after="120"/>
                        <w:rPr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CADD78" w14:textId="77777777" w:rsidR="00FA2136" w:rsidRDefault="00FA2136" w:rsidP="00FA2136">
      <w:pPr>
        <w:jc w:val="left"/>
        <w:rPr>
          <w:lang w:val="en-US"/>
        </w:rPr>
      </w:pPr>
      <w:r w:rsidRPr="002D3F8D"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4E28CCF4" wp14:editId="0E4B8489">
                <wp:extent cx="6192520" cy="3808207"/>
                <wp:effectExtent l="0" t="0" r="17780" b="14605"/>
                <wp:docPr id="1289431940" name="Zone de texte 128943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380820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9BE69" w14:textId="03E8BE4C" w:rsidR="00FA2136" w:rsidRDefault="00FA2136" w:rsidP="00FA2136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031414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 w:rsidR="00C45C68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4</w:t>
                            </w:r>
                            <w:r w:rsidRPr="00031414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information sheet on </w:t>
                            </w:r>
                            <w:r w:rsidR="00FC60FD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hydroelectric power</w:t>
                            </w:r>
                          </w:p>
                          <w:p w14:paraId="19CB9D16" w14:textId="77777777" w:rsidR="008C65A3" w:rsidRPr="00874075" w:rsidRDefault="008C65A3" w:rsidP="009807C3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clear" w:pos="720"/>
                              </w:tabs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Advantages:</w:t>
                            </w:r>
                          </w:p>
                          <w:p w14:paraId="335611C3" w14:textId="77777777" w:rsidR="008C65A3" w:rsidRPr="00874075" w:rsidRDefault="008C65A3" w:rsidP="008C65A3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07F4253C" w14:textId="77777777" w:rsidR="008C65A3" w:rsidRPr="00874075" w:rsidRDefault="008C65A3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Renewable: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Uses moving water, a renewable resource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3C451589" w14:textId="77777777" w:rsidR="008C65A3" w:rsidRPr="00874075" w:rsidRDefault="008C65A3" w:rsidP="008C65A3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4157FF16" w14:textId="77777777" w:rsidR="008C65A3" w:rsidRPr="00874075" w:rsidRDefault="008C65A3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Low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 xml:space="preserve"> CO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vertAlign w:val="subscript"/>
                                <w:lang w:val="en-GB"/>
                              </w:rPr>
                              <w:t>2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 xml:space="preserve"> Emissions: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Emits very few greenhouse gases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67E1D26B" w14:textId="77777777" w:rsidR="008C65A3" w:rsidRPr="00874075" w:rsidRDefault="008C65A3" w:rsidP="008C65A3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D52547F" w14:textId="77777777" w:rsidR="008C65A3" w:rsidRPr="00874075" w:rsidRDefault="008C65A3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B97CAC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Reliability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Can provide stable and continuous energy production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3A806F1E" w14:textId="77777777" w:rsidR="008C65A3" w:rsidRPr="00874075" w:rsidRDefault="008C65A3" w:rsidP="008C65A3">
                            <w:pPr>
                              <w:ind w:left="426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6C33A9B6" w14:textId="77777777" w:rsidR="008C65A3" w:rsidRPr="00874075" w:rsidRDefault="008C65A3" w:rsidP="009807C3">
                            <w:pPr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Disadvantages:</w:t>
                            </w:r>
                          </w:p>
                          <w:p w14:paraId="1502A6D4" w14:textId="77777777" w:rsidR="008C65A3" w:rsidRPr="00874075" w:rsidRDefault="008C65A3" w:rsidP="008C65A3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21C6C24C" w14:textId="77777777" w:rsidR="008C65A3" w:rsidRPr="00874075" w:rsidRDefault="008C65A3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9327E7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Environmental Impact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Can disrupt aquatic ecosystems and fish habitats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6118A8B0" w14:textId="77777777" w:rsidR="008C65A3" w:rsidRPr="00874075" w:rsidRDefault="008C65A3" w:rsidP="008C65A3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0A0C41EE" w14:textId="77777777" w:rsidR="008C65A3" w:rsidRPr="00874075" w:rsidRDefault="008C65A3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9327E7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High Initial Cost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9327E7">
                              <w:rPr>
                                <w:szCs w:val="24"/>
                                <w:lang w:val="en-GB"/>
                              </w:rPr>
                              <w:t>Building dams and hydroelectric facilities is expensive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134A00B6" w14:textId="77777777" w:rsidR="008C65A3" w:rsidRPr="00874075" w:rsidRDefault="008C65A3" w:rsidP="008C65A3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909F0E7" w14:textId="77777777" w:rsidR="008C65A3" w:rsidRPr="00874075" w:rsidRDefault="008C65A3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9327E7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Risk of Disaster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Dams can pose a risk if they break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2D6B9CE5" w14:textId="77777777" w:rsidR="008C65A3" w:rsidRPr="00874075" w:rsidRDefault="008C65A3" w:rsidP="008C65A3">
                            <w:pPr>
                              <w:ind w:left="426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146EC1E7" w14:textId="77777777" w:rsidR="008C65A3" w:rsidRPr="00874075" w:rsidRDefault="008C65A3" w:rsidP="009807C3">
                            <w:pPr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Key Arguments:</w:t>
                            </w:r>
                          </w:p>
                          <w:p w14:paraId="7811840B" w14:textId="77777777" w:rsidR="008C65A3" w:rsidRPr="00874075" w:rsidRDefault="008C65A3" w:rsidP="008C65A3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303A4FD" w14:textId="77777777" w:rsidR="008C65A3" w:rsidRPr="00874075" w:rsidRDefault="008C65A3" w:rsidP="009807C3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szCs w:val="24"/>
                                <w:lang w:val="en-GB"/>
                              </w:rPr>
                              <w:t>"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Hydropower is a reliable and efficient source of renewable energy with low greenhouse gas emissions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."</w:t>
                            </w:r>
                          </w:p>
                          <w:p w14:paraId="4DDD55A7" w14:textId="77777777" w:rsidR="008C65A3" w:rsidRPr="00874075" w:rsidRDefault="008C65A3" w:rsidP="008C65A3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3F2BB60B" w14:textId="77777777" w:rsidR="008C65A3" w:rsidRPr="00874075" w:rsidRDefault="008C65A3" w:rsidP="009807C3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szCs w:val="24"/>
                                <w:lang w:val="en-GB"/>
                              </w:rPr>
                              <w:t>"</w:t>
                            </w:r>
                            <w:r w:rsidRPr="009327E7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Environmental impacts are a concern, but modern technology can mitigate these effects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."</w:t>
                            </w:r>
                          </w:p>
                          <w:p w14:paraId="15B592B6" w14:textId="77777777" w:rsidR="00FA2136" w:rsidRPr="00181ACD" w:rsidRDefault="00FA2136" w:rsidP="00FA2136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28CCF4" id="Zone de texte 1289431940" o:spid="_x0000_s1033" type="#_x0000_t202" style="width:487.6pt;height:29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" fillcolor="#f2f2f2 [3052]" strokecolor="gray [1629]" strokeweight=".5pt">
                <v:textbox>
                  <w:txbxContent>
                    <w:p w14:paraId="5EE9BE69" w14:textId="03E8BE4C" w:rsidR="00FA2136" w:rsidRDefault="00FA2136" w:rsidP="00FA2136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031414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 w:rsidR="00C45C68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4</w:t>
                      </w:r>
                      <w:r w:rsidRPr="00031414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information sheet on </w:t>
                      </w:r>
                      <w:r w:rsidR="00FC60FD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hydroelectric power</w:t>
                      </w:r>
                    </w:p>
                    <w:p w14:paraId="19CB9D16" w14:textId="77777777" w:rsidR="008C65A3" w:rsidRPr="00874075" w:rsidRDefault="008C65A3" w:rsidP="009807C3">
                      <w:pPr>
                        <w:numPr>
                          <w:ilvl w:val="0"/>
                          <w:numId w:val="25"/>
                        </w:numPr>
                        <w:tabs>
                          <w:tab w:val="clear" w:pos="720"/>
                        </w:tabs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rStyle w:val="lev"/>
                          <w:szCs w:val="24"/>
                          <w:lang w:val="en-GB"/>
                        </w:rPr>
                        <w:t>Advantages:</w:t>
                      </w:r>
                    </w:p>
                    <w:p w14:paraId="335611C3" w14:textId="77777777" w:rsidR="008C65A3" w:rsidRPr="00874075" w:rsidRDefault="008C65A3" w:rsidP="008C65A3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07F4253C" w14:textId="77777777" w:rsidR="008C65A3" w:rsidRPr="00874075" w:rsidRDefault="008C65A3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Renewable: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631B5C">
                        <w:rPr>
                          <w:szCs w:val="24"/>
                          <w:lang w:val="en-GB"/>
                        </w:rPr>
                        <w:t>Uses moving water, a renewable resource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3C451589" w14:textId="77777777" w:rsidR="008C65A3" w:rsidRPr="00874075" w:rsidRDefault="008C65A3" w:rsidP="008C65A3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4157FF16" w14:textId="77777777" w:rsidR="008C65A3" w:rsidRPr="00874075" w:rsidRDefault="008C65A3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bCs/>
                          <w:szCs w:val="24"/>
                          <w:lang w:val="en-GB"/>
                        </w:rPr>
                        <w:t>Low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 xml:space="preserve"> CO</w:t>
                      </w:r>
                      <w:r w:rsidRPr="00874075">
                        <w:rPr>
                          <w:b/>
                          <w:bCs/>
                          <w:szCs w:val="24"/>
                          <w:vertAlign w:val="subscript"/>
                          <w:lang w:val="en-GB"/>
                        </w:rPr>
                        <w:t>2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 xml:space="preserve"> Emissions: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631B5C">
                        <w:rPr>
                          <w:szCs w:val="24"/>
                          <w:lang w:val="en-GB"/>
                        </w:rPr>
                        <w:t>Emits very few greenhouse gases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67E1D26B" w14:textId="77777777" w:rsidR="008C65A3" w:rsidRPr="00874075" w:rsidRDefault="008C65A3" w:rsidP="008C65A3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5D52547F" w14:textId="77777777" w:rsidR="008C65A3" w:rsidRPr="00874075" w:rsidRDefault="008C65A3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B97CAC">
                        <w:rPr>
                          <w:b/>
                          <w:bCs/>
                          <w:szCs w:val="24"/>
                          <w:lang w:val="en-GB"/>
                        </w:rPr>
                        <w:t>Reliability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631B5C">
                        <w:rPr>
                          <w:szCs w:val="24"/>
                          <w:lang w:val="en-GB"/>
                        </w:rPr>
                        <w:t>Can provide stable and continuous energy production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3A806F1E" w14:textId="77777777" w:rsidR="008C65A3" w:rsidRPr="00874075" w:rsidRDefault="008C65A3" w:rsidP="008C65A3">
                      <w:pPr>
                        <w:ind w:left="426"/>
                        <w:rPr>
                          <w:szCs w:val="24"/>
                          <w:lang w:val="en-GB"/>
                        </w:rPr>
                      </w:pPr>
                    </w:p>
                    <w:p w14:paraId="6C33A9B6" w14:textId="77777777" w:rsidR="008C65A3" w:rsidRPr="00874075" w:rsidRDefault="008C65A3" w:rsidP="009807C3">
                      <w:pPr>
                        <w:numPr>
                          <w:ilvl w:val="0"/>
                          <w:numId w:val="25"/>
                        </w:numPr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rStyle w:val="lev"/>
                          <w:szCs w:val="24"/>
                          <w:lang w:val="en-GB"/>
                        </w:rPr>
                        <w:t>Disadvantages:</w:t>
                      </w:r>
                    </w:p>
                    <w:p w14:paraId="1502A6D4" w14:textId="77777777" w:rsidR="008C65A3" w:rsidRPr="00874075" w:rsidRDefault="008C65A3" w:rsidP="008C65A3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21C6C24C" w14:textId="77777777" w:rsidR="008C65A3" w:rsidRPr="00874075" w:rsidRDefault="008C65A3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9327E7">
                        <w:rPr>
                          <w:b/>
                          <w:bCs/>
                          <w:szCs w:val="24"/>
                          <w:lang w:val="en-GB"/>
                        </w:rPr>
                        <w:t>Environmental Impact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631B5C">
                        <w:rPr>
                          <w:szCs w:val="24"/>
                          <w:lang w:val="en-GB"/>
                        </w:rPr>
                        <w:t>Can disrupt aquatic ecosystems and fish habitats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6118A8B0" w14:textId="77777777" w:rsidR="008C65A3" w:rsidRPr="00874075" w:rsidRDefault="008C65A3" w:rsidP="008C65A3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0A0C41EE" w14:textId="77777777" w:rsidR="008C65A3" w:rsidRPr="00874075" w:rsidRDefault="008C65A3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9327E7">
                        <w:rPr>
                          <w:b/>
                          <w:bCs/>
                          <w:szCs w:val="24"/>
                          <w:lang w:val="en-GB"/>
                        </w:rPr>
                        <w:t>High Initial Cost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9327E7">
                        <w:rPr>
                          <w:szCs w:val="24"/>
                          <w:lang w:val="en-GB"/>
                        </w:rPr>
                        <w:t>Building dams and hydroelectric facilities is expensive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134A00B6" w14:textId="77777777" w:rsidR="008C65A3" w:rsidRPr="00874075" w:rsidRDefault="008C65A3" w:rsidP="008C65A3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1909F0E7" w14:textId="77777777" w:rsidR="008C65A3" w:rsidRPr="00874075" w:rsidRDefault="008C65A3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9327E7">
                        <w:rPr>
                          <w:b/>
                          <w:bCs/>
                          <w:szCs w:val="24"/>
                          <w:lang w:val="en-GB"/>
                        </w:rPr>
                        <w:t>Risk of Disaster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631B5C">
                        <w:rPr>
                          <w:szCs w:val="24"/>
                          <w:lang w:val="en-GB"/>
                        </w:rPr>
                        <w:t>Dams can pose a risk if they break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2D6B9CE5" w14:textId="77777777" w:rsidR="008C65A3" w:rsidRPr="00874075" w:rsidRDefault="008C65A3" w:rsidP="008C65A3">
                      <w:pPr>
                        <w:ind w:left="426"/>
                        <w:rPr>
                          <w:szCs w:val="24"/>
                          <w:lang w:val="en-GB"/>
                        </w:rPr>
                      </w:pPr>
                    </w:p>
                    <w:p w14:paraId="146EC1E7" w14:textId="77777777" w:rsidR="008C65A3" w:rsidRPr="00874075" w:rsidRDefault="008C65A3" w:rsidP="009807C3">
                      <w:pPr>
                        <w:numPr>
                          <w:ilvl w:val="0"/>
                          <w:numId w:val="25"/>
                        </w:numPr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rStyle w:val="lev"/>
                          <w:szCs w:val="24"/>
                          <w:lang w:val="en-GB"/>
                        </w:rPr>
                        <w:t>Key Arguments:</w:t>
                      </w:r>
                    </w:p>
                    <w:p w14:paraId="7811840B" w14:textId="77777777" w:rsidR="008C65A3" w:rsidRPr="00874075" w:rsidRDefault="008C65A3" w:rsidP="008C65A3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5303A4FD" w14:textId="77777777" w:rsidR="008C65A3" w:rsidRPr="00874075" w:rsidRDefault="008C65A3" w:rsidP="009807C3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szCs w:val="24"/>
                          <w:lang w:val="en-GB"/>
                        </w:rPr>
                        <w:t>"</w:t>
                      </w:r>
                      <w:r w:rsidRPr="00631B5C">
                        <w:rPr>
                          <w:szCs w:val="24"/>
                          <w:lang w:val="en-GB"/>
                        </w:rPr>
                        <w:t>Hydropower is a reliable and efficient source of renewable energy with low greenhouse gas emissions</w:t>
                      </w:r>
                      <w:r w:rsidRPr="00874075">
                        <w:rPr>
                          <w:szCs w:val="24"/>
                          <w:lang w:val="en-GB"/>
                        </w:rPr>
                        <w:t>."</w:t>
                      </w:r>
                    </w:p>
                    <w:p w14:paraId="4DDD55A7" w14:textId="77777777" w:rsidR="008C65A3" w:rsidRPr="00874075" w:rsidRDefault="008C65A3" w:rsidP="008C65A3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3F2BB60B" w14:textId="77777777" w:rsidR="008C65A3" w:rsidRPr="00874075" w:rsidRDefault="008C65A3" w:rsidP="009807C3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szCs w:val="24"/>
                          <w:lang w:val="en-GB"/>
                        </w:rPr>
                        <w:t>"</w:t>
                      </w:r>
                      <w:r w:rsidRPr="009327E7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631B5C">
                        <w:rPr>
                          <w:szCs w:val="24"/>
                          <w:lang w:val="en-GB"/>
                        </w:rPr>
                        <w:t>Environmental impacts are a concern, but modern technology can mitigate these effects</w:t>
                      </w:r>
                      <w:r w:rsidRPr="00874075">
                        <w:rPr>
                          <w:szCs w:val="24"/>
                          <w:lang w:val="en-GB"/>
                        </w:rPr>
                        <w:t>."</w:t>
                      </w:r>
                    </w:p>
                    <w:p w14:paraId="15B592B6" w14:textId="77777777" w:rsidR="00FA2136" w:rsidRPr="00181ACD" w:rsidRDefault="00FA2136" w:rsidP="00FA2136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D9F28C6" w14:textId="77777777" w:rsidR="00FA2136" w:rsidRDefault="00FA2136" w:rsidP="009807C3">
      <w:pPr>
        <w:pStyle w:val="Titre3"/>
        <w:numPr>
          <w:ilvl w:val="0"/>
          <w:numId w:val="7"/>
        </w:numPr>
        <w:ind w:left="0" w:firstLine="0"/>
        <w:rPr>
          <w:lang w:val="en-US"/>
        </w:rPr>
      </w:pPr>
      <w:r>
        <w:rPr>
          <w:lang w:val="en-US"/>
        </w:rPr>
        <w:t xml:space="preserve">Reinvesting and </w:t>
      </w:r>
      <w:proofErr w:type="spellStart"/>
      <w:r>
        <w:rPr>
          <w:lang w:val="en-US"/>
        </w:rPr>
        <w:t>argumenting</w:t>
      </w:r>
      <w:proofErr w:type="spellEnd"/>
      <w:r w:rsidRPr="00093EA3">
        <w:rPr>
          <w:lang w:val="en-US"/>
        </w:rPr>
        <w:t xml:space="preserve">: </w:t>
      </w:r>
    </w:p>
    <w:p w14:paraId="1DEC083A" w14:textId="308B4A53" w:rsidR="00FA2136" w:rsidRPr="00C3495B" w:rsidRDefault="00A776E9" w:rsidP="00FA2136">
      <w:pPr>
        <w:widowControl w:val="0"/>
        <w:adjustRightInd w:val="0"/>
        <w:jc w:val="center"/>
        <w:textAlignment w:val="baseline"/>
        <w:rPr>
          <w:sz w:val="28"/>
          <w:szCs w:val="28"/>
        </w:rPr>
      </w:pPr>
      <w:r>
        <w:rPr>
          <w:rStyle w:val="lev"/>
          <w:sz w:val="28"/>
          <w:szCs w:val="28"/>
          <w:lang w:val="en-GB"/>
        </w:rPr>
        <w:t>Wind</w:t>
      </w:r>
      <w:r w:rsidR="00FA2136" w:rsidRPr="00C3495B">
        <w:rPr>
          <w:rStyle w:val="lev"/>
          <w:sz w:val="28"/>
          <w:szCs w:val="28"/>
          <w:lang w:val="en-GB"/>
        </w:rPr>
        <w:t xml:space="preserve"> Energy</w:t>
      </w:r>
    </w:p>
    <w:p w14:paraId="030459D0" w14:textId="77777777" w:rsidR="00FA2136" w:rsidRDefault="00FA2136" w:rsidP="00FA2136">
      <w:pPr>
        <w:widowControl w:val="0"/>
        <w:adjustRightInd w:val="0"/>
        <w:textAlignment w:val="baseline"/>
        <w:rPr>
          <w:sz w:val="16"/>
          <w:szCs w:val="16"/>
        </w:rPr>
      </w:pPr>
    </w:p>
    <w:p w14:paraId="77DB3971" w14:textId="7A49D40D" w:rsidR="00FA2136" w:rsidRPr="006E49FC" w:rsidRDefault="006E49FC" w:rsidP="009807C3">
      <w:pPr>
        <w:pStyle w:val="Paragraphedeliste"/>
        <w:widowControl w:val="0"/>
        <w:numPr>
          <w:ilvl w:val="0"/>
          <w:numId w:val="26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What are the advantages and disadvantages of wind energy?</w:t>
      </w:r>
    </w:p>
    <w:p w14:paraId="3037A53A" w14:textId="64C6A1B5" w:rsidR="00FA2136" w:rsidRPr="00BC7CD7" w:rsidRDefault="00FA2136" w:rsidP="00781F5D">
      <w:pPr>
        <w:ind w:firstLine="426"/>
        <w:rPr>
          <w:szCs w:val="20"/>
          <w:lang w:val="en-US"/>
        </w:rPr>
      </w:pPr>
      <w:r w:rsidRPr="00BC7CD7">
        <w:rPr>
          <w:szCs w:val="20"/>
          <w:lang w:val="en-US"/>
        </w:rPr>
        <w:t>_____________________________________________________________________________________________</w:t>
      </w:r>
    </w:p>
    <w:p w14:paraId="75B8BCFA" w14:textId="77777777" w:rsidR="005C6B30" w:rsidRPr="004B3391" w:rsidRDefault="005C6B30" w:rsidP="009807C3">
      <w:pPr>
        <w:pStyle w:val="Paragraphedeliste"/>
        <w:widowControl w:val="0"/>
        <w:numPr>
          <w:ilvl w:val="0"/>
          <w:numId w:val="26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Are wind turbines a good investment? Discuss.</w:t>
      </w:r>
    </w:p>
    <w:p w14:paraId="30DAE17D" w14:textId="33368667" w:rsidR="00FA2136" w:rsidRPr="00BC7CD7" w:rsidRDefault="00FA2136" w:rsidP="00781F5D">
      <w:pPr>
        <w:ind w:firstLine="426"/>
        <w:rPr>
          <w:szCs w:val="20"/>
          <w:lang w:val="en-US"/>
        </w:rPr>
      </w:pPr>
      <w:r w:rsidRPr="00BC7CD7">
        <w:rPr>
          <w:szCs w:val="20"/>
          <w:lang w:val="en-US"/>
        </w:rPr>
        <w:t>_____________________________________________________________________________________________</w:t>
      </w:r>
    </w:p>
    <w:p w14:paraId="58094B81" w14:textId="77777777" w:rsidR="00FA2136" w:rsidRPr="005D3EFC" w:rsidRDefault="00FA2136" w:rsidP="00FA2136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5E109103" w14:textId="77777777" w:rsidR="00C84095" w:rsidRPr="00C84095" w:rsidRDefault="00C84095" w:rsidP="009807C3">
      <w:pPr>
        <w:pStyle w:val="Paragraphedeliste"/>
        <w:widowControl w:val="0"/>
        <w:numPr>
          <w:ilvl w:val="0"/>
          <w:numId w:val="26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Where are the best places for wind farms and why?</w:t>
      </w:r>
    </w:p>
    <w:p w14:paraId="553C826A" w14:textId="4DCEFB9A" w:rsidR="00C84095" w:rsidRPr="00C84095" w:rsidRDefault="00C84095" w:rsidP="00781F5D">
      <w:pPr>
        <w:ind w:firstLine="426"/>
        <w:rPr>
          <w:szCs w:val="20"/>
          <w:lang w:val="en-US"/>
        </w:rPr>
      </w:pPr>
      <w:r w:rsidRPr="00C84095">
        <w:rPr>
          <w:szCs w:val="20"/>
          <w:lang w:val="en-US"/>
        </w:rPr>
        <w:t>_____________________________________________________________________________________________</w:t>
      </w:r>
    </w:p>
    <w:p w14:paraId="3C97FC41" w14:textId="77777777" w:rsidR="00C84095" w:rsidRPr="00781F5D" w:rsidRDefault="00C84095" w:rsidP="00781F5D">
      <w:pPr>
        <w:widowControl w:val="0"/>
        <w:adjustRightInd w:val="0"/>
        <w:textAlignment w:val="baseline"/>
        <w:rPr>
          <w:szCs w:val="24"/>
        </w:rPr>
      </w:pPr>
    </w:p>
    <w:p w14:paraId="2DB50D20" w14:textId="77777777" w:rsidR="00C84095" w:rsidRPr="00C84095" w:rsidRDefault="00C84095" w:rsidP="009807C3">
      <w:pPr>
        <w:pStyle w:val="Paragraphedeliste"/>
        <w:widowControl w:val="0"/>
        <w:numPr>
          <w:ilvl w:val="0"/>
          <w:numId w:val="26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Discuss the environmental effects of wind energy.</w:t>
      </w:r>
    </w:p>
    <w:p w14:paraId="09EEA9A0" w14:textId="246A4C33" w:rsidR="00C84095" w:rsidRPr="00781F5D" w:rsidRDefault="00C84095" w:rsidP="00781F5D">
      <w:pPr>
        <w:ind w:firstLine="426"/>
        <w:rPr>
          <w:szCs w:val="20"/>
          <w:lang w:val="en-US"/>
        </w:rPr>
      </w:pPr>
      <w:r w:rsidRPr="00C84095">
        <w:rPr>
          <w:szCs w:val="20"/>
          <w:lang w:val="en-US"/>
        </w:rPr>
        <w:t>_____________________________________________________________________________________________</w:t>
      </w:r>
    </w:p>
    <w:p w14:paraId="15C5515B" w14:textId="77777777" w:rsidR="00C84095" w:rsidRPr="00E222F2" w:rsidRDefault="00C84095" w:rsidP="00C84095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4DCEC389" w14:textId="77777777" w:rsidR="00C84095" w:rsidRPr="00C84095" w:rsidRDefault="00C84095" w:rsidP="009807C3">
      <w:pPr>
        <w:pStyle w:val="Paragraphedeliste"/>
        <w:widowControl w:val="0"/>
        <w:numPr>
          <w:ilvl w:val="0"/>
          <w:numId w:val="26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How can technology make wind energy more efficient?</w:t>
      </w:r>
    </w:p>
    <w:p w14:paraId="4D57EBE0" w14:textId="0BE802C6" w:rsidR="00C84095" w:rsidRPr="00781F5D" w:rsidRDefault="00C84095" w:rsidP="00781F5D">
      <w:pPr>
        <w:ind w:firstLine="426"/>
        <w:rPr>
          <w:szCs w:val="20"/>
          <w:lang w:val="en-US"/>
        </w:rPr>
      </w:pPr>
      <w:r w:rsidRPr="00C84095">
        <w:rPr>
          <w:szCs w:val="20"/>
          <w:lang w:val="en-US"/>
        </w:rPr>
        <w:t>_____________________________________________________________________________________________</w:t>
      </w:r>
    </w:p>
    <w:p w14:paraId="10303072" w14:textId="77777777" w:rsidR="00C84095" w:rsidRPr="00E222F2" w:rsidRDefault="00C84095" w:rsidP="00C84095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77C245D7" w14:textId="3BBEB325" w:rsidR="00FA2136" w:rsidRPr="00781F5D" w:rsidRDefault="00C84095" w:rsidP="009807C3">
      <w:pPr>
        <w:pStyle w:val="Paragraphedeliste"/>
        <w:widowControl w:val="0"/>
        <w:numPr>
          <w:ilvl w:val="0"/>
          <w:numId w:val="26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How do communities feel about wind farms?</w:t>
      </w:r>
    </w:p>
    <w:p w14:paraId="6799F5C8" w14:textId="77777777" w:rsidR="00781F5D" w:rsidRPr="00781F5D" w:rsidRDefault="00781F5D" w:rsidP="00781F5D">
      <w:pPr>
        <w:ind w:firstLine="426"/>
        <w:rPr>
          <w:szCs w:val="20"/>
          <w:lang w:val="en-US"/>
        </w:rPr>
      </w:pPr>
      <w:r w:rsidRPr="00C84095">
        <w:rPr>
          <w:szCs w:val="20"/>
          <w:lang w:val="en-US"/>
        </w:rPr>
        <w:t>_____________________________________________________________________________________________</w:t>
      </w:r>
    </w:p>
    <w:p w14:paraId="72FE4F39" w14:textId="77777777" w:rsidR="00FA2136" w:rsidRDefault="00FA2136" w:rsidP="00FA2136">
      <w:pPr>
        <w:rPr>
          <w:szCs w:val="24"/>
          <w:lang w:val="en-GB"/>
        </w:rPr>
      </w:pPr>
    </w:p>
    <w:p w14:paraId="21324328" w14:textId="77777777" w:rsidR="00FA2136" w:rsidRDefault="00FA2136" w:rsidP="00FA2136">
      <w:pPr>
        <w:rPr>
          <w:szCs w:val="24"/>
          <w:lang w:val="en-GB"/>
        </w:rPr>
      </w:pPr>
    </w:p>
    <w:p w14:paraId="4AED89DE" w14:textId="7A27F3CC" w:rsidR="0064305B" w:rsidRPr="00C3495B" w:rsidRDefault="003D4461" w:rsidP="0064305B">
      <w:pPr>
        <w:widowControl w:val="0"/>
        <w:adjustRightInd w:val="0"/>
        <w:jc w:val="center"/>
        <w:textAlignment w:val="baseline"/>
        <w:rPr>
          <w:sz w:val="28"/>
          <w:szCs w:val="28"/>
        </w:rPr>
      </w:pPr>
      <w:r>
        <w:rPr>
          <w:rStyle w:val="lev"/>
          <w:sz w:val="28"/>
          <w:szCs w:val="28"/>
          <w:lang w:val="en-GB"/>
        </w:rPr>
        <w:t>Hydroelectric</w:t>
      </w:r>
      <w:r w:rsidR="0064305B" w:rsidRPr="00C3495B">
        <w:rPr>
          <w:rStyle w:val="lev"/>
          <w:sz w:val="28"/>
          <w:szCs w:val="28"/>
          <w:lang w:val="en-GB"/>
        </w:rPr>
        <w:t xml:space="preserve"> Energy</w:t>
      </w:r>
    </w:p>
    <w:p w14:paraId="15CEE849" w14:textId="77777777" w:rsidR="0064305B" w:rsidRDefault="0064305B" w:rsidP="0064305B">
      <w:pPr>
        <w:widowControl w:val="0"/>
        <w:adjustRightInd w:val="0"/>
        <w:textAlignment w:val="baseline"/>
        <w:rPr>
          <w:sz w:val="16"/>
          <w:szCs w:val="16"/>
        </w:rPr>
      </w:pPr>
    </w:p>
    <w:p w14:paraId="2BC0D1ED" w14:textId="7E889EC8" w:rsidR="00781F5D" w:rsidRPr="00781F5D" w:rsidRDefault="00781F5D" w:rsidP="009807C3">
      <w:pPr>
        <w:pStyle w:val="Paragraphedeliste"/>
        <w:widowControl w:val="0"/>
        <w:numPr>
          <w:ilvl w:val="0"/>
          <w:numId w:val="27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>
        <w:rPr>
          <w:lang w:val="en-GB"/>
        </w:rPr>
        <w:t>Discuss</w:t>
      </w:r>
      <w:r w:rsidRPr="001F4653">
        <w:rPr>
          <w:lang w:val="en-GB"/>
        </w:rPr>
        <w:t xml:space="preserve"> the benefits and downsides of hydroelectric power.</w:t>
      </w:r>
    </w:p>
    <w:p w14:paraId="03919CD2" w14:textId="77777777" w:rsidR="00781F5D" w:rsidRPr="00781F5D" w:rsidRDefault="00781F5D" w:rsidP="00781F5D">
      <w:pPr>
        <w:ind w:firstLine="426"/>
        <w:rPr>
          <w:szCs w:val="20"/>
          <w:lang w:val="en-US"/>
        </w:rPr>
      </w:pPr>
      <w:r w:rsidRPr="00781F5D">
        <w:rPr>
          <w:szCs w:val="20"/>
          <w:lang w:val="en-US"/>
        </w:rPr>
        <w:t>_____________________________________________________________________________________________</w:t>
      </w:r>
    </w:p>
    <w:p w14:paraId="68DD0EE7" w14:textId="77777777" w:rsidR="00781F5D" w:rsidRPr="00781F5D" w:rsidRDefault="00781F5D" w:rsidP="00781F5D">
      <w:pPr>
        <w:ind w:firstLine="426"/>
        <w:rPr>
          <w:szCs w:val="20"/>
          <w:lang w:val="en-US"/>
        </w:rPr>
      </w:pPr>
    </w:p>
    <w:p w14:paraId="1F424C70" w14:textId="77777777" w:rsidR="00781F5D" w:rsidRPr="00E222F2" w:rsidRDefault="00781F5D" w:rsidP="00781F5D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4D7B2846" w14:textId="77777777" w:rsidR="00781F5D" w:rsidRPr="00781F5D" w:rsidRDefault="00781F5D" w:rsidP="009807C3">
      <w:pPr>
        <w:pStyle w:val="Paragraphedeliste"/>
        <w:widowControl w:val="0"/>
        <w:numPr>
          <w:ilvl w:val="0"/>
          <w:numId w:val="27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lastRenderedPageBreak/>
        <w:t>Is building dams for hydroelectric power cost-effective?</w:t>
      </w:r>
    </w:p>
    <w:p w14:paraId="5AE39F29" w14:textId="1E6C1C62" w:rsidR="00781F5D" w:rsidRPr="00781F5D" w:rsidRDefault="00781F5D" w:rsidP="00781F5D">
      <w:pPr>
        <w:ind w:firstLine="426"/>
        <w:rPr>
          <w:szCs w:val="20"/>
          <w:lang w:val="en-US"/>
        </w:rPr>
      </w:pPr>
      <w:r w:rsidRPr="00781F5D">
        <w:rPr>
          <w:szCs w:val="20"/>
          <w:lang w:val="en-US"/>
        </w:rPr>
        <w:t>_____________________________________________________________________________________________</w:t>
      </w:r>
    </w:p>
    <w:p w14:paraId="08C4D921" w14:textId="77777777" w:rsidR="00781F5D" w:rsidRPr="00E222F2" w:rsidRDefault="00781F5D" w:rsidP="00781F5D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02CA7659" w14:textId="143C305D" w:rsidR="00781F5D" w:rsidRPr="00781F5D" w:rsidRDefault="00781F5D" w:rsidP="009807C3">
      <w:pPr>
        <w:pStyle w:val="Paragraphedeliste"/>
        <w:widowControl w:val="0"/>
        <w:numPr>
          <w:ilvl w:val="0"/>
          <w:numId w:val="27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</w:t>
      </w:r>
      <w:r>
        <w:rPr>
          <w:lang w:val="en-GB"/>
        </w:rPr>
        <w:t>ich</w:t>
      </w:r>
      <w:r w:rsidRPr="001F4653">
        <w:rPr>
          <w:lang w:val="en-GB"/>
        </w:rPr>
        <w:t xml:space="preserve"> locations are best for hydroelectric power?</w:t>
      </w:r>
    </w:p>
    <w:p w14:paraId="1AD9C712" w14:textId="2029CA61" w:rsidR="00781F5D" w:rsidRPr="00781F5D" w:rsidRDefault="00781F5D" w:rsidP="00781F5D">
      <w:pPr>
        <w:ind w:firstLine="426"/>
        <w:rPr>
          <w:szCs w:val="20"/>
          <w:lang w:val="en-US"/>
        </w:rPr>
      </w:pPr>
      <w:r w:rsidRPr="00781F5D">
        <w:rPr>
          <w:szCs w:val="20"/>
          <w:lang w:val="en-US"/>
        </w:rPr>
        <w:t>_____________________________________________________________________________________________</w:t>
      </w:r>
    </w:p>
    <w:p w14:paraId="2C2AE004" w14:textId="77777777" w:rsidR="00781F5D" w:rsidRPr="00E222F2" w:rsidRDefault="00781F5D" w:rsidP="00781F5D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03E0CF54" w14:textId="77777777" w:rsidR="00781F5D" w:rsidRPr="00781F5D" w:rsidRDefault="00781F5D" w:rsidP="009807C3">
      <w:pPr>
        <w:pStyle w:val="Paragraphedeliste"/>
        <w:widowControl w:val="0"/>
        <w:numPr>
          <w:ilvl w:val="0"/>
          <w:numId w:val="27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What are the environmental concerns with hydroelectric power?</w:t>
      </w:r>
    </w:p>
    <w:p w14:paraId="2BACA2B8" w14:textId="1D21B67F" w:rsidR="00781F5D" w:rsidRPr="00781F5D" w:rsidRDefault="00781F5D" w:rsidP="00781F5D">
      <w:pPr>
        <w:ind w:firstLine="426"/>
        <w:rPr>
          <w:szCs w:val="20"/>
          <w:lang w:val="en-US"/>
        </w:rPr>
      </w:pPr>
      <w:r w:rsidRPr="00781F5D">
        <w:rPr>
          <w:szCs w:val="20"/>
          <w:lang w:val="en-US"/>
        </w:rPr>
        <w:t>_____________________________________________________________________________________________</w:t>
      </w:r>
    </w:p>
    <w:p w14:paraId="627E73C6" w14:textId="77777777" w:rsidR="00781F5D" w:rsidRPr="00E222F2" w:rsidRDefault="00781F5D" w:rsidP="00781F5D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282C5DDB" w14:textId="77777777" w:rsidR="00781F5D" w:rsidRPr="00781F5D" w:rsidRDefault="00781F5D" w:rsidP="009807C3">
      <w:pPr>
        <w:pStyle w:val="Paragraphedeliste"/>
        <w:widowControl w:val="0"/>
        <w:numPr>
          <w:ilvl w:val="0"/>
          <w:numId w:val="27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What new technologies can reduce the environmental impact of hydroelectric power?</w:t>
      </w:r>
    </w:p>
    <w:p w14:paraId="6D9C8A8D" w14:textId="09D2E13B" w:rsidR="00781F5D" w:rsidRPr="00781F5D" w:rsidRDefault="00781F5D" w:rsidP="00781F5D">
      <w:pPr>
        <w:ind w:firstLine="426"/>
        <w:rPr>
          <w:szCs w:val="20"/>
          <w:lang w:val="en-US"/>
        </w:rPr>
      </w:pPr>
      <w:r w:rsidRPr="00781F5D">
        <w:rPr>
          <w:szCs w:val="20"/>
          <w:lang w:val="en-US"/>
        </w:rPr>
        <w:t>_____________________________________________________________________________________________</w:t>
      </w:r>
    </w:p>
    <w:p w14:paraId="491955C0" w14:textId="77777777" w:rsidR="00781F5D" w:rsidRPr="00E222F2" w:rsidRDefault="00781F5D" w:rsidP="00781F5D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6BFB939E" w14:textId="77777777" w:rsidR="00781F5D" w:rsidRPr="00732B6B" w:rsidRDefault="00781F5D" w:rsidP="009807C3">
      <w:pPr>
        <w:pStyle w:val="Paragraphedeliste"/>
        <w:widowControl w:val="0"/>
        <w:numPr>
          <w:ilvl w:val="0"/>
          <w:numId w:val="27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How do hydroelectric projects affect local populations?</w:t>
      </w:r>
    </w:p>
    <w:p w14:paraId="20471C57" w14:textId="154E35DB" w:rsidR="00FA2136" w:rsidRPr="00781F5D" w:rsidRDefault="0064305B" w:rsidP="00781F5D">
      <w:pPr>
        <w:ind w:firstLine="426"/>
        <w:rPr>
          <w:szCs w:val="20"/>
          <w:lang w:val="en-US"/>
        </w:rPr>
      </w:pPr>
      <w:r w:rsidRPr="00444A16">
        <w:rPr>
          <w:szCs w:val="20"/>
          <w:lang w:val="en-US"/>
        </w:rPr>
        <w:t>_____________________________________________________________________________________________</w:t>
      </w:r>
    </w:p>
    <w:p w14:paraId="14CB9846" w14:textId="77777777" w:rsidR="000A4A44" w:rsidRDefault="000A4A44" w:rsidP="000A4A44">
      <w:pPr>
        <w:rPr>
          <w:sz w:val="22"/>
          <w:lang w:val="en-US"/>
        </w:rPr>
      </w:pPr>
    </w:p>
    <w:p w14:paraId="0794D48E" w14:textId="77777777" w:rsidR="00C45C68" w:rsidRPr="00031414" w:rsidRDefault="00C45C68" w:rsidP="00C45C68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02BA1278" wp14:editId="376345A9">
                <wp:extent cx="6192520" cy="3958814"/>
                <wp:effectExtent l="0" t="0" r="17780" b="16510"/>
                <wp:docPr id="661199494" name="Zone de texte 661199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395881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B7401" w14:textId="784DACD9" w:rsidR="00C45C68" w:rsidRPr="00416A39" w:rsidRDefault="00C45C68" w:rsidP="00C45C68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416A39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5</w:t>
                            </w:r>
                            <w:r w:rsidRPr="00416A39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information sheet on </w:t>
                            </w:r>
                            <w:r w:rsidR="002D24CD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fossil fuels</w:t>
                            </w:r>
                          </w:p>
                          <w:p w14:paraId="590859D6" w14:textId="77777777" w:rsidR="002D24CD" w:rsidRPr="00874075" w:rsidRDefault="002D24CD" w:rsidP="009807C3">
                            <w:pPr>
                              <w:numPr>
                                <w:ilvl w:val="0"/>
                                <w:numId w:val="28"/>
                              </w:numPr>
                              <w:tabs>
                                <w:tab w:val="clear" w:pos="720"/>
                              </w:tabs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Advantages:</w:t>
                            </w:r>
                          </w:p>
                          <w:p w14:paraId="306B503E" w14:textId="77777777" w:rsidR="002D24CD" w:rsidRPr="00874075" w:rsidRDefault="002D24CD" w:rsidP="002D24CD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FF22AC6" w14:textId="77777777" w:rsidR="002D24CD" w:rsidRPr="00874075" w:rsidRDefault="002D24CD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Economically viable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Currently cheaper than many renewable energy sources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285FB603" w14:textId="77777777" w:rsidR="002D24CD" w:rsidRPr="00874075" w:rsidRDefault="002D24CD" w:rsidP="002D24CD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AD660E3" w14:textId="77777777" w:rsidR="002D24CD" w:rsidRPr="00874075" w:rsidRDefault="002D24CD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Established Infrastructure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Production and distribution systems are already in place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0D4FCF77" w14:textId="77777777" w:rsidR="002D24CD" w:rsidRPr="00874075" w:rsidRDefault="002D24CD" w:rsidP="002D24CD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49D6CA64" w14:textId="77777777" w:rsidR="002D24CD" w:rsidRPr="00874075" w:rsidRDefault="002D24CD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High Energy Density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Provides a large amount of energy per unit volume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501F4714" w14:textId="77777777" w:rsidR="002D24CD" w:rsidRPr="00874075" w:rsidRDefault="002D24CD" w:rsidP="002D24CD">
                            <w:pPr>
                              <w:ind w:left="426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5AF6A18E" w14:textId="77777777" w:rsidR="002D24CD" w:rsidRPr="00874075" w:rsidRDefault="002D24CD" w:rsidP="009807C3">
                            <w:pPr>
                              <w:numPr>
                                <w:ilvl w:val="0"/>
                                <w:numId w:val="28"/>
                              </w:numPr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Disadvantages:</w:t>
                            </w:r>
                          </w:p>
                          <w:p w14:paraId="42A0B5E1" w14:textId="77777777" w:rsidR="002D24CD" w:rsidRPr="00874075" w:rsidRDefault="002D24CD" w:rsidP="002D24CD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2A6E44CB" w14:textId="77777777" w:rsidR="002D24CD" w:rsidRPr="00874075" w:rsidRDefault="002D24CD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Non-Renewable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Fossil fuel reserves are limited and depleting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6351E13B" w14:textId="77777777" w:rsidR="002D24CD" w:rsidRPr="00874075" w:rsidRDefault="002D24CD" w:rsidP="002D24CD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73A8B32" w14:textId="77777777" w:rsidR="002D24CD" w:rsidRPr="00874075" w:rsidRDefault="002D24CD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9327E7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 xml:space="preserve">High 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CO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vertAlign w:val="subscript"/>
                                <w:lang w:val="en-GB"/>
                              </w:rPr>
                              <w:t>2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 xml:space="preserve"> Emissions: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Contributes significantly to greenhouse gas emissions and climate change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7BFAD32E" w14:textId="77777777" w:rsidR="002D24CD" w:rsidRPr="00874075" w:rsidRDefault="002D24CD" w:rsidP="002D24CD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608479A1" w14:textId="77777777" w:rsidR="002D24CD" w:rsidRPr="00874075" w:rsidRDefault="002D24CD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Environmental Pollution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Extraction and use cause significant air, water, and soil pollution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553B014F" w14:textId="77777777" w:rsidR="002D24CD" w:rsidRPr="00874075" w:rsidRDefault="002D24CD" w:rsidP="002D24CD">
                            <w:pPr>
                              <w:ind w:left="426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53AE1C26" w14:textId="77777777" w:rsidR="002D24CD" w:rsidRPr="00874075" w:rsidRDefault="002D24CD" w:rsidP="009807C3">
                            <w:pPr>
                              <w:numPr>
                                <w:ilvl w:val="0"/>
                                <w:numId w:val="28"/>
                              </w:numPr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Key Arguments:</w:t>
                            </w:r>
                          </w:p>
                          <w:p w14:paraId="597ABF96" w14:textId="77777777" w:rsidR="002D24CD" w:rsidRPr="00874075" w:rsidRDefault="002D24CD" w:rsidP="002D24CD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514B8E7" w14:textId="77777777" w:rsidR="002D24CD" w:rsidRPr="00874075" w:rsidRDefault="002D24CD" w:rsidP="009807C3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szCs w:val="24"/>
                                <w:lang w:val="en-GB"/>
                              </w:rPr>
                              <w:t>"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Fossil fuels are currently a cost-effective and high-density source of energy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."</w:t>
                            </w:r>
                          </w:p>
                          <w:p w14:paraId="170666D6" w14:textId="77777777" w:rsidR="002D24CD" w:rsidRPr="00874075" w:rsidRDefault="002D24CD" w:rsidP="002D24CD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6BA3EF50" w14:textId="77777777" w:rsidR="002D24CD" w:rsidRPr="00874075" w:rsidRDefault="002D24CD" w:rsidP="009807C3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szCs w:val="24"/>
                                <w:lang w:val="en-GB"/>
                              </w:rPr>
                              <w:t>"</w:t>
                            </w:r>
                            <w:r w:rsidRPr="00631B5C">
                              <w:rPr>
                                <w:szCs w:val="24"/>
                                <w:lang w:val="en-GB"/>
                              </w:rPr>
                              <w:t>The significant environmental impact and finite nature of fossil fuels necessitate a transition to cleaner energy sources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."</w:t>
                            </w:r>
                          </w:p>
                          <w:p w14:paraId="5E7D3B7A" w14:textId="77777777" w:rsidR="00C45C68" w:rsidRDefault="00C45C68" w:rsidP="00C45C68">
                            <w:pPr>
                              <w:pBdr>
                                <w:bottom w:val="double" w:sz="4" w:space="1" w:color="auto"/>
                              </w:pBd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055F9D27" w14:textId="77777777" w:rsidR="00C45C68" w:rsidRPr="00243398" w:rsidRDefault="00C45C68" w:rsidP="00C45C68">
                            <w:pPr>
                              <w:spacing w:before="60" w:after="12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BA1278" id="Zone de texte 661199494" o:spid="_x0000_s1034" type="#_x0000_t202" style="width:487.6pt;height:3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" fillcolor="#f2f2f2 [3052]" strokecolor="gray [1629]" strokeweight=".5pt">
                <v:textbox>
                  <w:txbxContent>
                    <w:p w14:paraId="526B7401" w14:textId="784DACD9" w:rsidR="00C45C68" w:rsidRPr="00416A39" w:rsidRDefault="00C45C68" w:rsidP="00C45C68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416A39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5</w:t>
                      </w:r>
                      <w:r w:rsidRPr="00416A39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information sheet on </w:t>
                      </w:r>
                      <w:r w:rsidR="002D24CD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fossil fuels</w:t>
                      </w:r>
                    </w:p>
                    <w:p w14:paraId="590859D6" w14:textId="77777777" w:rsidR="002D24CD" w:rsidRPr="00874075" w:rsidRDefault="002D24CD" w:rsidP="009807C3">
                      <w:pPr>
                        <w:numPr>
                          <w:ilvl w:val="0"/>
                          <w:numId w:val="28"/>
                        </w:numPr>
                        <w:tabs>
                          <w:tab w:val="clear" w:pos="720"/>
                        </w:tabs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rStyle w:val="lev"/>
                          <w:szCs w:val="24"/>
                          <w:lang w:val="en-GB"/>
                        </w:rPr>
                        <w:t>Advantages:</w:t>
                      </w:r>
                    </w:p>
                    <w:p w14:paraId="306B503E" w14:textId="77777777" w:rsidR="002D24CD" w:rsidRPr="00874075" w:rsidRDefault="002D24CD" w:rsidP="002D24CD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1FF22AC6" w14:textId="77777777" w:rsidR="002D24CD" w:rsidRPr="00874075" w:rsidRDefault="002D24CD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bCs/>
                          <w:szCs w:val="24"/>
                          <w:lang w:val="en-GB"/>
                        </w:rPr>
                        <w:t>Economically viable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631B5C">
                        <w:rPr>
                          <w:szCs w:val="24"/>
                          <w:lang w:val="en-GB"/>
                        </w:rPr>
                        <w:t>Currently cheaper than many renewable energy sources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285FB603" w14:textId="77777777" w:rsidR="002D24CD" w:rsidRPr="00874075" w:rsidRDefault="002D24CD" w:rsidP="002D24CD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7AD660E3" w14:textId="77777777" w:rsidR="002D24CD" w:rsidRPr="00874075" w:rsidRDefault="002D24CD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bCs/>
                          <w:szCs w:val="24"/>
                          <w:lang w:val="en-GB"/>
                        </w:rPr>
                        <w:t>Established Infrastructure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631B5C">
                        <w:rPr>
                          <w:szCs w:val="24"/>
                          <w:lang w:val="en-GB"/>
                        </w:rPr>
                        <w:t>Production and distribution systems are already in place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0D4FCF77" w14:textId="77777777" w:rsidR="002D24CD" w:rsidRPr="00874075" w:rsidRDefault="002D24CD" w:rsidP="002D24CD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49D6CA64" w14:textId="77777777" w:rsidR="002D24CD" w:rsidRPr="00874075" w:rsidRDefault="002D24CD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bCs/>
                          <w:szCs w:val="24"/>
                          <w:lang w:val="en-GB"/>
                        </w:rPr>
                        <w:t>High Energy Density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631B5C">
                        <w:rPr>
                          <w:szCs w:val="24"/>
                          <w:lang w:val="en-GB"/>
                        </w:rPr>
                        <w:t>Provides a large amount of energy per unit volume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501F4714" w14:textId="77777777" w:rsidR="002D24CD" w:rsidRPr="00874075" w:rsidRDefault="002D24CD" w:rsidP="002D24CD">
                      <w:pPr>
                        <w:ind w:left="426"/>
                        <w:rPr>
                          <w:szCs w:val="24"/>
                          <w:lang w:val="en-GB"/>
                        </w:rPr>
                      </w:pPr>
                    </w:p>
                    <w:p w14:paraId="5AF6A18E" w14:textId="77777777" w:rsidR="002D24CD" w:rsidRPr="00874075" w:rsidRDefault="002D24CD" w:rsidP="009807C3">
                      <w:pPr>
                        <w:numPr>
                          <w:ilvl w:val="0"/>
                          <w:numId w:val="28"/>
                        </w:numPr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rStyle w:val="lev"/>
                          <w:szCs w:val="24"/>
                          <w:lang w:val="en-GB"/>
                        </w:rPr>
                        <w:t>Disadvantages:</w:t>
                      </w:r>
                    </w:p>
                    <w:p w14:paraId="42A0B5E1" w14:textId="77777777" w:rsidR="002D24CD" w:rsidRPr="00874075" w:rsidRDefault="002D24CD" w:rsidP="002D24CD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2A6E44CB" w14:textId="77777777" w:rsidR="002D24CD" w:rsidRPr="00874075" w:rsidRDefault="002D24CD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bCs/>
                          <w:szCs w:val="24"/>
                          <w:lang w:val="en-GB"/>
                        </w:rPr>
                        <w:t>Non-Renewable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631B5C">
                        <w:rPr>
                          <w:szCs w:val="24"/>
                          <w:lang w:val="en-GB"/>
                        </w:rPr>
                        <w:t>Fossil fuel reserves are limited and depleting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6351E13B" w14:textId="77777777" w:rsidR="002D24CD" w:rsidRPr="00874075" w:rsidRDefault="002D24CD" w:rsidP="002D24CD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573A8B32" w14:textId="77777777" w:rsidR="002D24CD" w:rsidRPr="00874075" w:rsidRDefault="002D24CD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9327E7">
                        <w:rPr>
                          <w:b/>
                          <w:bCs/>
                          <w:szCs w:val="24"/>
                          <w:lang w:val="en-GB"/>
                        </w:rPr>
                        <w:t xml:space="preserve">High 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CO</w:t>
                      </w:r>
                      <w:r w:rsidRPr="00874075">
                        <w:rPr>
                          <w:b/>
                          <w:bCs/>
                          <w:szCs w:val="24"/>
                          <w:vertAlign w:val="subscript"/>
                          <w:lang w:val="en-GB"/>
                        </w:rPr>
                        <w:t>2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 xml:space="preserve"> Emissions: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631B5C">
                        <w:rPr>
                          <w:szCs w:val="24"/>
                          <w:lang w:val="en-GB"/>
                        </w:rPr>
                        <w:t>Contributes significantly to greenhouse gas emissions and climate change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7BFAD32E" w14:textId="77777777" w:rsidR="002D24CD" w:rsidRPr="00874075" w:rsidRDefault="002D24CD" w:rsidP="002D24CD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608479A1" w14:textId="77777777" w:rsidR="002D24CD" w:rsidRPr="00874075" w:rsidRDefault="002D24CD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bCs/>
                          <w:szCs w:val="24"/>
                          <w:lang w:val="en-GB"/>
                        </w:rPr>
                        <w:t>Environmental Pollution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631B5C">
                        <w:rPr>
                          <w:szCs w:val="24"/>
                          <w:lang w:val="en-GB"/>
                        </w:rPr>
                        <w:t>Extraction and use cause significant air, water, and soil pollution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553B014F" w14:textId="77777777" w:rsidR="002D24CD" w:rsidRPr="00874075" w:rsidRDefault="002D24CD" w:rsidP="002D24CD">
                      <w:pPr>
                        <w:ind w:left="426"/>
                        <w:rPr>
                          <w:szCs w:val="24"/>
                          <w:lang w:val="en-GB"/>
                        </w:rPr>
                      </w:pPr>
                    </w:p>
                    <w:p w14:paraId="53AE1C26" w14:textId="77777777" w:rsidR="002D24CD" w:rsidRPr="00874075" w:rsidRDefault="002D24CD" w:rsidP="009807C3">
                      <w:pPr>
                        <w:numPr>
                          <w:ilvl w:val="0"/>
                          <w:numId w:val="28"/>
                        </w:numPr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rStyle w:val="lev"/>
                          <w:szCs w:val="24"/>
                          <w:lang w:val="en-GB"/>
                        </w:rPr>
                        <w:t>Key Arguments:</w:t>
                      </w:r>
                    </w:p>
                    <w:p w14:paraId="597ABF96" w14:textId="77777777" w:rsidR="002D24CD" w:rsidRPr="00874075" w:rsidRDefault="002D24CD" w:rsidP="002D24CD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5514B8E7" w14:textId="77777777" w:rsidR="002D24CD" w:rsidRPr="00874075" w:rsidRDefault="002D24CD" w:rsidP="009807C3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szCs w:val="24"/>
                          <w:lang w:val="en-GB"/>
                        </w:rPr>
                        <w:t>"</w:t>
                      </w:r>
                      <w:r w:rsidRPr="00631B5C">
                        <w:rPr>
                          <w:szCs w:val="24"/>
                          <w:lang w:val="en-GB"/>
                        </w:rPr>
                        <w:t>Fossil fuels are currently a cost-effective and high-density source of energy</w:t>
                      </w:r>
                      <w:r w:rsidRPr="00874075">
                        <w:rPr>
                          <w:szCs w:val="24"/>
                          <w:lang w:val="en-GB"/>
                        </w:rPr>
                        <w:t>."</w:t>
                      </w:r>
                    </w:p>
                    <w:p w14:paraId="170666D6" w14:textId="77777777" w:rsidR="002D24CD" w:rsidRPr="00874075" w:rsidRDefault="002D24CD" w:rsidP="002D24CD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6BA3EF50" w14:textId="77777777" w:rsidR="002D24CD" w:rsidRPr="00874075" w:rsidRDefault="002D24CD" w:rsidP="009807C3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szCs w:val="24"/>
                          <w:lang w:val="en-GB"/>
                        </w:rPr>
                        <w:t>"</w:t>
                      </w:r>
                      <w:r w:rsidRPr="00631B5C">
                        <w:rPr>
                          <w:szCs w:val="24"/>
                          <w:lang w:val="en-GB"/>
                        </w:rPr>
                        <w:t>The significant environmental impact and finite nature of fossil fuels necessitate a transition to cleaner energy sources</w:t>
                      </w:r>
                      <w:r w:rsidRPr="00874075">
                        <w:rPr>
                          <w:szCs w:val="24"/>
                          <w:lang w:val="en-GB"/>
                        </w:rPr>
                        <w:t>."</w:t>
                      </w:r>
                    </w:p>
                    <w:p w14:paraId="5E7D3B7A" w14:textId="77777777" w:rsidR="00C45C68" w:rsidRDefault="00C45C68" w:rsidP="00C45C68">
                      <w:pPr>
                        <w:pBdr>
                          <w:bottom w:val="double" w:sz="4" w:space="1" w:color="auto"/>
                        </w:pBdr>
                        <w:rPr>
                          <w:szCs w:val="24"/>
                          <w:lang w:val="en-GB"/>
                        </w:rPr>
                      </w:pPr>
                    </w:p>
                    <w:p w14:paraId="055F9D27" w14:textId="77777777" w:rsidR="00C45C68" w:rsidRPr="00243398" w:rsidRDefault="00C45C68" w:rsidP="00C45C68">
                      <w:pPr>
                        <w:spacing w:before="60" w:after="120"/>
                        <w:rPr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AB03B4" w14:textId="77777777" w:rsidR="00C45C68" w:rsidRDefault="00C45C68" w:rsidP="00C45C68">
      <w:pPr>
        <w:jc w:val="left"/>
        <w:rPr>
          <w:lang w:val="en-US"/>
        </w:rPr>
      </w:pPr>
      <w:r w:rsidRPr="002D3F8D"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7674237C" wp14:editId="736CF4C9">
                <wp:extent cx="6192520" cy="3980329"/>
                <wp:effectExtent l="0" t="0" r="17780" b="7620"/>
                <wp:docPr id="628424987" name="Zone de texte 628424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398032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1F993" w14:textId="67F68F7D" w:rsidR="00C45C68" w:rsidRDefault="00C45C68" w:rsidP="00C45C68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031414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6</w:t>
                            </w:r>
                            <w:r w:rsidRPr="00031414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information sheet on </w:t>
                            </w:r>
                            <w:r w:rsidR="002D24CD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nuclear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 power</w:t>
                            </w:r>
                          </w:p>
                          <w:p w14:paraId="4ACE664C" w14:textId="77777777" w:rsidR="00AF615B" w:rsidRPr="00874075" w:rsidRDefault="00AF615B" w:rsidP="009807C3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clear" w:pos="720"/>
                              </w:tabs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Advantages:</w:t>
                            </w:r>
                          </w:p>
                          <w:p w14:paraId="6B374A06" w14:textId="77777777" w:rsidR="00AF615B" w:rsidRPr="00874075" w:rsidRDefault="00AF615B" w:rsidP="00AF615B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431FAEE8" w14:textId="77777777" w:rsidR="00AF615B" w:rsidRPr="00874075" w:rsidRDefault="00AF615B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High Energy Density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  <w:lang w:val="en-GB"/>
                              </w:rPr>
                              <w:t>P</w:t>
                            </w:r>
                            <w:r w:rsidRPr="00E16AE9">
                              <w:rPr>
                                <w:szCs w:val="24"/>
                                <w:lang w:val="en-GB"/>
                              </w:rPr>
                              <w:t>roduce</w:t>
                            </w:r>
                            <w:r>
                              <w:rPr>
                                <w:szCs w:val="24"/>
                                <w:lang w:val="en-GB"/>
                              </w:rPr>
                              <w:t>s</w:t>
                            </w:r>
                            <w:r w:rsidRPr="00E16AE9">
                              <w:rPr>
                                <w:szCs w:val="24"/>
                                <w:lang w:val="en-GB"/>
                              </w:rPr>
                              <w:t xml:space="preserve"> a large amount of energy from a small amount of fuel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3185D552" w14:textId="77777777" w:rsidR="00AF615B" w:rsidRPr="00874075" w:rsidRDefault="00AF615B" w:rsidP="00AF615B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65578DD" w14:textId="77777777" w:rsidR="00AF615B" w:rsidRPr="00874075" w:rsidRDefault="00AF615B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936CAD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Low Greenhouse Gas Emissions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E16AE9">
                              <w:rPr>
                                <w:szCs w:val="24"/>
                                <w:lang w:val="en-GB"/>
                              </w:rPr>
                              <w:t>Emits very low amounts of CO</w:t>
                            </w:r>
                            <w:r w:rsidRPr="00936CAD">
                              <w:rPr>
                                <w:szCs w:val="24"/>
                                <w:vertAlign w:val="subscript"/>
                                <w:lang w:val="en-GB"/>
                              </w:rPr>
                              <w:t>2</w:t>
                            </w:r>
                            <w:r w:rsidRPr="00E16AE9">
                              <w:rPr>
                                <w:szCs w:val="24"/>
                                <w:lang w:val="en-GB"/>
                              </w:rPr>
                              <w:t xml:space="preserve"> compared to fossil fuels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480A9A77" w14:textId="77777777" w:rsidR="00AF615B" w:rsidRPr="00874075" w:rsidRDefault="00AF615B" w:rsidP="00AF615B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9D49B86" w14:textId="77777777" w:rsidR="00AF615B" w:rsidRPr="00874075" w:rsidRDefault="00AF615B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9A6227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Reliable and Stable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E16AE9">
                              <w:rPr>
                                <w:szCs w:val="24"/>
                                <w:lang w:val="en-GB"/>
                              </w:rPr>
                              <w:t>Provides a continuous and stable supply of energy, not dependent on weather conditions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4C5F4AC8" w14:textId="77777777" w:rsidR="00AF615B" w:rsidRPr="00874075" w:rsidRDefault="00AF615B" w:rsidP="00AF615B">
                            <w:pPr>
                              <w:ind w:left="426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7EC4B218" w14:textId="77777777" w:rsidR="00AF615B" w:rsidRPr="00874075" w:rsidRDefault="00AF615B" w:rsidP="009807C3">
                            <w:pPr>
                              <w:numPr>
                                <w:ilvl w:val="0"/>
                                <w:numId w:val="29"/>
                              </w:numPr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Disadvantages:</w:t>
                            </w:r>
                          </w:p>
                          <w:p w14:paraId="5AF141F2" w14:textId="77777777" w:rsidR="00AF615B" w:rsidRPr="00874075" w:rsidRDefault="00AF615B" w:rsidP="00AF615B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47BCB16" w14:textId="77777777" w:rsidR="00AF615B" w:rsidRPr="00874075" w:rsidRDefault="00AF615B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Nuclear Waste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E16AE9">
                              <w:rPr>
                                <w:szCs w:val="24"/>
                                <w:lang w:val="en-GB"/>
                              </w:rPr>
                              <w:t>Produces radioactive waste that needs to be carefully managed and stored for thousands of years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4C2AF397" w14:textId="77777777" w:rsidR="00AF615B" w:rsidRPr="00874075" w:rsidRDefault="00AF615B" w:rsidP="00AF615B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26CFD793" w14:textId="77777777" w:rsidR="00AF615B" w:rsidRPr="00874075" w:rsidRDefault="00AF615B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9327E7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 xml:space="preserve">High </w:t>
                            </w:r>
                            <w:r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Initial Cost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E16AE9">
                              <w:rPr>
                                <w:szCs w:val="24"/>
                                <w:lang w:val="en-GB"/>
                              </w:rPr>
                              <w:t>Building nuclear power plants is very expensive and time-consuming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0E8DF593" w14:textId="77777777" w:rsidR="00AF615B" w:rsidRPr="00874075" w:rsidRDefault="00AF615B" w:rsidP="00AF615B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712D3B4" w14:textId="77777777" w:rsidR="00AF615B" w:rsidRPr="00874075" w:rsidRDefault="00AF615B" w:rsidP="009807C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Risk of Accidents</w:t>
                            </w:r>
                            <w:r w:rsidRPr="00874075">
                              <w:rPr>
                                <w:b/>
                                <w:bCs/>
                                <w:szCs w:val="24"/>
                                <w:lang w:val="en-GB"/>
                              </w:rPr>
                              <w:t>: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E16AE9">
                              <w:rPr>
                                <w:szCs w:val="24"/>
                                <w:lang w:val="en-GB"/>
                              </w:rPr>
                              <w:t>Potential for catastrophic accidents, such as Chernobyl and Fukushima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28508F49" w14:textId="77777777" w:rsidR="00AF615B" w:rsidRPr="00874075" w:rsidRDefault="00AF615B" w:rsidP="00AF615B">
                            <w:pPr>
                              <w:ind w:left="426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3595B6C4" w14:textId="77777777" w:rsidR="00AF615B" w:rsidRPr="00874075" w:rsidRDefault="00AF615B" w:rsidP="009807C3">
                            <w:pPr>
                              <w:numPr>
                                <w:ilvl w:val="0"/>
                                <w:numId w:val="29"/>
                              </w:numPr>
                              <w:spacing w:line="240" w:lineRule="auto"/>
                              <w:ind w:left="426" w:hanging="426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rStyle w:val="lev"/>
                                <w:szCs w:val="24"/>
                                <w:lang w:val="en-GB"/>
                              </w:rPr>
                              <w:t>Key Arguments:</w:t>
                            </w:r>
                          </w:p>
                          <w:p w14:paraId="4B914F79" w14:textId="77777777" w:rsidR="00AF615B" w:rsidRPr="00874075" w:rsidRDefault="00AF615B" w:rsidP="00AF615B">
                            <w:pPr>
                              <w:ind w:left="426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20A2BFBB" w14:textId="77777777" w:rsidR="00AF615B" w:rsidRPr="00874075" w:rsidRDefault="00AF615B" w:rsidP="009807C3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szCs w:val="24"/>
                                <w:lang w:val="en-GB"/>
                              </w:rPr>
                              <w:t>"</w:t>
                            </w:r>
                            <w:r w:rsidRPr="008F0F22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E16AE9">
                              <w:rPr>
                                <w:szCs w:val="24"/>
                                <w:lang w:val="en-GB"/>
                              </w:rPr>
                              <w:t>Nuclear energy is a powerful and low-emission source of electricity that can significantly reduce our carbon footprint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."</w:t>
                            </w:r>
                          </w:p>
                          <w:p w14:paraId="1EA23C8E" w14:textId="77777777" w:rsidR="00AF615B" w:rsidRPr="00874075" w:rsidRDefault="00AF615B" w:rsidP="00AF615B">
                            <w:pPr>
                              <w:pStyle w:val="Paragraphedeliste"/>
                              <w:ind w:left="851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0F9E256" w14:textId="77777777" w:rsidR="00AF615B" w:rsidRPr="00874075" w:rsidRDefault="00AF615B" w:rsidP="009807C3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851" w:hanging="425"/>
                              <w:jc w:val="left"/>
                              <w:rPr>
                                <w:szCs w:val="24"/>
                                <w:lang w:val="en-GB"/>
                              </w:rPr>
                            </w:pPr>
                            <w:r w:rsidRPr="00874075">
                              <w:rPr>
                                <w:szCs w:val="24"/>
                                <w:lang w:val="en-GB"/>
                              </w:rPr>
                              <w:t>"</w:t>
                            </w:r>
                            <w:r w:rsidRPr="008F0F22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E16AE9">
                              <w:rPr>
                                <w:szCs w:val="24"/>
                                <w:lang w:val="en-GB"/>
                              </w:rPr>
                              <w:t>Despite the benefits, the challenges of radioactive waste management and the high costs require careful consideration and stringent safety measures</w:t>
                            </w:r>
                            <w:r w:rsidRPr="00874075">
                              <w:rPr>
                                <w:szCs w:val="24"/>
                                <w:lang w:val="en-GB"/>
                              </w:rPr>
                              <w:t>."</w:t>
                            </w:r>
                          </w:p>
                          <w:p w14:paraId="1C86B888" w14:textId="77777777" w:rsidR="00C45C68" w:rsidRPr="00181ACD" w:rsidRDefault="00C45C68" w:rsidP="00C45C68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74237C" id="Zone de texte 628424987" o:spid="_x0000_s1035" type="#_x0000_t202" style="width:487.6pt;height:3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" fillcolor="#f2f2f2 [3052]" strokecolor="gray [1629]" strokeweight=".5pt">
                <v:textbox>
                  <w:txbxContent>
                    <w:p w14:paraId="22A1F993" w14:textId="67F68F7D" w:rsidR="00C45C68" w:rsidRDefault="00C45C68" w:rsidP="00C45C68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031414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6</w:t>
                      </w:r>
                      <w:r w:rsidRPr="00031414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information sheet on </w:t>
                      </w:r>
                      <w:r w:rsidR="002D24CD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nuclear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 power</w:t>
                      </w:r>
                    </w:p>
                    <w:p w14:paraId="4ACE664C" w14:textId="77777777" w:rsidR="00AF615B" w:rsidRPr="00874075" w:rsidRDefault="00AF615B" w:rsidP="009807C3">
                      <w:pPr>
                        <w:numPr>
                          <w:ilvl w:val="0"/>
                          <w:numId w:val="29"/>
                        </w:numPr>
                        <w:tabs>
                          <w:tab w:val="clear" w:pos="720"/>
                        </w:tabs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rStyle w:val="lev"/>
                          <w:szCs w:val="24"/>
                          <w:lang w:val="en-GB"/>
                        </w:rPr>
                        <w:t>Advantages:</w:t>
                      </w:r>
                    </w:p>
                    <w:p w14:paraId="6B374A06" w14:textId="77777777" w:rsidR="00AF615B" w:rsidRPr="00874075" w:rsidRDefault="00AF615B" w:rsidP="00AF615B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431FAEE8" w14:textId="77777777" w:rsidR="00AF615B" w:rsidRPr="00874075" w:rsidRDefault="00AF615B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bCs/>
                          <w:szCs w:val="24"/>
                          <w:lang w:val="en-GB"/>
                        </w:rPr>
                        <w:t>High Energy Density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szCs w:val="24"/>
                          <w:lang w:val="en-GB"/>
                        </w:rPr>
                        <w:t>P</w:t>
                      </w:r>
                      <w:r w:rsidRPr="00E16AE9">
                        <w:rPr>
                          <w:szCs w:val="24"/>
                          <w:lang w:val="en-GB"/>
                        </w:rPr>
                        <w:t>roduce</w:t>
                      </w:r>
                      <w:r>
                        <w:rPr>
                          <w:szCs w:val="24"/>
                          <w:lang w:val="en-GB"/>
                        </w:rPr>
                        <w:t>s</w:t>
                      </w:r>
                      <w:r w:rsidRPr="00E16AE9">
                        <w:rPr>
                          <w:szCs w:val="24"/>
                          <w:lang w:val="en-GB"/>
                        </w:rPr>
                        <w:t xml:space="preserve"> a large amount of energy from a small amount of fuel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3185D552" w14:textId="77777777" w:rsidR="00AF615B" w:rsidRPr="00874075" w:rsidRDefault="00AF615B" w:rsidP="00AF615B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765578DD" w14:textId="77777777" w:rsidR="00AF615B" w:rsidRPr="00874075" w:rsidRDefault="00AF615B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936CAD">
                        <w:rPr>
                          <w:b/>
                          <w:bCs/>
                          <w:szCs w:val="24"/>
                          <w:lang w:val="en-GB"/>
                        </w:rPr>
                        <w:t>Low Greenhouse Gas Emissions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E16AE9">
                        <w:rPr>
                          <w:szCs w:val="24"/>
                          <w:lang w:val="en-GB"/>
                        </w:rPr>
                        <w:t>Emits very low amounts of CO</w:t>
                      </w:r>
                      <w:r w:rsidRPr="00936CAD">
                        <w:rPr>
                          <w:szCs w:val="24"/>
                          <w:vertAlign w:val="subscript"/>
                          <w:lang w:val="en-GB"/>
                        </w:rPr>
                        <w:t>2</w:t>
                      </w:r>
                      <w:r w:rsidRPr="00E16AE9">
                        <w:rPr>
                          <w:szCs w:val="24"/>
                          <w:lang w:val="en-GB"/>
                        </w:rPr>
                        <w:t xml:space="preserve"> compared to fossil fuels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480A9A77" w14:textId="77777777" w:rsidR="00AF615B" w:rsidRPr="00874075" w:rsidRDefault="00AF615B" w:rsidP="00AF615B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59D49B86" w14:textId="77777777" w:rsidR="00AF615B" w:rsidRPr="00874075" w:rsidRDefault="00AF615B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9A6227">
                        <w:rPr>
                          <w:b/>
                          <w:bCs/>
                          <w:szCs w:val="24"/>
                          <w:lang w:val="en-GB"/>
                        </w:rPr>
                        <w:t>Reliable and Stable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E16AE9">
                        <w:rPr>
                          <w:szCs w:val="24"/>
                          <w:lang w:val="en-GB"/>
                        </w:rPr>
                        <w:t>Provides a continuous and stable supply of energy, not dependent on weather conditions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4C5F4AC8" w14:textId="77777777" w:rsidR="00AF615B" w:rsidRPr="00874075" w:rsidRDefault="00AF615B" w:rsidP="00AF615B">
                      <w:pPr>
                        <w:ind w:left="426"/>
                        <w:rPr>
                          <w:szCs w:val="24"/>
                          <w:lang w:val="en-GB"/>
                        </w:rPr>
                      </w:pPr>
                    </w:p>
                    <w:p w14:paraId="7EC4B218" w14:textId="77777777" w:rsidR="00AF615B" w:rsidRPr="00874075" w:rsidRDefault="00AF615B" w:rsidP="009807C3">
                      <w:pPr>
                        <w:numPr>
                          <w:ilvl w:val="0"/>
                          <w:numId w:val="29"/>
                        </w:numPr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rStyle w:val="lev"/>
                          <w:szCs w:val="24"/>
                          <w:lang w:val="en-GB"/>
                        </w:rPr>
                        <w:t>Disadvantages:</w:t>
                      </w:r>
                    </w:p>
                    <w:p w14:paraId="5AF141F2" w14:textId="77777777" w:rsidR="00AF615B" w:rsidRPr="00874075" w:rsidRDefault="00AF615B" w:rsidP="00AF615B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747BCB16" w14:textId="77777777" w:rsidR="00AF615B" w:rsidRPr="00874075" w:rsidRDefault="00AF615B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bCs/>
                          <w:szCs w:val="24"/>
                          <w:lang w:val="en-GB"/>
                        </w:rPr>
                        <w:t>Nuclear Waste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E16AE9">
                        <w:rPr>
                          <w:szCs w:val="24"/>
                          <w:lang w:val="en-GB"/>
                        </w:rPr>
                        <w:t>Produces radioactive waste that needs to be carefully managed and stored for thousands of years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4C2AF397" w14:textId="77777777" w:rsidR="00AF615B" w:rsidRPr="00874075" w:rsidRDefault="00AF615B" w:rsidP="00AF615B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26CFD793" w14:textId="77777777" w:rsidR="00AF615B" w:rsidRPr="00874075" w:rsidRDefault="00AF615B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9327E7">
                        <w:rPr>
                          <w:b/>
                          <w:bCs/>
                          <w:szCs w:val="24"/>
                          <w:lang w:val="en-GB"/>
                        </w:rPr>
                        <w:t xml:space="preserve">High </w:t>
                      </w:r>
                      <w:r>
                        <w:rPr>
                          <w:b/>
                          <w:bCs/>
                          <w:szCs w:val="24"/>
                          <w:lang w:val="en-GB"/>
                        </w:rPr>
                        <w:t>Initial Cost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E16AE9">
                        <w:rPr>
                          <w:szCs w:val="24"/>
                          <w:lang w:val="en-GB"/>
                        </w:rPr>
                        <w:t>Building nuclear power plants is very expensive and time-consuming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0E8DF593" w14:textId="77777777" w:rsidR="00AF615B" w:rsidRPr="00874075" w:rsidRDefault="00AF615B" w:rsidP="00AF615B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7712D3B4" w14:textId="77777777" w:rsidR="00AF615B" w:rsidRPr="00874075" w:rsidRDefault="00AF615B" w:rsidP="009807C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bCs/>
                          <w:szCs w:val="24"/>
                          <w:lang w:val="en-GB"/>
                        </w:rPr>
                        <w:t>Risk of Accidents</w:t>
                      </w:r>
                      <w:r w:rsidRPr="00874075">
                        <w:rPr>
                          <w:b/>
                          <w:bCs/>
                          <w:szCs w:val="24"/>
                          <w:lang w:val="en-GB"/>
                        </w:rPr>
                        <w:t>:</w:t>
                      </w:r>
                      <w:r w:rsidRPr="00874075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E16AE9">
                        <w:rPr>
                          <w:szCs w:val="24"/>
                          <w:lang w:val="en-GB"/>
                        </w:rPr>
                        <w:t>Potential for catastrophic accidents, such as Chernobyl and Fukushima</w:t>
                      </w:r>
                      <w:r w:rsidRPr="00874075">
                        <w:rPr>
                          <w:szCs w:val="24"/>
                          <w:lang w:val="en-GB"/>
                        </w:rPr>
                        <w:t>.</w:t>
                      </w:r>
                    </w:p>
                    <w:p w14:paraId="28508F49" w14:textId="77777777" w:rsidR="00AF615B" w:rsidRPr="00874075" w:rsidRDefault="00AF615B" w:rsidP="00AF615B">
                      <w:pPr>
                        <w:ind w:left="426"/>
                        <w:rPr>
                          <w:szCs w:val="24"/>
                          <w:lang w:val="en-GB"/>
                        </w:rPr>
                      </w:pPr>
                    </w:p>
                    <w:p w14:paraId="3595B6C4" w14:textId="77777777" w:rsidR="00AF615B" w:rsidRPr="00874075" w:rsidRDefault="00AF615B" w:rsidP="009807C3">
                      <w:pPr>
                        <w:numPr>
                          <w:ilvl w:val="0"/>
                          <w:numId w:val="29"/>
                        </w:numPr>
                        <w:spacing w:line="240" w:lineRule="auto"/>
                        <w:ind w:left="426" w:hanging="426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rStyle w:val="lev"/>
                          <w:szCs w:val="24"/>
                          <w:lang w:val="en-GB"/>
                        </w:rPr>
                        <w:t>Key Arguments:</w:t>
                      </w:r>
                    </w:p>
                    <w:p w14:paraId="4B914F79" w14:textId="77777777" w:rsidR="00AF615B" w:rsidRPr="00874075" w:rsidRDefault="00AF615B" w:rsidP="00AF615B">
                      <w:pPr>
                        <w:ind w:left="426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20A2BFBB" w14:textId="77777777" w:rsidR="00AF615B" w:rsidRPr="00874075" w:rsidRDefault="00AF615B" w:rsidP="009807C3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szCs w:val="24"/>
                          <w:lang w:val="en-GB"/>
                        </w:rPr>
                        <w:t>"</w:t>
                      </w:r>
                      <w:r w:rsidRPr="008F0F22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E16AE9">
                        <w:rPr>
                          <w:szCs w:val="24"/>
                          <w:lang w:val="en-GB"/>
                        </w:rPr>
                        <w:t>Nuclear energy is a powerful and low-emission source of electricity that can significantly reduce our carbon footprint</w:t>
                      </w:r>
                      <w:r w:rsidRPr="00874075">
                        <w:rPr>
                          <w:szCs w:val="24"/>
                          <w:lang w:val="en-GB"/>
                        </w:rPr>
                        <w:t>."</w:t>
                      </w:r>
                    </w:p>
                    <w:p w14:paraId="1EA23C8E" w14:textId="77777777" w:rsidR="00AF615B" w:rsidRPr="00874075" w:rsidRDefault="00AF615B" w:rsidP="00AF615B">
                      <w:pPr>
                        <w:pStyle w:val="Paragraphedeliste"/>
                        <w:ind w:left="851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14:paraId="50F9E256" w14:textId="77777777" w:rsidR="00AF615B" w:rsidRPr="00874075" w:rsidRDefault="00AF615B" w:rsidP="009807C3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line="240" w:lineRule="auto"/>
                        <w:ind w:left="851" w:hanging="425"/>
                        <w:jc w:val="left"/>
                        <w:rPr>
                          <w:szCs w:val="24"/>
                          <w:lang w:val="en-GB"/>
                        </w:rPr>
                      </w:pPr>
                      <w:r w:rsidRPr="00874075">
                        <w:rPr>
                          <w:szCs w:val="24"/>
                          <w:lang w:val="en-GB"/>
                        </w:rPr>
                        <w:t>"</w:t>
                      </w:r>
                      <w:r w:rsidRPr="008F0F22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E16AE9">
                        <w:rPr>
                          <w:szCs w:val="24"/>
                          <w:lang w:val="en-GB"/>
                        </w:rPr>
                        <w:t>Despite the benefits, the challenges of radioactive waste management and the high costs require careful consideration and stringent safety measures</w:t>
                      </w:r>
                      <w:r w:rsidRPr="00874075">
                        <w:rPr>
                          <w:szCs w:val="24"/>
                          <w:lang w:val="en-GB"/>
                        </w:rPr>
                        <w:t>."</w:t>
                      </w:r>
                    </w:p>
                    <w:p w14:paraId="1C86B888" w14:textId="77777777" w:rsidR="00C45C68" w:rsidRPr="00181ACD" w:rsidRDefault="00C45C68" w:rsidP="00C45C68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999EBC" w14:textId="77777777" w:rsidR="00C45C68" w:rsidRDefault="00C45C68" w:rsidP="000A4A44">
      <w:pPr>
        <w:rPr>
          <w:sz w:val="22"/>
          <w:lang w:val="en-US"/>
        </w:rPr>
      </w:pPr>
    </w:p>
    <w:p w14:paraId="4E3209B1" w14:textId="77777777" w:rsidR="004D52A4" w:rsidRDefault="004D52A4" w:rsidP="009807C3">
      <w:pPr>
        <w:pStyle w:val="Titre3"/>
        <w:numPr>
          <w:ilvl w:val="0"/>
          <w:numId w:val="7"/>
        </w:numPr>
        <w:ind w:left="0" w:firstLine="0"/>
        <w:rPr>
          <w:lang w:val="en-US"/>
        </w:rPr>
      </w:pPr>
      <w:r>
        <w:rPr>
          <w:lang w:val="en-US"/>
        </w:rPr>
        <w:t xml:space="preserve">Reinvesting and </w:t>
      </w:r>
      <w:proofErr w:type="spellStart"/>
      <w:r>
        <w:rPr>
          <w:lang w:val="en-US"/>
        </w:rPr>
        <w:t>argumenting</w:t>
      </w:r>
      <w:proofErr w:type="spellEnd"/>
      <w:r w:rsidRPr="00093EA3">
        <w:rPr>
          <w:lang w:val="en-US"/>
        </w:rPr>
        <w:t xml:space="preserve">: </w:t>
      </w:r>
    </w:p>
    <w:p w14:paraId="70AAA6B6" w14:textId="359C9714" w:rsidR="004D52A4" w:rsidRPr="00C3495B" w:rsidRDefault="00F22744" w:rsidP="004D52A4">
      <w:pPr>
        <w:widowControl w:val="0"/>
        <w:adjustRightInd w:val="0"/>
        <w:jc w:val="center"/>
        <w:textAlignment w:val="baseline"/>
        <w:rPr>
          <w:sz w:val="28"/>
          <w:szCs w:val="28"/>
        </w:rPr>
      </w:pPr>
      <w:r>
        <w:rPr>
          <w:rStyle w:val="lev"/>
          <w:sz w:val="28"/>
          <w:szCs w:val="28"/>
          <w:lang w:val="en-GB"/>
        </w:rPr>
        <w:t>Fossil</w:t>
      </w:r>
      <w:r w:rsidR="004D52A4" w:rsidRPr="00C3495B">
        <w:rPr>
          <w:rStyle w:val="lev"/>
          <w:sz w:val="28"/>
          <w:szCs w:val="28"/>
          <w:lang w:val="en-GB"/>
        </w:rPr>
        <w:t xml:space="preserve"> </w:t>
      </w:r>
      <w:r>
        <w:rPr>
          <w:rStyle w:val="lev"/>
          <w:sz w:val="28"/>
          <w:szCs w:val="28"/>
          <w:lang w:val="en-GB"/>
        </w:rPr>
        <w:t>Fuels</w:t>
      </w:r>
    </w:p>
    <w:p w14:paraId="5DCA8508" w14:textId="77777777" w:rsidR="004D52A4" w:rsidRDefault="004D52A4" w:rsidP="004D52A4">
      <w:pPr>
        <w:widowControl w:val="0"/>
        <w:adjustRightInd w:val="0"/>
        <w:textAlignment w:val="baseline"/>
        <w:rPr>
          <w:sz w:val="16"/>
          <w:szCs w:val="16"/>
        </w:rPr>
      </w:pPr>
    </w:p>
    <w:p w14:paraId="6FC53B9F" w14:textId="5C53D885" w:rsidR="00303DD7" w:rsidRPr="007A1EE7" w:rsidRDefault="00303DD7" w:rsidP="009807C3">
      <w:pPr>
        <w:pStyle w:val="Paragraphedeliste"/>
        <w:widowControl w:val="0"/>
        <w:numPr>
          <w:ilvl w:val="0"/>
          <w:numId w:val="30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What are the key advantages and disadvantages of fossil fuels?</w:t>
      </w:r>
    </w:p>
    <w:p w14:paraId="65AC88AA" w14:textId="77777777" w:rsidR="007A1EE7" w:rsidRPr="007A1EE7" w:rsidRDefault="007A1EE7" w:rsidP="007A1EE7">
      <w:pPr>
        <w:ind w:firstLine="426"/>
        <w:rPr>
          <w:szCs w:val="20"/>
          <w:lang w:val="en-US"/>
        </w:rPr>
      </w:pPr>
      <w:r w:rsidRPr="007A1EE7">
        <w:rPr>
          <w:szCs w:val="20"/>
          <w:lang w:val="en-US"/>
        </w:rPr>
        <w:t>_____________________________________________________________________________________________</w:t>
      </w:r>
    </w:p>
    <w:p w14:paraId="2703E123" w14:textId="77777777" w:rsidR="007A1EE7" w:rsidRPr="007A1EE7" w:rsidRDefault="007A1EE7" w:rsidP="007A1EE7">
      <w:pPr>
        <w:ind w:firstLine="426"/>
        <w:rPr>
          <w:szCs w:val="20"/>
          <w:lang w:val="en-US"/>
        </w:rPr>
      </w:pPr>
    </w:p>
    <w:p w14:paraId="5043A704" w14:textId="56A194C5" w:rsidR="00303DD7" w:rsidRPr="007A1EE7" w:rsidRDefault="00303DD7" w:rsidP="009807C3">
      <w:pPr>
        <w:pStyle w:val="Paragraphedeliste"/>
        <w:widowControl w:val="0"/>
        <w:numPr>
          <w:ilvl w:val="0"/>
          <w:numId w:val="30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Why are fossil fuels considered economically viable?</w:t>
      </w:r>
    </w:p>
    <w:p w14:paraId="663D75FD" w14:textId="77777777" w:rsidR="007A1EE7" w:rsidRPr="007A1EE7" w:rsidRDefault="007A1EE7" w:rsidP="007A1EE7">
      <w:pPr>
        <w:ind w:firstLine="426"/>
        <w:rPr>
          <w:szCs w:val="20"/>
          <w:lang w:val="en-US"/>
        </w:rPr>
      </w:pPr>
      <w:r w:rsidRPr="007A1EE7">
        <w:rPr>
          <w:szCs w:val="20"/>
          <w:lang w:val="en-US"/>
        </w:rPr>
        <w:t>_____________________________________________________________________________________________</w:t>
      </w:r>
    </w:p>
    <w:p w14:paraId="5EE455C2" w14:textId="77777777" w:rsidR="007A1EE7" w:rsidRPr="007A1EE7" w:rsidRDefault="007A1EE7" w:rsidP="007A1EE7">
      <w:pPr>
        <w:ind w:firstLine="426"/>
        <w:rPr>
          <w:szCs w:val="20"/>
          <w:lang w:val="en-US"/>
        </w:rPr>
      </w:pPr>
    </w:p>
    <w:p w14:paraId="7CDDC747" w14:textId="252216B6" w:rsidR="00303DD7" w:rsidRPr="007A1EE7" w:rsidRDefault="00303DD7" w:rsidP="009807C3">
      <w:pPr>
        <w:pStyle w:val="Paragraphedeliste"/>
        <w:widowControl w:val="0"/>
        <w:numPr>
          <w:ilvl w:val="0"/>
          <w:numId w:val="30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How does the location of fossil fuel reserves impact their use?</w:t>
      </w:r>
    </w:p>
    <w:p w14:paraId="6675E9CB" w14:textId="77777777" w:rsidR="007A1EE7" w:rsidRPr="007A1EE7" w:rsidRDefault="007A1EE7" w:rsidP="007A1EE7">
      <w:pPr>
        <w:ind w:firstLine="426"/>
        <w:rPr>
          <w:szCs w:val="20"/>
          <w:lang w:val="en-US"/>
        </w:rPr>
      </w:pPr>
      <w:r w:rsidRPr="007A1EE7">
        <w:rPr>
          <w:szCs w:val="20"/>
          <w:lang w:val="en-US"/>
        </w:rPr>
        <w:t>_____________________________________________________________________________________________</w:t>
      </w:r>
    </w:p>
    <w:p w14:paraId="5496F2AD" w14:textId="77777777" w:rsidR="007A1EE7" w:rsidRPr="007A1EE7" w:rsidRDefault="007A1EE7" w:rsidP="007A1EE7">
      <w:pPr>
        <w:ind w:firstLine="426"/>
        <w:rPr>
          <w:szCs w:val="20"/>
          <w:lang w:val="en-US"/>
        </w:rPr>
      </w:pPr>
    </w:p>
    <w:p w14:paraId="356BEE59" w14:textId="4EB18BBC" w:rsidR="00303DD7" w:rsidRPr="007A1EE7" w:rsidRDefault="00303DD7" w:rsidP="009807C3">
      <w:pPr>
        <w:pStyle w:val="Paragraphedeliste"/>
        <w:widowControl w:val="0"/>
        <w:numPr>
          <w:ilvl w:val="0"/>
          <w:numId w:val="30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How do fossil fuels affect the environment?</w:t>
      </w:r>
    </w:p>
    <w:p w14:paraId="4B88092F" w14:textId="77777777" w:rsidR="007A1EE7" w:rsidRPr="007A1EE7" w:rsidRDefault="007A1EE7" w:rsidP="007A1EE7">
      <w:pPr>
        <w:ind w:firstLine="426"/>
        <w:rPr>
          <w:szCs w:val="20"/>
          <w:lang w:val="en-US"/>
        </w:rPr>
      </w:pPr>
      <w:r w:rsidRPr="007A1EE7">
        <w:rPr>
          <w:szCs w:val="20"/>
          <w:lang w:val="en-US"/>
        </w:rPr>
        <w:t>_____________________________________________________________________________________________</w:t>
      </w:r>
    </w:p>
    <w:p w14:paraId="3CD521BF" w14:textId="77777777" w:rsidR="007A1EE7" w:rsidRPr="007A1EE7" w:rsidRDefault="007A1EE7" w:rsidP="007A1EE7">
      <w:pPr>
        <w:ind w:firstLine="426"/>
        <w:rPr>
          <w:szCs w:val="20"/>
          <w:lang w:val="en-US"/>
        </w:rPr>
      </w:pPr>
    </w:p>
    <w:p w14:paraId="084D619E" w14:textId="1FE2DADE" w:rsidR="00303DD7" w:rsidRPr="007A1EE7" w:rsidRDefault="00303DD7" w:rsidP="009807C3">
      <w:pPr>
        <w:pStyle w:val="Paragraphedeliste"/>
        <w:widowControl w:val="0"/>
        <w:numPr>
          <w:ilvl w:val="0"/>
          <w:numId w:val="30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How can technology reduce the environmental impact of fossil fuels?</w:t>
      </w:r>
    </w:p>
    <w:p w14:paraId="22B78D0E" w14:textId="77777777" w:rsidR="007A1EE7" w:rsidRPr="007A1EE7" w:rsidRDefault="007A1EE7" w:rsidP="007A1EE7">
      <w:pPr>
        <w:ind w:firstLine="426"/>
        <w:rPr>
          <w:szCs w:val="20"/>
          <w:lang w:val="en-US"/>
        </w:rPr>
      </w:pPr>
      <w:r w:rsidRPr="007A1EE7">
        <w:rPr>
          <w:szCs w:val="20"/>
          <w:lang w:val="en-US"/>
        </w:rPr>
        <w:t>_____________________________________________________________________________________________</w:t>
      </w:r>
    </w:p>
    <w:p w14:paraId="76AB1F8F" w14:textId="77777777" w:rsidR="007A1EE7" w:rsidRPr="007A1EE7" w:rsidRDefault="007A1EE7" w:rsidP="007A1EE7">
      <w:pPr>
        <w:ind w:firstLine="426"/>
        <w:rPr>
          <w:szCs w:val="20"/>
          <w:lang w:val="en-US"/>
        </w:rPr>
      </w:pPr>
    </w:p>
    <w:p w14:paraId="1BA6A7D8" w14:textId="77777777" w:rsidR="00303DD7" w:rsidRPr="008E43A2" w:rsidRDefault="00303DD7" w:rsidP="009807C3">
      <w:pPr>
        <w:pStyle w:val="Paragraphedeliste"/>
        <w:widowControl w:val="0"/>
        <w:numPr>
          <w:ilvl w:val="0"/>
          <w:numId w:val="30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What are the political issues related to fossil fuel use?</w:t>
      </w:r>
    </w:p>
    <w:p w14:paraId="7B91F208" w14:textId="77777777" w:rsidR="007A1EE7" w:rsidRPr="007A1EE7" w:rsidRDefault="007A1EE7" w:rsidP="007A1EE7">
      <w:pPr>
        <w:ind w:firstLine="426"/>
        <w:rPr>
          <w:szCs w:val="20"/>
          <w:lang w:val="en-US"/>
        </w:rPr>
      </w:pPr>
      <w:r w:rsidRPr="007A1EE7">
        <w:rPr>
          <w:szCs w:val="20"/>
          <w:lang w:val="en-US"/>
        </w:rPr>
        <w:t>_____________________________________________________________________________________________</w:t>
      </w:r>
    </w:p>
    <w:p w14:paraId="24CC56FE" w14:textId="77777777" w:rsidR="004D52A4" w:rsidRDefault="004D52A4" w:rsidP="000A4A44">
      <w:pPr>
        <w:rPr>
          <w:sz w:val="22"/>
          <w:lang w:val="en-US"/>
        </w:rPr>
      </w:pPr>
    </w:p>
    <w:p w14:paraId="74F79ED1" w14:textId="2BCA5703" w:rsidR="00303DD7" w:rsidRDefault="00303DD7" w:rsidP="00303DD7">
      <w:pPr>
        <w:widowControl w:val="0"/>
        <w:adjustRightInd w:val="0"/>
        <w:jc w:val="center"/>
        <w:textAlignment w:val="baseline"/>
        <w:rPr>
          <w:rStyle w:val="lev"/>
          <w:sz w:val="28"/>
          <w:szCs w:val="28"/>
          <w:lang w:val="en-GB"/>
        </w:rPr>
      </w:pPr>
      <w:r>
        <w:rPr>
          <w:rStyle w:val="lev"/>
          <w:sz w:val="28"/>
          <w:szCs w:val="28"/>
          <w:lang w:val="en-GB"/>
        </w:rPr>
        <w:t>Nuclear Energy</w:t>
      </w:r>
    </w:p>
    <w:p w14:paraId="273E892E" w14:textId="309F09DD" w:rsidR="00EC4E9D" w:rsidRPr="007A1EE7" w:rsidRDefault="00EC4E9D" w:rsidP="009807C3">
      <w:pPr>
        <w:pStyle w:val="Paragraphedeliste"/>
        <w:widowControl w:val="0"/>
        <w:numPr>
          <w:ilvl w:val="0"/>
          <w:numId w:val="31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Discuss the pros and cons of nuclear energy.</w:t>
      </w:r>
    </w:p>
    <w:p w14:paraId="6D494A62" w14:textId="77777777" w:rsidR="007A1EE7" w:rsidRPr="007A1EE7" w:rsidRDefault="007A1EE7" w:rsidP="007A1EE7">
      <w:pPr>
        <w:ind w:firstLine="426"/>
        <w:rPr>
          <w:szCs w:val="20"/>
          <w:lang w:val="en-US"/>
        </w:rPr>
      </w:pPr>
      <w:r w:rsidRPr="007A1EE7">
        <w:rPr>
          <w:szCs w:val="20"/>
          <w:lang w:val="en-US"/>
        </w:rPr>
        <w:t>_____________________________________________________________________________________________</w:t>
      </w:r>
    </w:p>
    <w:p w14:paraId="2FB77DB9" w14:textId="77777777" w:rsidR="007A1EE7" w:rsidRPr="007A1EE7" w:rsidRDefault="007A1EE7" w:rsidP="007A1EE7">
      <w:pPr>
        <w:ind w:firstLine="426"/>
        <w:rPr>
          <w:szCs w:val="20"/>
          <w:lang w:val="en-US"/>
        </w:rPr>
      </w:pPr>
    </w:p>
    <w:p w14:paraId="110B720C" w14:textId="5238CE1F" w:rsidR="00EC4E9D" w:rsidRPr="007A1EE7" w:rsidRDefault="00EC4E9D" w:rsidP="009807C3">
      <w:pPr>
        <w:pStyle w:val="Paragraphedeliste"/>
        <w:widowControl w:val="0"/>
        <w:numPr>
          <w:ilvl w:val="0"/>
          <w:numId w:val="31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Are the costs of building nuclear plants justified?</w:t>
      </w:r>
    </w:p>
    <w:p w14:paraId="59D6B804" w14:textId="77777777" w:rsidR="007A1EE7" w:rsidRPr="007A1EE7" w:rsidRDefault="007A1EE7" w:rsidP="007A1EE7">
      <w:pPr>
        <w:ind w:firstLine="426"/>
        <w:rPr>
          <w:szCs w:val="20"/>
          <w:lang w:val="en-US"/>
        </w:rPr>
      </w:pPr>
      <w:r w:rsidRPr="007A1EE7">
        <w:rPr>
          <w:szCs w:val="20"/>
          <w:lang w:val="en-US"/>
        </w:rPr>
        <w:t>_____________________________________________________________________________________________</w:t>
      </w:r>
    </w:p>
    <w:p w14:paraId="1D5E54CF" w14:textId="77777777" w:rsidR="007A1EE7" w:rsidRPr="007A1EE7" w:rsidRDefault="007A1EE7" w:rsidP="007A1EE7">
      <w:pPr>
        <w:ind w:firstLine="426"/>
        <w:rPr>
          <w:szCs w:val="20"/>
          <w:lang w:val="en-US"/>
        </w:rPr>
      </w:pPr>
    </w:p>
    <w:p w14:paraId="780A3894" w14:textId="0F437AA3" w:rsidR="00EC4E9D" w:rsidRPr="007A1EE7" w:rsidRDefault="00EC4E9D" w:rsidP="009807C3">
      <w:pPr>
        <w:pStyle w:val="Paragraphedeliste"/>
        <w:widowControl w:val="0"/>
        <w:numPr>
          <w:ilvl w:val="0"/>
          <w:numId w:val="31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</w:t>
      </w:r>
      <w:r>
        <w:rPr>
          <w:lang w:val="en-GB"/>
        </w:rPr>
        <w:t>ich</w:t>
      </w:r>
      <w:r w:rsidRPr="001F4653">
        <w:rPr>
          <w:lang w:val="en-GB"/>
        </w:rPr>
        <w:t xml:space="preserve"> factors determine the location of nuclear power plants?</w:t>
      </w:r>
    </w:p>
    <w:p w14:paraId="102C6BD2" w14:textId="77777777" w:rsidR="007A1EE7" w:rsidRPr="007A1EE7" w:rsidRDefault="007A1EE7" w:rsidP="007A1EE7">
      <w:pPr>
        <w:ind w:firstLine="426"/>
        <w:rPr>
          <w:szCs w:val="20"/>
          <w:lang w:val="en-US"/>
        </w:rPr>
      </w:pPr>
      <w:r w:rsidRPr="007A1EE7">
        <w:rPr>
          <w:szCs w:val="20"/>
          <w:lang w:val="en-US"/>
        </w:rPr>
        <w:t>_____________________________________________________________________________________________</w:t>
      </w:r>
    </w:p>
    <w:p w14:paraId="133107C5" w14:textId="77777777" w:rsidR="007A1EE7" w:rsidRPr="007A1EE7" w:rsidRDefault="007A1EE7" w:rsidP="007A1EE7">
      <w:pPr>
        <w:ind w:firstLine="426"/>
        <w:rPr>
          <w:szCs w:val="20"/>
          <w:lang w:val="en-US"/>
        </w:rPr>
      </w:pPr>
    </w:p>
    <w:p w14:paraId="3FACB361" w14:textId="617889B3" w:rsidR="00EC4E9D" w:rsidRPr="007A1EE7" w:rsidRDefault="00EC4E9D" w:rsidP="009807C3">
      <w:pPr>
        <w:pStyle w:val="Paragraphedeliste"/>
        <w:widowControl w:val="0"/>
        <w:numPr>
          <w:ilvl w:val="0"/>
          <w:numId w:val="31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What are the environmental risks of nuclear energy?</w:t>
      </w:r>
    </w:p>
    <w:p w14:paraId="74BD7C86" w14:textId="77777777" w:rsidR="007A1EE7" w:rsidRPr="007A1EE7" w:rsidRDefault="007A1EE7" w:rsidP="007A1EE7">
      <w:pPr>
        <w:ind w:firstLine="426"/>
        <w:rPr>
          <w:szCs w:val="20"/>
          <w:lang w:val="en-US"/>
        </w:rPr>
      </w:pPr>
      <w:r w:rsidRPr="007A1EE7">
        <w:rPr>
          <w:szCs w:val="20"/>
          <w:lang w:val="en-US"/>
        </w:rPr>
        <w:t>_____________________________________________________________________________________________</w:t>
      </w:r>
    </w:p>
    <w:p w14:paraId="245F0D67" w14:textId="77777777" w:rsidR="007A1EE7" w:rsidRPr="007A1EE7" w:rsidRDefault="007A1EE7" w:rsidP="007A1EE7">
      <w:pPr>
        <w:ind w:firstLine="426"/>
        <w:rPr>
          <w:szCs w:val="20"/>
          <w:lang w:val="en-US"/>
        </w:rPr>
      </w:pPr>
    </w:p>
    <w:p w14:paraId="117FA6EA" w14:textId="4ABA203C" w:rsidR="00EC4E9D" w:rsidRPr="007A1EE7" w:rsidRDefault="00EC4E9D" w:rsidP="009807C3">
      <w:pPr>
        <w:pStyle w:val="Paragraphedeliste"/>
        <w:widowControl w:val="0"/>
        <w:numPr>
          <w:ilvl w:val="0"/>
          <w:numId w:val="31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</w:t>
      </w:r>
      <w:r>
        <w:rPr>
          <w:lang w:val="en-GB"/>
        </w:rPr>
        <w:t>ich</w:t>
      </w:r>
      <w:r w:rsidRPr="001F4653">
        <w:rPr>
          <w:lang w:val="en-GB"/>
        </w:rPr>
        <w:t xml:space="preserve"> advancements could make nuclear energy safer?</w:t>
      </w:r>
    </w:p>
    <w:p w14:paraId="4B793C25" w14:textId="77777777" w:rsidR="007A1EE7" w:rsidRPr="007A1EE7" w:rsidRDefault="007A1EE7" w:rsidP="007A1EE7">
      <w:pPr>
        <w:ind w:firstLine="426"/>
        <w:rPr>
          <w:szCs w:val="20"/>
          <w:lang w:val="en-US"/>
        </w:rPr>
      </w:pPr>
      <w:r w:rsidRPr="007A1EE7">
        <w:rPr>
          <w:szCs w:val="20"/>
          <w:lang w:val="en-US"/>
        </w:rPr>
        <w:t>_____________________________________________________________________________________________</w:t>
      </w:r>
    </w:p>
    <w:p w14:paraId="0505399A" w14:textId="77777777" w:rsidR="007A1EE7" w:rsidRPr="007A1EE7" w:rsidRDefault="007A1EE7" w:rsidP="007A1EE7">
      <w:pPr>
        <w:ind w:firstLine="426"/>
        <w:rPr>
          <w:szCs w:val="20"/>
          <w:lang w:val="en-US"/>
        </w:rPr>
      </w:pPr>
    </w:p>
    <w:p w14:paraId="69331268" w14:textId="77777777" w:rsidR="00EC4E9D" w:rsidRPr="001C7932" w:rsidRDefault="00EC4E9D" w:rsidP="009807C3">
      <w:pPr>
        <w:pStyle w:val="Paragraphedeliste"/>
        <w:widowControl w:val="0"/>
        <w:numPr>
          <w:ilvl w:val="0"/>
          <w:numId w:val="31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1F4653">
        <w:rPr>
          <w:lang w:val="en-GB"/>
        </w:rPr>
        <w:t>What are the social and political debates around nuclear energy?</w:t>
      </w:r>
    </w:p>
    <w:p w14:paraId="7EC4FC58" w14:textId="77777777" w:rsidR="007A1EE7" w:rsidRPr="007A1EE7" w:rsidRDefault="007A1EE7" w:rsidP="007A1EE7">
      <w:pPr>
        <w:ind w:firstLine="426"/>
        <w:rPr>
          <w:szCs w:val="20"/>
          <w:lang w:val="en-US"/>
        </w:rPr>
      </w:pPr>
      <w:r w:rsidRPr="007A1EE7">
        <w:rPr>
          <w:szCs w:val="20"/>
          <w:lang w:val="en-US"/>
        </w:rPr>
        <w:t>_____________________________________________________________________________________________</w:t>
      </w:r>
    </w:p>
    <w:p w14:paraId="6611B37A" w14:textId="77777777" w:rsidR="007A1EE7" w:rsidRPr="007A1EE7" w:rsidRDefault="007A1EE7" w:rsidP="007A1EE7">
      <w:pPr>
        <w:ind w:firstLine="426"/>
        <w:rPr>
          <w:szCs w:val="20"/>
          <w:lang w:val="en-US"/>
        </w:rPr>
      </w:pPr>
    </w:p>
    <w:p w14:paraId="23BCB8A9" w14:textId="22E6DE96" w:rsidR="0075175D" w:rsidRPr="001F29AA" w:rsidRDefault="0075175D" w:rsidP="0075175D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</w:t>
      </w:r>
      <w:r w:rsidR="00227603">
        <w:rPr>
          <w:lang w:val="en-US"/>
        </w:rPr>
        <w:t>3</w:t>
      </w:r>
      <w:r w:rsidRPr="001F29AA">
        <w:rPr>
          <w:lang w:val="en-US"/>
        </w:rPr>
        <w:t xml:space="preserve">: </w:t>
      </w:r>
      <w:r>
        <w:rPr>
          <w:lang w:val="en-US"/>
        </w:rPr>
        <w:t xml:space="preserve">Different types of energy (level </w:t>
      </w:r>
      <w:r w:rsidR="00227603">
        <w:rPr>
          <w:lang w:val="en-US"/>
        </w:rPr>
        <w:t>3</w:t>
      </w:r>
      <w:r>
        <w:rPr>
          <w:lang w:val="en-US"/>
        </w:rPr>
        <w:t>)</w:t>
      </w:r>
    </w:p>
    <w:p w14:paraId="1A04FC8B" w14:textId="77777777" w:rsidR="0075175D" w:rsidRDefault="0075175D" w:rsidP="0075175D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C592F78" wp14:editId="67046CEC">
                <wp:extent cx="6192520" cy="450000"/>
                <wp:effectExtent l="0" t="0" r="5080" b="0"/>
                <wp:docPr id="1006411812" name="Zone de texte 100641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45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AFD8E" w14:textId="4EE9AF9E" w:rsidR="0075175D" w:rsidRPr="002F1D3A" w:rsidRDefault="0075175D" w:rsidP="0075175D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>: reinvesting the vocabulary you acquired in the</w:t>
                            </w:r>
                            <w:r w:rsidR="00C90BCA">
                              <w:rPr>
                                <w:lang w:val="en-US"/>
                              </w:rPr>
                              <w:t xml:space="preserve"> two </w:t>
                            </w:r>
                            <w:r>
                              <w:rPr>
                                <w:lang w:val="en-US"/>
                              </w:rPr>
                              <w:t>previous activit</w:t>
                            </w:r>
                            <w:r w:rsidR="00C90BCA">
                              <w:rPr>
                                <w:lang w:val="en-US"/>
                              </w:rPr>
                              <w:t>ies</w:t>
                            </w:r>
                            <w:r>
                              <w:rPr>
                                <w:lang w:val="en-US"/>
                              </w:rPr>
                              <w:t xml:space="preserve"> so that you can </w:t>
                            </w:r>
                            <w:r w:rsidR="00C90BCA">
                              <w:rPr>
                                <w:lang w:val="en-US"/>
                              </w:rPr>
                              <w:t>prepare a presentation</w:t>
                            </w:r>
                            <w:r>
                              <w:rPr>
                                <w:lang w:val="en-US"/>
                              </w:rPr>
                              <w:t xml:space="preserve"> on energies </w:t>
                            </w:r>
                            <w:r w:rsidR="00C90BCA">
                              <w:rPr>
                                <w:lang w:val="en-US"/>
                              </w:rPr>
                              <w:t>using</w:t>
                            </w:r>
                            <w:r>
                              <w:rPr>
                                <w:lang w:val="en-US"/>
                              </w:rPr>
                              <w:t xml:space="preserve"> documented arguments.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592F78" id="Zone de texte 1006411812" o:spid="_x0000_s1036" type="#_x0000_t202" style="width:487.6pt;height:3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" fillcolor="#dbe5f1 [660]" stroked="f" strokeweight=".5pt">
                <v:textbox>
                  <w:txbxContent>
                    <w:p w14:paraId="2B4AFD8E" w14:textId="4EE9AF9E" w:rsidR="0075175D" w:rsidRPr="002F1D3A" w:rsidRDefault="0075175D" w:rsidP="0075175D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>: reinvesting the vocabulary you acquired in the</w:t>
                      </w:r>
                      <w:r w:rsidR="00C90BCA">
                        <w:rPr>
                          <w:lang w:val="en-US"/>
                        </w:rPr>
                        <w:t xml:space="preserve"> two </w:t>
                      </w:r>
                      <w:r>
                        <w:rPr>
                          <w:lang w:val="en-US"/>
                        </w:rPr>
                        <w:t>previous activit</w:t>
                      </w:r>
                      <w:r w:rsidR="00C90BCA">
                        <w:rPr>
                          <w:lang w:val="en-US"/>
                        </w:rPr>
                        <w:t>ies</w:t>
                      </w:r>
                      <w:r>
                        <w:rPr>
                          <w:lang w:val="en-US"/>
                        </w:rPr>
                        <w:t xml:space="preserve"> so that you can </w:t>
                      </w:r>
                      <w:r w:rsidR="00C90BCA">
                        <w:rPr>
                          <w:lang w:val="en-US"/>
                        </w:rPr>
                        <w:t>prepare a presentation</w:t>
                      </w:r>
                      <w:r>
                        <w:rPr>
                          <w:lang w:val="en-US"/>
                        </w:rPr>
                        <w:t xml:space="preserve"> on energies </w:t>
                      </w:r>
                      <w:r w:rsidR="00C90BCA">
                        <w:rPr>
                          <w:lang w:val="en-US"/>
                        </w:rPr>
                        <w:t>using</w:t>
                      </w:r>
                      <w:r>
                        <w:rPr>
                          <w:lang w:val="en-US"/>
                        </w:rPr>
                        <w:t xml:space="preserve"> documented arguments.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B3FAAC" w14:textId="77777777" w:rsidR="00102989" w:rsidRPr="00102989" w:rsidRDefault="00227603" w:rsidP="00102989">
      <w:pPr>
        <w:pStyle w:val="Paragraphedeliste"/>
        <w:numPr>
          <w:ilvl w:val="0"/>
          <w:numId w:val="38"/>
        </w:numPr>
        <w:rPr>
          <w:szCs w:val="20"/>
          <w:lang w:val="en-US"/>
        </w:rPr>
      </w:pPr>
      <w:r w:rsidRPr="00102989">
        <w:rPr>
          <w:szCs w:val="20"/>
          <w:lang w:val="en-US"/>
        </w:rPr>
        <w:t xml:space="preserve">Choose one </w:t>
      </w:r>
      <w:r w:rsidR="00753871" w:rsidRPr="00102989">
        <w:rPr>
          <w:szCs w:val="20"/>
          <w:lang w:val="en-US"/>
        </w:rPr>
        <w:t>type of energy</w:t>
      </w:r>
      <w:r w:rsidRPr="00102989">
        <w:rPr>
          <w:szCs w:val="20"/>
          <w:lang w:val="en-US"/>
        </w:rPr>
        <w:t xml:space="preserve"> from the </w:t>
      </w:r>
      <w:r w:rsidR="00753871" w:rsidRPr="00102989">
        <w:rPr>
          <w:szCs w:val="20"/>
          <w:lang w:val="en-US"/>
        </w:rPr>
        <w:t>previous studied</w:t>
      </w:r>
      <w:r w:rsidRPr="00102989">
        <w:rPr>
          <w:szCs w:val="20"/>
          <w:lang w:val="en-US"/>
        </w:rPr>
        <w:t xml:space="preserve">. </w:t>
      </w:r>
    </w:p>
    <w:p w14:paraId="158D9E1E" w14:textId="27E3C2C6" w:rsidR="00303DD7" w:rsidRPr="00102989" w:rsidRDefault="00227603" w:rsidP="00102989">
      <w:pPr>
        <w:pStyle w:val="Paragraphedeliste"/>
        <w:numPr>
          <w:ilvl w:val="0"/>
          <w:numId w:val="38"/>
        </w:numPr>
        <w:rPr>
          <w:szCs w:val="20"/>
          <w:lang w:val="en-US"/>
        </w:rPr>
      </w:pPr>
      <w:r w:rsidRPr="00102989">
        <w:rPr>
          <w:szCs w:val="20"/>
          <w:lang w:val="en-US"/>
        </w:rPr>
        <w:t xml:space="preserve">Prepare a 2-3min presentation </w:t>
      </w:r>
      <w:proofErr w:type="gramStart"/>
      <w:r w:rsidRPr="00102989">
        <w:rPr>
          <w:szCs w:val="20"/>
          <w:lang w:val="en-US"/>
        </w:rPr>
        <w:t>in order to</w:t>
      </w:r>
      <w:proofErr w:type="gramEnd"/>
      <w:r w:rsidRPr="00102989">
        <w:rPr>
          <w:szCs w:val="20"/>
          <w:lang w:val="en-US"/>
        </w:rPr>
        <w:t xml:space="preserve"> answer </w:t>
      </w:r>
      <w:r w:rsidR="00A12BD8" w:rsidRPr="00102989">
        <w:rPr>
          <w:szCs w:val="20"/>
          <w:lang w:val="en-US"/>
        </w:rPr>
        <w:t>a</w:t>
      </w:r>
      <w:r w:rsidRPr="00102989">
        <w:rPr>
          <w:szCs w:val="20"/>
          <w:lang w:val="en-US"/>
        </w:rPr>
        <w:t xml:space="preserve"> question you cho</w:t>
      </w:r>
      <w:r w:rsidR="00A12BD8" w:rsidRPr="00102989">
        <w:rPr>
          <w:szCs w:val="20"/>
          <w:lang w:val="en-US"/>
        </w:rPr>
        <w:t>o</w:t>
      </w:r>
      <w:r w:rsidRPr="00102989">
        <w:rPr>
          <w:szCs w:val="20"/>
          <w:lang w:val="en-US"/>
        </w:rPr>
        <w:t>se</w:t>
      </w:r>
      <w:r w:rsidR="00A12BD8" w:rsidRPr="00102989">
        <w:rPr>
          <w:szCs w:val="20"/>
          <w:lang w:val="en-US"/>
        </w:rPr>
        <w:t xml:space="preserve"> amongst the ones below:</w:t>
      </w:r>
    </w:p>
    <w:p w14:paraId="10C64141" w14:textId="77777777" w:rsidR="00A12BD8" w:rsidRDefault="00A12BD8" w:rsidP="000A4A44">
      <w:pPr>
        <w:rPr>
          <w:szCs w:val="20"/>
          <w:lang w:val="en-US"/>
        </w:rPr>
      </w:pPr>
    </w:p>
    <w:p w14:paraId="11420F6A" w14:textId="77777777" w:rsidR="00A12BD8" w:rsidRPr="00C3495B" w:rsidRDefault="00A12BD8" w:rsidP="00A12BD8">
      <w:pPr>
        <w:widowControl w:val="0"/>
        <w:adjustRightInd w:val="0"/>
        <w:jc w:val="center"/>
        <w:textAlignment w:val="baseline"/>
        <w:rPr>
          <w:sz w:val="28"/>
          <w:szCs w:val="28"/>
        </w:rPr>
      </w:pPr>
      <w:r w:rsidRPr="00C3495B">
        <w:rPr>
          <w:rStyle w:val="lev"/>
          <w:sz w:val="28"/>
          <w:szCs w:val="28"/>
          <w:lang w:val="en-GB"/>
        </w:rPr>
        <w:t>Geothermal Energy</w:t>
      </w:r>
    </w:p>
    <w:p w14:paraId="2E5614AC" w14:textId="77777777" w:rsidR="00A12BD8" w:rsidRPr="006A0C56" w:rsidRDefault="00A12BD8" w:rsidP="00A12BD8">
      <w:pPr>
        <w:widowControl w:val="0"/>
        <w:adjustRightInd w:val="0"/>
        <w:textAlignment w:val="baseline"/>
        <w:rPr>
          <w:sz w:val="16"/>
          <w:szCs w:val="16"/>
        </w:rPr>
      </w:pPr>
    </w:p>
    <w:p w14:paraId="3763E90B" w14:textId="77777777" w:rsidR="00A12BD8" w:rsidRPr="005D1418" w:rsidRDefault="00A12BD8" w:rsidP="009807C3">
      <w:pPr>
        <w:pStyle w:val="Paragraphedeliste"/>
        <w:widowControl w:val="0"/>
        <w:numPr>
          <w:ilvl w:val="0"/>
          <w:numId w:val="33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the benefits of geothermal energy being a renewable resource and its low CO</w:t>
      </w:r>
      <w:r w:rsidRPr="005D1418">
        <w:rPr>
          <w:vertAlign w:val="subscript"/>
          <w:lang w:val="en-GB"/>
        </w:rPr>
        <w:t>2</w:t>
      </w:r>
      <w:r w:rsidRPr="00C3495B">
        <w:rPr>
          <w:lang w:val="en-GB"/>
        </w:rPr>
        <w:t xml:space="preserve"> emissions.</w:t>
      </w:r>
    </w:p>
    <w:p w14:paraId="0EF02DAE" w14:textId="77777777" w:rsidR="00A12BD8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lang w:val="en-GB"/>
        </w:rPr>
      </w:pPr>
      <w:r w:rsidRPr="00C3495B">
        <w:rPr>
          <w:lang w:val="en-GB"/>
        </w:rPr>
        <w:t>How do these benefits compare to other renewable energy sources?</w:t>
      </w:r>
    </w:p>
    <w:p w14:paraId="2F152828" w14:textId="77777777" w:rsidR="00A12BD8" w:rsidRPr="00657ABA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59B245FF" w14:textId="77777777" w:rsidR="00A12BD8" w:rsidRPr="005D1418" w:rsidRDefault="00A12BD8" w:rsidP="009807C3">
      <w:pPr>
        <w:pStyle w:val="Paragraphedeliste"/>
        <w:widowControl w:val="0"/>
        <w:numPr>
          <w:ilvl w:val="0"/>
          <w:numId w:val="33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Analyse the high initial costs of geothermal energy.</w:t>
      </w:r>
    </w:p>
    <w:p w14:paraId="27341BB5" w14:textId="77777777" w:rsidR="00A12BD8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lang w:val="en-GB"/>
        </w:rPr>
      </w:pPr>
      <w:r w:rsidRPr="00C3495B">
        <w:rPr>
          <w:lang w:val="en-GB"/>
        </w:rPr>
        <w:t>How do the long-term benefits justify the initial investment?</w:t>
      </w:r>
    </w:p>
    <w:p w14:paraId="1517C0F4" w14:textId="77777777" w:rsidR="00A12BD8" w:rsidRPr="00657ABA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4B520E15" w14:textId="77777777" w:rsidR="00A12BD8" w:rsidRPr="005D1418" w:rsidRDefault="00A12BD8" w:rsidP="009807C3">
      <w:pPr>
        <w:pStyle w:val="Paragraphedeliste"/>
        <w:widowControl w:val="0"/>
        <w:numPr>
          <w:ilvl w:val="0"/>
          <w:numId w:val="33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the location-specific nature of geothermal energy.</w:t>
      </w:r>
    </w:p>
    <w:p w14:paraId="25F3135F" w14:textId="77777777" w:rsidR="00A12BD8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lang w:val="en-GB"/>
        </w:rPr>
      </w:pPr>
      <w:r w:rsidRPr="00C3495B">
        <w:rPr>
          <w:lang w:val="en-GB"/>
        </w:rPr>
        <w:t>How do geological conditions impact its effectiveness?</w:t>
      </w:r>
    </w:p>
    <w:p w14:paraId="793AF1E2" w14:textId="77777777" w:rsidR="00A12BD8" w:rsidRPr="00657ABA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655E6B27" w14:textId="77777777" w:rsidR="00A12BD8" w:rsidRPr="005D1418" w:rsidRDefault="00A12BD8" w:rsidP="009807C3">
      <w:pPr>
        <w:pStyle w:val="Paragraphedeliste"/>
        <w:widowControl w:val="0"/>
        <w:numPr>
          <w:ilvl w:val="0"/>
          <w:numId w:val="33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the potential environmental impacts of geothermal energy, such as minor earthquakes.</w:t>
      </w:r>
    </w:p>
    <w:p w14:paraId="7241A157" w14:textId="77777777" w:rsidR="00A12BD8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lang w:val="en-GB"/>
        </w:rPr>
      </w:pPr>
      <w:r w:rsidRPr="00C3495B">
        <w:rPr>
          <w:lang w:val="en-GB"/>
        </w:rPr>
        <w:t>How can these risks be managed?</w:t>
      </w:r>
    </w:p>
    <w:p w14:paraId="5AD76F34" w14:textId="77777777" w:rsidR="00A12BD8" w:rsidRPr="00657ABA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15D20D9D" w14:textId="77777777" w:rsidR="00A12BD8" w:rsidRPr="00657ABA" w:rsidRDefault="00A12BD8" w:rsidP="009807C3">
      <w:pPr>
        <w:pStyle w:val="Paragraphedeliste"/>
        <w:widowControl w:val="0"/>
        <w:numPr>
          <w:ilvl w:val="0"/>
          <w:numId w:val="33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Explore the future potential of geothermal energy with advancements in drilling and extraction technology.</w:t>
      </w:r>
    </w:p>
    <w:p w14:paraId="3660ECD8" w14:textId="77777777" w:rsidR="00A12BD8" w:rsidRPr="00657ABA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3F6AE5C6" w14:textId="77777777" w:rsidR="00A12BD8" w:rsidRPr="005D1418" w:rsidRDefault="00A12BD8" w:rsidP="009807C3">
      <w:pPr>
        <w:pStyle w:val="Paragraphedeliste"/>
        <w:widowControl w:val="0"/>
        <w:numPr>
          <w:ilvl w:val="0"/>
          <w:numId w:val="33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the socioeconomic impact of geothermal energy projects in local communities.</w:t>
      </w:r>
    </w:p>
    <w:p w14:paraId="02FDA577" w14:textId="77777777" w:rsidR="00A12BD8" w:rsidRPr="00C3495B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  <w:r w:rsidRPr="00C3495B">
        <w:rPr>
          <w:lang w:val="en-GB"/>
        </w:rPr>
        <w:t>How does it affect employment and development?</w:t>
      </w:r>
    </w:p>
    <w:p w14:paraId="57C1731D" w14:textId="77777777" w:rsidR="00A12BD8" w:rsidRDefault="00A12BD8" w:rsidP="00A12BD8">
      <w:pPr>
        <w:widowControl w:val="0"/>
        <w:pBdr>
          <w:bottom w:val="single" w:sz="4" w:space="1" w:color="auto"/>
        </w:pBdr>
        <w:adjustRightInd w:val="0"/>
        <w:textAlignment w:val="baseline"/>
        <w:rPr>
          <w:szCs w:val="24"/>
        </w:rPr>
      </w:pPr>
    </w:p>
    <w:p w14:paraId="3369F1CF" w14:textId="77777777" w:rsidR="00A12BD8" w:rsidRPr="00325C59" w:rsidRDefault="00A12BD8" w:rsidP="00A12BD8">
      <w:pPr>
        <w:widowControl w:val="0"/>
        <w:adjustRightInd w:val="0"/>
        <w:textAlignment w:val="baseline"/>
        <w:rPr>
          <w:sz w:val="16"/>
          <w:szCs w:val="16"/>
        </w:rPr>
      </w:pPr>
    </w:p>
    <w:p w14:paraId="026E6D9E" w14:textId="77777777" w:rsidR="00A12BD8" w:rsidRPr="00325C59" w:rsidRDefault="00A12BD8" w:rsidP="00A12BD8">
      <w:pPr>
        <w:widowControl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 w:rsidRPr="00325C59">
        <w:rPr>
          <w:b/>
          <w:bCs/>
          <w:sz w:val="28"/>
          <w:szCs w:val="28"/>
        </w:rPr>
        <w:t>Solar Energy</w:t>
      </w:r>
    </w:p>
    <w:p w14:paraId="616FEA96" w14:textId="77777777" w:rsidR="00A12BD8" w:rsidRPr="006A0C56" w:rsidRDefault="00A12BD8" w:rsidP="009807C3">
      <w:pPr>
        <w:widowControl w:val="0"/>
        <w:adjustRightInd w:val="0"/>
        <w:textAlignment w:val="baseline"/>
        <w:rPr>
          <w:sz w:val="16"/>
          <w:szCs w:val="16"/>
        </w:rPr>
      </w:pPr>
    </w:p>
    <w:p w14:paraId="1D87726F" w14:textId="77777777" w:rsidR="00A12BD8" w:rsidRPr="005D1418" w:rsidRDefault="00A12BD8" w:rsidP="009807C3">
      <w:pPr>
        <w:pStyle w:val="Paragraphedeliste"/>
        <w:widowControl w:val="0"/>
        <w:numPr>
          <w:ilvl w:val="0"/>
          <w:numId w:val="34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How does the scalability of solar energy impact its adoption in different regions?</w:t>
      </w:r>
    </w:p>
    <w:p w14:paraId="703DD30E" w14:textId="77777777" w:rsidR="00A12BD8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lang w:val="en-GB"/>
        </w:rPr>
      </w:pPr>
      <w:r w:rsidRPr="00C3495B">
        <w:rPr>
          <w:lang w:val="en-GB"/>
        </w:rPr>
        <w:t>Discuss the environmental benefits of zero CO</w:t>
      </w:r>
      <w:r w:rsidRPr="00044541">
        <w:rPr>
          <w:vertAlign w:val="subscript"/>
          <w:lang w:val="en-GB"/>
        </w:rPr>
        <w:t>2</w:t>
      </w:r>
      <w:r w:rsidRPr="00C3495B">
        <w:rPr>
          <w:lang w:val="en-GB"/>
        </w:rPr>
        <w:t xml:space="preserve"> emissions.</w:t>
      </w:r>
    </w:p>
    <w:p w14:paraId="0ED6ABE9" w14:textId="77777777" w:rsidR="00A12BD8" w:rsidRPr="00657ABA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5C8DCBCE" w14:textId="77777777" w:rsidR="00A12BD8" w:rsidRPr="005D1418" w:rsidRDefault="00A12BD8" w:rsidP="009807C3">
      <w:pPr>
        <w:pStyle w:val="Paragraphedeliste"/>
        <w:widowControl w:val="0"/>
        <w:numPr>
          <w:ilvl w:val="0"/>
          <w:numId w:val="34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the high initial costs of solar panels and photovoltaic systems.</w:t>
      </w:r>
    </w:p>
    <w:p w14:paraId="46D08696" w14:textId="77777777" w:rsidR="00A12BD8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lang w:val="en-GB"/>
        </w:rPr>
      </w:pPr>
      <w:r w:rsidRPr="00C3495B">
        <w:rPr>
          <w:lang w:val="en-GB"/>
        </w:rPr>
        <w:lastRenderedPageBreak/>
        <w:t>How do advancements in technology impact these costs?</w:t>
      </w:r>
    </w:p>
    <w:p w14:paraId="48C7FFC9" w14:textId="77777777" w:rsidR="00A12BD8" w:rsidRPr="00657ABA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3BAC8CF3" w14:textId="77777777" w:rsidR="00A12BD8" w:rsidRPr="005D1418" w:rsidRDefault="00A12BD8" w:rsidP="009807C3">
      <w:pPr>
        <w:pStyle w:val="Paragraphedeliste"/>
        <w:widowControl w:val="0"/>
        <w:numPr>
          <w:ilvl w:val="0"/>
          <w:numId w:val="34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Explore the weather-dependent nature of solar energy.</w:t>
      </w:r>
    </w:p>
    <w:p w14:paraId="65A81254" w14:textId="77777777" w:rsidR="00A12BD8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lang w:val="en-GB"/>
        </w:rPr>
      </w:pPr>
      <w:r w:rsidRPr="00C3495B">
        <w:rPr>
          <w:lang w:val="en-GB"/>
        </w:rPr>
        <w:t>How do different climates affect its efficiency and adoption?</w:t>
      </w:r>
    </w:p>
    <w:p w14:paraId="7BD4085D" w14:textId="77777777" w:rsidR="00A12BD8" w:rsidRPr="00657ABA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1051CE8D" w14:textId="77777777" w:rsidR="00A12BD8" w:rsidRPr="00657ABA" w:rsidRDefault="00A12BD8" w:rsidP="009807C3">
      <w:pPr>
        <w:pStyle w:val="Paragraphedeliste"/>
        <w:widowControl w:val="0"/>
        <w:numPr>
          <w:ilvl w:val="0"/>
          <w:numId w:val="34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Examine any health and safety concerns related to the installation and maintenance of solar panels.</w:t>
      </w:r>
    </w:p>
    <w:p w14:paraId="2D6DA6F4" w14:textId="77777777" w:rsidR="00A12BD8" w:rsidRPr="00657ABA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62AAAD2A" w14:textId="77777777" w:rsidR="00A12BD8" w:rsidRPr="005D1418" w:rsidRDefault="00A12BD8" w:rsidP="009807C3">
      <w:pPr>
        <w:pStyle w:val="Paragraphedeliste"/>
        <w:widowControl w:val="0"/>
        <w:numPr>
          <w:ilvl w:val="0"/>
          <w:numId w:val="34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how technological advancements are reducing the costs of solar energy.</w:t>
      </w:r>
    </w:p>
    <w:p w14:paraId="48C20BE2" w14:textId="77777777" w:rsidR="00A12BD8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lang w:val="en-GB"/>
        </w:rPr>
      </w:pPr>
      <w:r w:rsidRPr="00C3495B">
        <w:rPr>
          <w:lang w:val="en-GB"/>
        </w:rPr>
        <w:t>What future innovations could further improve efficiency?</w:t>
      </w:r>
    </w:p>
    <w:p w14:paraId="574EBEF5" w14:textId="77777777" w:rsidR="00A12BD8" w:rsidRPr="00657ABA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03009F64" w14:textId="77777777" w:rsidR="00A12BD8" w:rsidRPr="005D1418" w:rsidRDefault="00A12BD8" w:rsidP="009807C3">
      <w:pPr>
        <w:pStyle w:val="Paragraphedeliste"/>
        <w:widowControl w:val="0"/>
        <w:numPr>
          <w:ilvl w:val="0"/>
          <w:numId w:val="34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Explore the political and economic implications of adopting solar energy on a large scale.</w:t>
      </w:r>
    </w:p>
    <w:p w14:paraId="49EF5F66" w14:textId="77777777" w:rsidR="00A12BD8" w:rsidRPr="00325C59" w:rsidRDefault="00A12BD8" w:rsidP="00A12BD8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  <w:r w:rsidRPr="00C3495B">
        <w:rPr>
          <w:lang w:val="en-GB"/>
        </w:rPr>
        <w:t>How does it impact energy independence?</w:t>
      </w:r>
    </w:p>
    <w:p w14:paraId="7F2B9C01" w14:textId="77777777" w:rsidR="00A12BD8" w:rsidRDefault="00A12BD8" w:rsidP="00A12BD8">
      <w:pPr>
        <w:widowControl w:val="0"/>
        <w:pBdr>
          <w:bottom w:val="single" w:sz="4" w:space="1" w:color="auto"/>
        </w:pBdr>
        <w:adjustRightInd w:val="0"/>
        <w:textAlignment w:val="baseline"/>
        <w:rPr>
          <w:szCs w:val="24"/>
        </w:rPr>
      </w:pPr>
    </w:p>
    <w:p w14:paraId="470CBBF0" w14:textId="77777777" w:rsidR="00A12BD8" w:rsidRPr="00325C59" w:rsidRDefault="00A12BD8" w:rsidP="00A12BD8">
      <w:pPr>
        <w:widowControl w:val="0"/>
        <w:adjustRightInd w:val="0"/>
        <w:textAlignment w:val="baseline"/>
        <w:rPr>
          <w:sz w:val="16"/>
          <w:szCs w:val="16"/>
        </w:rPr>
      </w:pPr>
    </w:p>
    <w:p w14:paraId="4E92BD7A" w14:textId="77777777" w:rsidR="00A12BD8" w:rsidRPr="00325C59" w:rsidRDefault="00A12BD8" w:rsidP="00A12BD8">
      <w:pPr>
        <w:widowControl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Wind</w:t>
      </w:r>
      <w:r w:rsidRPr="00325C59">
        <w:rPr>
          <w:b/>
          <w:bCs/>
          <w:sz w:val="28"/>
          <w:szCs w:val="28"/>
        </w:rPr>
        <w:t xml:space="preserve"> Energy</w:t>
      </w:r>
    </w:p>
    <w:p w14:paraId="6E7BE29C" w14:textId="77777777" w:rsidR="00A12BD8" w:rsidRPr="006A0C56" w:rsidRDefault="00A12BD8" w:rsidP="00A12BD8">
      <w:pPr>
        <w:widowControl w:val="0"/>
        <w:adjustRightInd w:val="0"/>
        <w:textAlignment w:val="baseline"/>
        <w:rPr>
          <w:sz w:val="16"/>
          <w:szCs w:val="16"/>
        </w:rPr>
      </w:pPr>
    </w:p>
    <w:p w14:paraId="21B16D17" w14:textId="77777777" w:rsidR="00A12BD8" w:rsidRPr="00633FB2" w:rsidRDefault="00A12BD8" w:rsidP="009807C3">
      <w:pPr>
        <w:pStyle w:val="Paragraphedeliste"/>
        <w:widowControl w:val="0"/>
        <w:numPr>
          <w:ilvl w:val="0"/>
          <w:numId w:val="32"/>
        </w:numPr>
        <w:adjustRightInd w:val="0"/>
        <w:spacing w:line="240" w:lineRule="auto"/>
        <w:ind w:left="426" w:hanging="426"/>
        <w:jc w:val="left"/>
        <w:textAlignment w:val="baseline"/>
        <w:rPr>
          <w:szCs w:val="24"/>
        </w:rPr>
      </w:pPr>
      <w:r w:rsidRPr="00C3495B">
        <w:rPr>
          <w:lang w:val="en-GB"/>
        </w:rPr>
        <w:t>Explore the advantages of wind energy in terms of renewability and low operational costs.</w:t>
      </w:r>
    </w:p>
    <w:p w14:paraId="2EB2CCEB" w14:textId="77777777" w:rsidR="00A12BD8" w:rsidRDefault="00A12BD8" w:rsidP="00A12BD8">
      <w:pPr>
        <w:pStyle w:val="Paragraphedeliste"/>
        <w:widowControl w:val="0"/>
        <w:adjustRightInd w:val="0"/>
        <w:ind w:left="426"/>
        <w:textAlignment w:val="baseline"/>
        <w:rPr>
          <w:lang w:val="en-GB"/>
        </w:rPr>
      </w:pPr>
      <w:r w:rsidRPr="00C3495B">
        <w:rPr>
          <w:lang w:val="en-GB"/>
        </w:rPr>
        <w:t>Compare its environmental impact to that of other energy sources.</w:t>
      </w:r>
    </w:p>
    <w:p w14:paraId="6EAE6ED7" w14:textId="77777777" w:rsidR="009807C3" w:rsidRPr="00B811EE" w:rsidRDefault="009807C3" w:rsidP="00A12BD8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1C6C2ABD" w14:textId="77777777" w:rsidR="00A12BD8" w:rsidRPr="00B053D9" w:rsidRDefault="00A12BD8" w:rsidP="009807C3">
      <w:pPr>
        <w:pStyle w:val="Paragraphedeliste"/>
        <w:widowControl w:val="0"/>
        <w:numPr>
          <w:ilvl w:val="0"/>
          <w:numId w:val="32"/>
        </w:numPr>
        <w:adjustRightInd w:val="0"/>
        <w:spacing w:line="240" w:lineRule="auto"/>
        <w:ind w:left="426" w:hanging="426"/>
        <w:jc w:val="left"/>
        <w:textAlignment w:val="baseline"/>
        <w:rPr>
          <w:szCs w:val="24"/>
        </w:rPr>
      </w:pPr>
      <w:r w:rsidRPr="00C3495B">
        <w:rPr>
          <w:lang w:val="en-GB"/>
        </w:rPr>
        <w:t>Examine the high initial costs of wind turbines. How do the low operational costs balance this out?</w:t>
      </w:r>
    </w:p>
    <w:p w14:paraId="1E467708" w14:textId="77777777" w:rsidR="00B053D9" w:rsidRPr="00B811EE" w:rsidRDefault="00B053D9" w:rsidP="00B053D9">
      <w:pPr>
        <w:pStyle w:val="Paragraphedeliste"/>
        <w:widowControl w:val="0"/>
        <w:adjustRightInd w:val="0"/>
        <w:spacing w:line="240" w:lineRule="auto"/>
        <w:ind w:left="426"/>
        <w:jc w:val="left"/>
        <w:textAlignment w:val="baseline"/>
        <w:rPr>
          <w:szCs w:val="24"/>
        </w:rPr>
      </w:pPr>
    </w:p>
    <w:p w14:paraId="7CB0668E" w14:textId="77777777" w:rsidR="00A12BD8" w:rsidRPr="00633FB2" w:rsidRDefault="00A12BD8" w:rsidP="009807C3">
      <w:pPr>
        <w:pStyle w:val="Paragraphedeliste"/>
        <w:widowControl w:val="0"/>
        <w:numPr>
          <w:ilvl w:val="0"/>
          <w:numId w:val="32"/>
        </w:numPr>
        <w:adjustRightInd w:val="0"/>
        <w:spacing w:line="240" w:lineRule="auto"/>
        <w:ind w:left="426" w:hanging="426"/>
        <w:jc w:val="left"/>
        <w:textAlignment w:val="baseline"/>
        <w:rPr>
          <w:szCs w:val="24"/>
        </w:rPr>
      </w:pPr>
      <w:r w:rsidRPr="00C3495B">
        <w:rPr>
          <w:lang w:val="en-GB"/>
        </w:rPr>
        <w:t>Examine how the variability of wind impacts energy production.</w:t>
      </w:r>
    </w:p>
    <w:p w14:paraId="165B43E2" w14:textId="77777777" w:rsidR="00A12BD8" w:rsidRDefault="00A12BD8" w:rsidP="00A12BD8">
      <w:pPr>
        <w:pStyle w:val="Paragraphedeliste"/>
        <w:widowControl w:val="0"/>
        <w:adjustRightInd w:val="0"/>
        <w:ind w:left="426"/>
        <w:textAlignment w:val="baseline"/>
        <w:rPr>
          <w:lang w:val="en-GB"/>
        </w:rPr>
      </w:pPr>
      <w:r w:rsidRPr="00C3495B">
        <w:rPr>
          <w:lang w:val="en-GB"/>
        </w:rPr>
        <w:t>What are the best locations for wind farms?</w:t>
      </w:r>
    </w:p>
    <w:p w14:paraId="45EF5E5A" w14:textId="77777777" w:rsidR="00B053D9" w:rsidRPr="00D073EB" w:rsidRDefault="00B053D9" w:rsidP="00A12BD8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4647F6F7" w14:textId="77777777" w:rsidR="00A12BD8" w:rsidRPr="00633FB2" w:rsidRDefault="00A12BD8" w:rsidP="009807C3">
      <w:pPr>
        <w:pStyle w:val="Paragraphedeliste"/>
        <w:widowControl w:val="0"/>
        <w:numPr>
          <w:ilvl w:val="0"/>
          <w:numId w:val="32"/>
        </w:numPr>
        <w:adjustRightInd w:val="0"/>
        <w:spacing w:line="240" w:lineRule="auto"/>
        <w:ind w:left="426" w:hanging="426"/>
        <w:jc w:val="left"/>
        <w:textAlignment w:val="baseline"/>
        <w:rPr>
          <w:szCs w:val="24"/>
        </w:rPr>
      </w:pPr>
      <w:r w:rsidRPr="00C3495B">
        <w:rPr>
          <w:lang w:val="en-GB"/>
        </w:rPr>
        <w:t>Explore the visual and noise impact of wind turbines.</w:t>
      </w:r>
    </w:p>
    <w:p w14:paraId="51DA2E9B" w14:textId="77777777" w:rsidR="00A12BD8" w:rsidRDefault="00A12BD8" w:rsidP="00A12BD8">
      <w:pPr>
        <w:pStyle w:val="Paragraphedeliste"/>
        <w:widowControl w:val="0"/>
        <w:adjustRightInd w:val="0"/>
        <w:ind w:left="426"/>
        <w:textAlignment w:val="baseline"/>
        <w:rPr>
          <w:lang w:val="en-GB"/>
        </w:rPr>
      </w:pPr>
      <w:r w:rsidRPr="00C3495B">
        <w:rPr>
          <w:lang w:val="en-GB"/>
        </w:rPr>
        <w:t>How do these factors affect local communities?</w:t>
      </w:r>
    </w:p>
    <w:p w14:paraId="5A599734" w14:textId="77777777" w:rsidR="00B053D9" w:rsidRPr="00D073EB" w:rsidRDefault="00B053D9" w:rsidP="00A12BD8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3A3AD816" w14:textId="77777777" w:rsidR="00A12BD8" w:rsidRPr="00633FB2" w:rsidRDefault="00A12BD8" w:rsidP="009807C3">
      <w:pPr>
        <w:pStyle w:val="Paragraphedeliste"/>
        <w:widowControl w:val="0"/>
        <w:numPr>
          <w:ilvl w:val="0"/>
          <w:numId w:val="32"/>
        </w:numPr>
        <w:adjustRightInd w:val="0"/>
        <w:spacing w:line="240" w:lineRule="auto"/>
        <w:ind w:left="426" w:hanging="426"/>
        <w:jc w:val="left"/>
        <w:textAlignment w:val="baseline"/>
        <w:rPr>
          <w:szCs w:val="24"/>
        </w:rPr>
      </w:pPr>
      <w:r w:rsidRPr="00C3495B">
        <w:rPr>
          <w:lang w:val="en-GB"/>
        </w:rPr>
        <w:t>Examine the potential for technological improvements in wind turbine design.</w:t>
      </w:r>
    </w:p>
    <w:p w14:paraId="7E808D6B" w14:textId="77777777" w:rsidR="00A12BD8" w:rsidRDefault="00A12BD8" w:rsidP="00A12BD8">
      <w:pPr>
        <w:pStyle w:val="Paragraphedeliste"/>
        <w:widowControl w:val="0"/>
        <w:adjustRightInd w:val="0"/>
        <w:ind w:left="426"/>
        <w:textAlignment w:val="baseline"/>
        <w:rPr>
          <w:lang w:val="en-GB"/>
        </w:rPr>
      </w:pPr>
      <w:r w:rsidRPr="00C3495B">
        <w:rPr>
          <w:lang w:val="en-GB"/>
        </w:rPr>
        <w:t>How can these advancements increase energy production?</w:t>
      </w:r>
    </w:p>
    <w:p w14:paraId="425F7D40" w14:textId="77777777" w:rsidR="00B053D9" w:rsidRPr="0054602A" w:rsidRDefault="00B053D9" w:rsidP="00A12BD8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</w:p>
    <w:p w14:paraId="24BE4260" w14:textId="77777777" w:rsidR="00A12BD8" w:rsidRPr="00633FB2" w:rsidRDefault="00A12BD8" w:rsidP="009807C3">
      <w:pPr>
        <w:pStyle w:val="Paragraphedeliste"/>
        <w:widowControl w:val="0"/>
        <w:numPr>
          <w:ilvl w:val="0"/>
          <w:numId w:val="32"/>
        </w:numPr>
        <w:adjustRightInd w:val="0"/>
        <w:spacing w:line="240" w:lineRule="auto"/>
        <w:ind w:left="426" w:hanging="426"/>
        <w:jc w:val="left"/>
        <w:textAlignment w:val="baseline"/>
        <w:rPr>
          <w:szCs w:val="24"/>
        </w:rPr>
      </w:pPr>
      <w:r w:rsidRPr="00C3495B">
        <w:rPr>
          <w:lang w:val="en-GB"/>
        </w:rPr>
        <w:t>Discuss the social acceptance of wind farms.</w:t>
      </w:r>
    </w:p>
    <w:p w14:paraId="32052422" w14:textId="77777777" w:rsidR="00A12BD8" w:rsidRPr="00AD611B" w:rsidRDefault="00A12BD8" w:rsidP="00A12BD8">
      <w:pPr>
        <w:pStyle w:val="Paragraphedeliste"/>
        <w:widowControl w:val="0"/>
        <w:adjustRightInd w:val="0"/>
        <w:ind w:left="426"/>
        <w:textAlignment w:val="baseline"/>
        <w:rPr>
          <w:szCs w:val="24"/>
        </w:rPr>
      </w:pPr>
      <w:r w:rsidRPr="00C3495B">
        <w:rPr>
          <w:lang w:val="en-GB"/>
        </w:rPr>
        <w:t>How do community opinions influence the development of wind energy projects?</w:t>
      </w:r>
    </w:p>
    <w:p w14:paraId="5DED92E3" w14:textId="77777777" w:rsidR="00A12BD8" w:rsidRDefault="00A12BD8" w:rsidP="00A12BD8">
      <w:pPr>
        <w:widowControl w:val="0"/>
        <w:pBdr>
          <w:bottom w:val="single" w:sz="4" w:space="1" w:color="auto"/>
        </w:pBdr>
        <w:adjustRightInd w:val="0"/>
        <w:textAlignment w:val="baseline"/>
        <w:rPr>
          <w:szCs w:val="24"/>
        </w:rPr>
      </w:pPr>
    </w:p>
    <w:p w14:paraId="7E28F796" w14:textId="77777777" w:rsidR="00A12BD8" w:rsidRPr="00325C59" w:rsidRDefault="00A12BD8" w:rsidP="00A12BD8">
      <w:pPr>
        <w:widowControl w:val="0"/>
        <w:adjustRightInd w:val="0"/>
        <w:textAlignment w:val="baseline"/>
        <w:rPr>
          <w:sz w:val="16"/>
          <w:szCs w:val="16"/>
        </w:rPr>
      </w:pPr>
    </w:p>
    <w:p w14:paraId="04AF2FA1" w14:textId="77777777" w:rsidR="00A12BD8" w:rsidRPr="00CA2BA9" w:rsidRDefault="00A12BD8" w:rsidP="00A12BD8">
      <w:pPr>
        <w:widowControl w:val="0"/>
        <w:adjustRightInd w:val="0"/>
        <w:jc w:val="center"/>
        <w:textAlignment w:val="baseline"/>
        <w:rPr>
          <w:b/>
          <w:bCs/>
          <w:sz w:val="28"/>
          <w:szCs w:val="28"/>
          <w:lang w:val="en-GB"/>
        </w:rPr>
      </w:pPr>
      <w:r w:rsidRPr="00CA2BA9">
        <w:rPr>
          <w:b/>
          <w:bCs/>
          <w:sz w:val="28"/>
          <w:szCs w:val="28"/>
          <w:lang w:val="en-GB"/>
        </w:rPr>
        <w:t>Hydroelectric Energy</w:t>
      </w:r>
    </w:p>
    <w:p w14:paraId="4FC2E9D0" w14:textId="77777777" w:rsidR="00A12BD8" w:rsidRDefault="00A12BD8" w:rsidP="00A12BD8">
      <w:pPr>
        <w:widowControl w:val="0"/>
        <w:adjustRightInd w:val="0"/>
        <w:textAlignment w:val="baseline"/>
        <w:rPr>
          <w:szCs w:val="24"/>
        </w:rPr>
      </w:pPr>
    </w:p>
    <w:p w14:paraId="03909E7E" w14:textId="77777777" w:rsidR="00A12BD8" w:rsidRPr="00F76C19" w:rsidRDefault="00A12BD8" w:rsidP="009807C3">
      <w:pPr>
        <w:pStyle w:val="Paragraphedeliste"/>
        <w:widowControl w:val="0"/>
        <w:numPr>
          <w:ilvl w:val="0"/>
          <w:numId w:val="35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the reliability and continuous energy production from hydroelectric power. What are the environmental impacts, and how can they be mitigated?</w:t>
      </w:r>
    </w:p>
    <w:p w14:paraId="5E1CF7A7" w14:textId="77777777" w:rsidR="00A12BD8" w:rsidRPr="00F76C19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18559E22" w14:textId="77777777" w:rsidR="00A12BD8" w:rsidRPr="00F76C19" w:rsidRDefault="00A12BD8" w:rsidP="009807C3">
      <w:pPr>
        <w:pStyle w:val="Paragraphedeliste"/>
        <w:widowControl w:val="0"/>
        <w:numPr>
          <w:ilvl w:val="0"/>
          <w:numId w:val="35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Explore the economic implications of building dams and hydroelectric facilities. How does the long-term reliability and efficiency justify these costs?</w:t>
      </w:r>
    </w:p>
    <w:p w14:paraId="27A03760" w14:textId="77777777" w:rsidR="00A12BD8" w:rsidRPr="00F76C19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48791A1E" w14:textId="77777777" w:rsidR="00A12BD8" w:rsidRPr="00F76C19" w:rsidRDefault="00A12BD8" w:rsidP="009807C3">
      <w:pPr>
        <w:pStyle w:val="Paragraphedeliste"/>
        <w:widowControl w:val="0"/>
        <w:numPr>
          <w:ilvl w:val="0"/>
          <w:numId w:val="35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the geographical requirements for hydroelectric power. How do water sources and terrain affect its viability?</w:t>
      </w:r>
    </w:p>
    <w:p w14:paraId="68EBCC3C" w14:textId="77777777" w:rsidR="00A12BD8" w:rsidRPr="00F76C19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390703BF" w14:textId="77777777" w:rsidR="00A12BD8" w:rsidRPr="00F76C19" w:rsidRDefault="00A12BD8" w:rsidP="009807C3">
      <w:pPr>
        <w:pStyle w:val="Paragraphedeliste"/>
        <w:widowControl w:val="0"/>
        <w:numPr>
          <w:ilvl w:val="0"/>
          <w:numId w:val="35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the risk of disaster from dam failures. What safety measures can be implemented to mitigate these risks?</w:t>
      </w:r>
    </w:p>
    <w:p w14:paraId="5D278A15" w14:textId="77777777" w:rsidR="00A12BD8" w:rsidRPr="00F76C19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50E91D59" w14:textId="77777777" w:rsidR="00A12BD8" w:rsidRPr="00F76C19" w:rsidRDefault="00A12BD8" w:rsidP="009807C3">
      <w:pPr>
        <w:pStyle w:val="Paragraphedeliste"/>
        <w:widowControl w:val="0"/>
        <w:numPr>
          <w:ilvl w:val="0"/>
          <w:numId w:val="35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modern technologies that can mitigate the environmental impact of hydroelectric power.</w:t>
      </w:r>
    </w:p>
    <w:p w14:paraId="1A17B162" w14:textId="77777777" w:rsidR="00A12BD8" w:rsidRPr="00F76C19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19FCAC1C" w14:textId="77777777" w:rsidR="00A12BD8" w:rsidRPr="00AD611B" w:rsidRDefault="00A12BD8" w:rsidP="009807C3">
      <w:pPr>
        <w:pStyle w:val="Paragraphedeliste"/>
        <w:widowControl w:val="0"/>
        <w:numPr>
          <w:ilvl w:val="0"/>
          <w:numId w:val="35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Examine the impact of hydroelectric projects on local populations and ecosystems. How do governments balance development with environmental protection?</w:t>
      </w:r>
    </w:p>
    <w:p w14:paraId="0D6367CC" w14:textId="77777777" w:rsidR="00A12BD8" w:rsidRDefault="00A12BD8" w:rsidP="00A12BD8">
      <w:pPr>
        <w:widowControl w:val="0"/>
        <w:pBdr>
          <w:bottom w:val="single" w:sz="4" w:space="1" w:color="auto"/>
        </w:pBdr>
        <w:adjustRightInd w:val="0"/>
        <w:textAlignment w:val="baseline"/>
        <w:rPr>
          <w:szCs w:val="24"/>
        </w:rPr>
      </w:pPr>
    </w:p>
    <w:p w14:paraId="3991A45F" w14:textId="77777777" w:rsidR="00A12BD8" w:rsidRPr="00325C59" w:rsidRDefault="00A12BD8" w:rsidP="00A12BD8">
      <w:pPr>
        <w:widowControl w:val="0"/>
        <w:adjustRightInd w:val="0"/>
        <w:textAlignment w:val="baseline"/>
        <w:rPr>
          <w:sz w:val="16"/>
          <w:szCs w:val="16"/>
        </w:rPr>
      </w:pPr>
    </w:p>
    <w:p w14:paraId="235BB13F" w14:textId="77777777" w:rsidR="00A12BD8" w:rsidRPr="00CA2BA9" w:rsidRDefault="00A12BD8" w:rsidP="00A12BD8">
      <w:pPr>
        <w:widowControl w:val="0"/>
        <w:adjustRightInd w:val="0"/>
        <w:jc w:val="center"/>
        <w:textAlignment w:val="baseline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lastRenderedPageBreak/>
        <w:t>Fossil Fuels</w:t>
      </w:r>
    </w:p>
    <w:p w14:paraId="0FAB8479" w14:textId="77777777" w:rsidR="00A12BD8" w:rsidRDefault="00A12BD8" w:rsidP="00A12BD8">
      <w:pPr>
        <w:widowControl w:val="0"/>
        <w:adjustRightInd w:val="0"/>
        <w:textAlignment w:val="baseline"/>
        <w:rPr>
          <w:szCs w:val="24"/>
        </w:rPr>
      </w:pPr>
    </w:p>
    <w:p w14:paraId="4205CD7B" w14:textId="77777777" w:rsidR="00A12BD8" w:rsidRPr="00F76C19" w:rsidRDefault="00A12BD8" w:rsidP="009807C3">
      <w:pPr>
        <w:pStyle w:val="Paragraphedeliste"/>
        <w:widowControl w:val="0"/>
        <w:numPr>
          <w:ilvl w:val="0"/>
          <w:numId w:val="36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Highlight the economic viability and established infrastructure of fossil fuels. Discuss the significant environmental pollution they cause.</w:t>
      </w:r>
    </w:p>
    <w:p w14:paraId="73A8B202" w14:textId="77777777" w:rsidR="00A12BD8" w:rsidRPr="00F76C19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29C1FE20" w14:textId="77777777" w:rsidR="00A12BD8" w:rsidRPr="00F76C19" w:rsidRDefault="00A12BD8" w:rsidP="009807C3">
      <w:pPr>
        <w:pStyle w:val="Paragraphedeliste"/>
        <w:widowControl w:val="0"/>
        <w:numPr>
          <w:ilvl w:val="0"/>
          <w:numId w:val="36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the economic benefits of fossil fuels being currently cheaper than many renewable sources. What are the hidden costs in terms of environmental damage?</w:t>
      </w:r>
    </w:p>
    <w:p w14:paraId="123ECDCC" w14:textId="77777777" w:rsidR="00A12BD8" w:rsidRPr="00F76C19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0E69B91E" w14:textId="77777777" w:rsidR="00A12BD8" w:rsidRPr="00F76C19" w:rsidRDefault="00A12BD8" w:rsidP="009807C3">
      <w:pPr>
        <w:pStyle w:val="Paragraphedeliste"/>
        <w:widowControl w:val="0"/>
        <w:numPr>
          <w:ilvl w:val="0"/>
          <w:numId w:val="36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Explore the global distribution of fossil fuel reserves. How does location impact accessibility and cost?</w:t>
      </w:r>
    </w:p>
    <w:p w14:paraId="08EF7B9C" w14:textId="77777777" w:rsidR="00A12BD8" w:rsidRPr="00F76C19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6665BCA0" w14:textId="77777777" w:rsidR="00A12BD8" w:rsidRPr="00F76C19" w:rsidRDefault="00A12BD8" w:rsidP="009807C3">
      <w:pPr>
        <w:pStyle w:val="Paragraphedeliste"/>
        <w:widowControl w:val="0"/>
        <w:numPr>
          <w:ilvl w:val="0"/>
          <w:numId w:val="36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Analyse the health impacts of pollution from fossil fuels. How does air, water, and soil pollution affect human health?</w:t>
      </w:r>
    </w:p>
    <w:p w14:paraId="680245BA" w14:textId="77777777" w:rsidR="00A12BD8" w:rsidRPr="00F76C19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3A39D739" w14:textId="77777777" w:rsidR="00A12BD8" w:rsidRPr="00F76C19" w:rsidRDefault="00A12BD8" w:rsidP="009807C3">
      <w:pPr>
        <w:pStyle w:val="Paragraphedeliste"/>
        <w:widowControl w:val="0"/>
        <w:numPr>
          <w:ilvl w:val="0"/>
          <w:numId w:val="36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Explore the role of technology in reducing the environmental impact of fossil fuel extraction and use.</w:t>
      </w:r>
    </w:p>
    <w:p w14:paraId="580279B3" w14:textId="77777777" w:rsidR="00A12BD8" w:rsidRPr="00F76C19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7203B99E" w14:textId="77777777" w:rsidR="00A12BD8" w:rsidRPr="005D444A" w:rsidRDefault="00A12BD8" w:rsidP="009807C3">
      <w:pPr>
        <w:pStyle w:val="Paragraphedeliste"/>
        <w:widowControl w:val="0"/>
        <w:numPr>
          <w:ilvl w:val="0"/>
          <w:numId w:val="36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the geopolitical implications of fossil fuel dependency. How does it influence international relations and conflicts?</w:t>
      </w:r>
    </w:p>
    <w:p w14:paraId="13F4CA54" w14:textId="77777777" w:rsidR="00A12BD8" w:rsidRDefault="00A12BD8" w:rsidP="00A12BD8">
      <w:pPr>
        <w:widowControl w:val="0"/>
        <w:pBdr>
          <w:bottom w:val="single" w:sz="4" w:space="1" w:color="auto"/>
        </w:pBdr>
        <w:adjustRightInd w:val="0"/>
        <w:textAlignment w:val="baseline"/>
        <w:rPr>
          <w:szCs w:val="24"/>
        </w:rPr>
      </w:pPr>
    </w:p>
    <w:p w14:paraId="3102A998" w14:textId="77777777" w:rsidR="00A12BD8" w:rsidRPr="00325C59" w:rsidRDefault="00A12BD8" w:rsidP="00A12BD8">
      <w:pPr>
        <w:widowControl w:val="0"/>
        <w:adjustRightInd w:val="0"/>
        <w:textAlignment w:val="baseline"/>
        <w:rPr>
          <w:sz w:val="16"/>
          <w:szCs w:val="16"/>
        </w:rPr>
      </w:pPr>
    </w:p>
    <w:p w14:paraId="4E310515" w14:textId="77777777" w:rsidR="00A12BD8" w:rsidRPr="00CA2BA9" w:rsidRDefault="00A12BD8" w:rsidP="00A12BD8">
      <w:pPr>
        <w:widowControl w:val="0"/>
        <w:adjustRightInd w:val="0"/>
        <w:jc w:val="center"/>
        <w:textAlignment w:val="baseline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Nuclear Energy</w:t>
      </w:r>
    </w:p>
    <w:p w14:paraId="499CE0CD" w14:textId="77777777" w:rsidR="00A12BD8" w:rsidRDefault="00A12BD8" w:rsidP="00A12BD8">
      <w:pPr>
        <w:widowControl w:val="0"/>
        <w:adjustRightInd w:val="0"/>
        <w:textAlignment w:val="baseline"/>
        <w:rPr>
          <w:szCs w:val="24"/>
        </w:rPr>
      </w:pPr>
    </w:p>
    <w:p w14:paraId="22690113" w14:textId="77777777" w:rsidR="00A12BD8" w:rsidRPr="00F76C19" w:rsidRDefault="00A12BD8" w:rsidP="009807C3">
      <w:pPr>
        <w:pStyle w:val="Paragraphedeliste"/>
        <w:widowControl w:val="0"/>
        <w:numPr>
          <w:ilvl w:val="0"/>
          <w:numId w:val="37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the low greenhouse gas emissions and high energy density of nuclear power. Compare the environmental impact to that of fossil fuels.</w:t>
      </w:r>
    </w:p>
    <w:p w14:paraId="315AFF42" w14:textId="77777777" w:rsidR="00A12BD8" w:rsidRPr="00F76C19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0AFF5A27" w14:textId="77777777" w:rsidR="00A12BD8" w:rsidRPr="00F76C19" w:rsidRDefault="00A12BD8" w:rsidP="009807C3">
      <w:pPr>
        <w:pStyle w:val="Paragraphedeliste"/>
        <w:widowControl w:val="0"/>
        <w:numPr>
          <w:ilvl w:val="0"/>
          <w:numId w:val="37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Analyse the high initial costs and long-term economic benefits of nuclear power. Discuss the financial implications of managing nuclear waste.</w:t>
      </w:r>
    </w:p>
    <w:p w14:paraId="01322F1D" w14:textId="77777777" w:rsidR="00A12BD8" w:rsidRPr="00F76C19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7D460DB3" w14:textId="77777777" w:rsidR="00A12BD8" w:rsidRPr="00F76C19" w:rsidRDefault="00A12BD8" w:rsidP="009807C3">
      <w:pPr>
        <w:pStyle w:val="Paragraphedeliste"/>
        <w:widowControl w:val="0"/>
        <w:numPr>
          <w:ilvl w:val="0"/>
          <w:numId w:val="37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the site selection for nuclear power plants. What factors need to be considered to ensure safety and efficiency?</w:t>
      </w:r>
    </w:p>
    <w:p w14:paraId="038885A4" w14:textId="77777777" w:rsidR="00A12BD8" w:rsidRPr="00F76C19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277B9BF4" w14:textId="77777777" w:rsidR="00A12BD8" w:rsidRPr="00F76C19" w:rsidRDefault="00A12BD8" w:rsidP="009807C3">
      <w:pPr>
        <w:pStyle w:val="Paragraphedeliste"/>
        <w:widowControl w:val="0"/>
        <w:numPr>
          <w:ilvl w:val="0"/>
          <w:numId w:val="37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the risks of nuclear accidents and radioactive waste. How can these risks be minimized?</w:t>
      </w:r>
    </w:p>
    <w:p w14:paraId="4C1A9C08" w14:textId="77777777" w:rsidR="00A12BD8" w:rsidRPr="00F76C19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33E0C82E" w14:textId="77777777" w:rsidR="00A12BD8" w:rsidRPr="00F76C19" w:rsidRDefault="00A12BD8" w:rsidP="009807C3">
      <w:pPr>
        <w:pStyle w:val="Paragraphedeliste"/>
        <w:widowControl w:val="0"/>
        <w:numPr>
          <w:ilvl w:val="0"/>
          <w:numId w:val="37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Discuss the potential of next-generation nuclear reactors. How can advancements in technology improve safety and efficiency?</w:t>
      </w:r>
    </w:p>
    <w:p w14:paraId="516C6E6B" w14:textId="77777777" w:rsidR="00A12BD8" w:rsidRPr="00F76C19" w:rsidRDefault="00A12BD8" w:rsidP="009807C3">
      <w:pPr>
        <w:pStyle w:val="Paragraphedeliste"/>
        <w:widowControl w:val="0"/>
        <w:adjustRightInd w:val="0"/>
        <w:ind w:left="426"/>
        <w:textAlignment w:val="baseline"/>
        <w:rPr>
          <w:sz w:val="16"/>
          <w:szCs w:val="16"/>
        </w:rPr>
      </w:pPr>
    </w:p>
    <w:p w14:paraId="47D4D351" w14:textId="77777777" w:rsidR="00A12BD8" w:rsidRPr="00554CD8" w:rsidRDefault="00A12BD8" w:rsidP="009807C3">
      <w:pPr>
        <w:pStyle w:val="Paragraphedeliste"/>
        <w:widowControl w:val="0"/>
        <w:numPr>
          <w:ilvl w:val="0"/>
          <w:numId w:val="37"/>
        </w:numPr>
        <w:adjustRightInd w:val="0"/>
        <w:spacing w:line="240" w:lineRule="auto"/>
        <w:ind w:left="426" w:hanging="426"/>
        <w:textAlignment w:val="baseline"/>
        <w:rPr>
          <w:szCs w:val="24"/>
        </w:rPr>
      </w:pPr>
      <w:r w:rsidRPr="00C3495B">
        <w:rPr>
          <w:lang w:val="en-GB"/>
        </w:rPr>
        <w:t>Explore the political and social debates surrounding nuclear energy. How do public perceptions and policies shape its development?</w:t>
      </w:r>
    </w:p>
    <w:p w14:paraId="5052BDA4" w14:textId="77777777" w:rsidR="00A12BD8" w:rsidRPr="00227603" w:rsidRDefault="00A12BD8" w:rsidP="000A4A44">
      <w:pPr>
        <w:rPr>
          <w:szCs w:val="20"/>
          <w:lang w:val="en-US"/>
        </w:rPr>
      </w:pPr>
    </w:p>
    <w:p w14:paraId="70FE1D3A" w14:textId="77777777" w:rsidR="00C90BCA" w:rsidRDefault="00C90BCA">
      <w:pPr>
        <w:spacing w:after="200"/>
        <w:jc w:val="left"/>
        <w:rPr>
          <w:rFonts w:eastAsiaTheme="majorEastAsia" w:cstheme="majorBidi"/>
          <w:b/>
          <w:color w:val="17365D" w:themeColor="text2" w:themeShade="BF"/>
          <w:spacing w:val="5"/>
          <w:kern w:val="28"/>
          <w:sz w:val="48"/>
          <w:szCs w:val="52"/>
          <w:lang w:val="en-US"/>
        </w:rPr>
      </w:pPr>
      <w:r>
        <w:rPr>
          <w:lang w:val="en-US"/>
        </w:rPr>
        <w:br w:type="page"/>
      </w:r>
    </w:p>
    <w:p w14:paraId="1A5897D0" w14:textId="0EBE9457" w:rsidR="00647BD1" w:rsidRPr="00AA6BDB" w:rsidRDefault="00647BD1" w:rsidP="00647BD1">
      <w:pPr>
        <w:pStyle w:val="Titre"/>
        <w:rPr>
          <w:lang w:val="en-US"/>
        </w:rPr>
      </w:pPr>
      <w:r w:rsidRPr="00AA6BDB">
        <w:rPr>
          <w:lang w:val="en-US"/>
        </w:rPr>
        <w:lastRenderedPageBreak/>
        <w:t>Activit</w:t>
      </w:r>
      <w:r w:rsidR="00D766FA">
        <w:rPr>
          <w:lang w:val="en-US"/>
        </w:rPr>
        <w:t>ies</w:t>
      </w:r>
      <w:r w:rsidRPr="00AA6BDB">
        <w:rPr>
          <w:lang w:val="en-US"/>
        </w:rPr>
        <w:t xml:space="preserve"> summary</w:t>
      </w:r>
    </w:p>
    <w:p w14:paraId="2E73FEFA" w14:textId="77777777" w:rsidR="00EF0F81" w:rsidRPr="003B5E56" w:rsidRDefault="00EF0F81" w:rsidP="00EF0F81">
      <w:pPr>
        <w:rPr>
          <w:rFonts w:cs="Lucida Sans Unicode"/>
          <w:sz w:val="22"/>
          <w:lang w:val="en-US"/>
        </w:rPr>
      </w:pPr>
      <w:r w:rsidRPr="003B5E56">
        <w:rPr>
          <w:rFonts w:cs="Lucida Sans Unicode"/>
          <w:sz w:val="22"/>
          <w:lang w:val="en-US"/>
        </w:rPr>
        <w:t>What you must remember:</w:t>
      </w:r>
    </w:p>
    <w:p w14:paraId="4034FC15" w14:textId="4E02A353" w:rsidR="00EF0F81" w:rsidRPr="00E7149E" w:rsidRDefault="006560E5" w:rsidP="009807C3">
      <w:pPr>
        <w:pStyle w:val="Paragraphedeliste"/>
        <w:numPr>
          <w:ilvl w:val="0"/>
          <w:numId w:val="10"/>
        </w:num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Solar energy, wind power</w:t>
      </w:r>
    </w:p>
    <w:p w14:paraId="2F07F04D" w14:textId="5A2A7934" w:rsidR="00E7149E" w:rsidRDefault="006560E5" w:rsidP="009807C3">
      <w:pPr>
        <w:pStyle w:val="Paragraphedeliste"/>
        <w:numPr>
          <w:ilvl w:val="0"/>
          <w:numId w:val="10"/>
        </w:num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Geothermal energy, nuclear energy</w:t>
      </w:r>
    </w:p>
    <w:p w14:paraId="6634D90C" w14:textId="204F62A7" w:rsidR="00D00B32" w:rsidRDefault="006560E5" w:rsidP="009807C3">
      <w:pPr>
        <w:pStyle w:val="Paragraphedeliste"/>
        <w:numPr>
          <w:ilvl w:val="0"/>
          <w:numId w:val="10"/>
        </w:num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Fossil fuels</w:t>
      </w:r>
    </w:p>
    <w:p w14:paraId="4C72BBEC" w14:textId="77777777" w:rsidR="00E7149E" w:rsidRDefault="00E7149E" w:rsidP="003738F5">
      <w:pPr>
        <w:rPr>
          <w:rFonts w:cs="Lucida Sans Unicode"/>
          <w:b/>
          <w:sz w:val="22"/>
          <w:lang w:val="en-US"/>
        </w:rPr>
      </w:pPr>
    </w:p>
    <w:p w14:paraId="4BB78433" w14:textId="77500E08" w:rsidR="00EF0F81" w:rsidRPr="00093EA3" w:rsidRDefault="00EF0F81" w:rsidP="00EF0F81">
      <w:pPr>
        <w:rPr>
          <w:rFonts w:cs="Lucida Sans Unicode"/>
          <w:sz w:val="22"/>
          <w:lang w:val="en-US"/>
        </w:rPr>
      </w:pPr>
      <w:r>
        <w:rPr>
          <w:rFonts w:cs="Lucida Sans Unicode"/>
          <w:sz w:val="22"/>
          <w:lang w:val="en-US"/>
        </w:rPr>
        <w:t>Skills linked to the curriculum</w:t>
      </w:r>
      <w:r w:rsidRPr="005D5211">
        <w:rPr>
          <w:rFonts w:cs="Lucida Sans Unicode"/>
          <w:b/>
          <w:sz w:val="22"/>
          <w:lang w:val="en-US"/>
        </w:rPr>
        <w:t>:</w:t>
      </w:r>
    </w:p>
    <w:p w14:paraId="5A5778CF" w14:textId="77777777" w:rsidR="00EF0F81" w:rsidRPr="00093EA3" w:rsidRDefault="00EF0F81" w:rsidP="00EF0F81">
      <w:pPr>
        <w:rPr>
          <w:rFonts w:cs="Lucida Sans Unicode"/>
          <w:color w:val="4C6057"/>
          <w:sz w:val="22"/>
          <w:lang w:val="en-US"/>
        </w:rPr>
      </w:pPr>
    </w:p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5"/>
        <w:gridCol w:w="5448"/>
        <w:gridCol w:w="3065"/>
      </w:tblGrid>
      <w:tr w:rsidR="00584431" w:rsidRPr="00E34D00" w14:paraId="4971D523" w14:textId="77777777" w:rsidTr="00594AC4">
        <w:tc>
          <w:tcPr>
            <w:tcW w:w="145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3B4D93A3" w14:textId="77777777" w:rsidR="00584431" w:rsidRPr="00E34D00" w:rsidRDefault="00584431" w:rsidP="00594AC4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Compétences</w:t>
            </w:r>
          </w:p>
        </w:tc>
        <w:tc>
          <w:tcPr>
            <w:tcW w:w="544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2A25B985" w14:textId="77777777" w:rsidR="00584431" w:rsidRPr="00E34D00" w:rsidRDefault="00584431" w:rsidP="00594AC4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Capacités à maîtriser</w:t>
            </w:r>
          </w:p>
        </w:tc>
        <w:tc>
          <w:tcPr>
            <w:tcW w:w="306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1F497D" w:themeFill="text2"/>
          </w:tcPr>
          <w:p w14:paraId="044AECFA" w14:textId="77777777" w:rsidR="00584431" w:rsidRPr="00E34D00" w:rsidRDefault="00584431" w:rsidP="00594AC4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Où dans cette séquence ?</w:t>
            </w:r>
          </w:p>
        </w:tc>
      </w:tr>
      <w:tr w:rsidR="00584431" w:rsidRPr="00E34D00" w14:paraId="0B993F40" w14:textId="77777777" w:rsidTr="00594AC4">
        <w:trPr>
          <w:trHeight w:val="205"/>
        </w:trPr>
        <w:tc>
          <w:tcPr>
            <w:tcW w:w="1455" w:type="dxa"/>
            <w:vMerge w:val="restart"/>
            <w:tcBorders>
              <w:left w:val="nil"/>
            </w:tcBorders>
            <w:vAlign w:val="center"/>
          </w:tcPr>
          <w:p w14:paraId="2F0A80E6" w14:textId="77777777" w:rsidR="00584431" w:rsidRPr="00E34D00" w:rsidRDefault="00584431" w:rsidP="00594AC4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APP</w:t>
            </w:r>
          </w:p>
        </w:tc>
        <w:tc>
          <w:tcPr>
            <w:tcW w:w="5448" w:type="dxa"/>
          </w:tcPr>
          <w:p w14:paraId="40FFC196" w14:textId="77777777" w:rsidR="00584431" w:rsidRPr="00CE0897" w:rsidRDefault="00584431" w:rsidP="00594AC4">
            <w:pPr>
              <w:spacing w:before="60" w:after="60"/>
            </w:pPr>
            <w:r w:rsidRPr="00CE0897">
              <w:t>Utiliser du vocabulaire spécifique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2EB25CA7" w14:textId="31585A10" w:rsidR="00584431" w:rsidRPr="00E34D00" w:rsidRDefault="00584431" w:rsidP="00594AC4">
            <w:pPr>
              <w:jc w:val="left"/>
            </w:pPr>
            <w:r>
              <w:t>Activité</w:t>
            </w:r>
            <w:r w:rsidR="00704DBE">
              <w:t>s</w:t>
            </w:r>
            <w:r>
              <w:t xml:space="preserve"> 1 </w:t>
            </w:r>
            <w:r w:rsidR="002A6C29">
              <w:t>à</w:t>
            </w:r>
            <w:r w:rsidR="005459DD">
              <w:t xml:space="preserve"> </w:t>
            </w:r>
            <w:r w:rsidR="002A6C29">
              <w:t>3</w:t>
            </w:r>
          </w:p>
        </w:tc>
      </w:tr>
      <w:tr w:rsidR="00584431" w:rsidRPr="00E34D00" w14:paraId="324F2A98" w14:textId="77777777" w:rsidTr="00594AC4">
        <w:trPr>
          <w:trHeight w:val="205"/>
        </w:trPr>
        <w:tc>
          <w:tcPr>
            <w:tcW w:w="1455" w:type="dxa"/>
            <w:vMerge/>
            <w:tcBorders>
              <w:left w:val="nil"/>
            </w:tcBorders>
            <w:vAlign w:val="center"/>
          </w:tcPr>
          <w:p w14:paraId="111C1FCB" w14:textId="77777777" w:rsidR="00584431" w:rsidRDefault="00584431" w:rsidP="00594AC4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5448" w:type="dxa"/>
          </w:tcPr>
          <w:p w14:paraId="7EFC624B" w14:textId="77777777" w:rsidR="00584431" w:rsidRPr="00CE0897" w:rsidRDefault="00584431" w:rsidP="00594AC4">
            <w:pPr>
              <w:spacing w:before="60" w:after="60"/>
            </w:pPr>
            <w:r w:rsidRPr="00CE0897">
              <w:t>Lire et comprendre des documents scientifiques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3353D640" w14:textId="7CF4DFC2" w:rsidR="00584431" w:rsidRDefault="002A6C29" w:rsidP="00594AC4">
            <w:pPr>
              <w:jc w:val="left"/>
            </w:pPr>
            <w:r>
              <w:t xml:space="preserve">Activités 1 </w:t>
            </w:r>
            <w:r>
              <w:t>et 2</w:t>
            </w:r>
          </w:p>
        </w:tc>
      </w:tr>
      <w:tr w:rsidR="00584431" w:rsidRPr="00E34D00" w14:paraId="17998757" w14:textId="77777777" w:rsidTr="00594AC4">
        <w:tc>
          <w:tcPr>
            <w:tcW w:w="1455" w:type="dxa"/>
            <w:tcBorders>
              <w:left w:val="nil"/>
            </w:tcBorders>
            <w:vAlign w:val="center"/>
          </w:tcPr>
          <w:p w14:paraId="2221DECA" w14:textId="77777777" w:rsidR="00584431" w:rsidRPr="00E34D00" w:rsidRDefault="00584431" w:rsidP="00594AC4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ANA</w:t>
            </w:r>
          </w:p>
        </w:tc>
        <w:tc>
          <w:tcPr>
            <w:tcW w:w="5448" w:type="dxa"/>
          </w:tcPr>
          <w:p w14:paraId="086CAF7F" w14:textId="77777777" w:rsidR="00584431" w:rsidRPr="00E34D00" w:rsidRDefault="00584431" w:rsidP="00594AC4">
            <w:pPr>
              <w:spacing w:before="60" w:after="60"/>
              <w:jc w:val="left"/>
            </w:pPr>
            <w:r>
              <w:t>Mettre en lien des documents pour émettre des hypothèses en réponse à une question scientifique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4C9552E2" w14:textId="1DFE79C8" w:rsidR="00584431" w:rsidRPr="00E34D00" w:rsidRDefault="00704DBE" w:rsidP="00594AC4">
            <w:pPr>
              <w:jc w:val="left"/>
            </w:pPr>
            <w:r>
              <w:t xml:space="preserve">Activités </w:t>
            </w:r>
            <w:r w:rsidR="002A6C29">
              <w:t>2</w:t>
            </w:r>
            <w:r w:rsidR="005459DD">
              <w:t xml:space="preserve"> et </w:t>
            </w:r>
            <w:r w:rsidR="002A6C29">
              <w:t>3</w:t>
            </w:r>
          </w:p>
        </w:tc>
      </w:tr>
      <w:tr w:rsidR="00F8132E" w:rsidRPr="00E34D00" w14:paraId="1B2BC599" w14:textId="77777777" w:rsidTr="001C46CF">
        <w:tc>
          <w:tcPr>
            <w:tcW w:w="1455" w:type="dxa"/>
            <w:tcBorders>
              <w:left w:val="nil"/>
            </w:tcBorders>
            <w:vAlign w:val="center"/>
          </w:tcPr>
          <w:p w14:paraId="09A1A339" w14:textId="77777777" w:rsidR="00F8132E" w:rsidRPr="00E34D00" w:rsidRDefault="00F8132E" w:rsidP="001C46CF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COM</w:t>
            </w:r>
          </w:p>
        </w:tc>
        <w:tc>
          <w:tcPr>
            <w:tcW w:w="5448" w:type="dxa"/>
          </w:tcPr>
          <w:p w14:paraId="18FF8A18" w14:textId="77777777" w:rsidR="00F8132E" w:rsidRPr="00E34D00" w:rsidRDefault="00F8132E" w:rsidP="001C46CF">
            <w:pPr>
              <w:spacing w:before="60" w:after="60"/>
            </w:pPr>
            <w:r>
              <w:t>S’exprimer à l’écrit en utilisant le vocabulaire adapté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1E6170A9" w14:textId="3EF161E9" w:rsidR="00F8132E" w:rsidRPr="00E34D00" w:rsidRDefault="00704DBE" w:rsidP="001C46CF">
            <w:pPr>
              <w:jc w:val="left"/>
            </w:pPr>
            <w:r>
              <w:t xml:space="preserve">Activités </w:t>
            </w:r>
            <w:r w:rsidR="002A6C29">
              <w:t>2</w:t>
            </w:r>
            <w:r>
              <w:t xml:space="preserve"> </w:t>
            </w:r>
            <w:r w:rsidR="005459DD">
              <w:t xml:space="preserve">et </w:t>
            </w:r>
            <w:r w:rsidR="002A6C29">
              <w:t>3</w:t>
            </w:r>
          </w:p>
        </w:tc>
      </w:tr>
    </w:tbl>
    <w:p w14:paraId="26D6EEC2" w14:textId="77777777" w:rsidR="005C7E1A" w:rsidRDefault="005C7E1A" w:rsidP="005C7E1A">
      <w:pPr>
        <w:rPr>
          <w:color w:val="000000" w:themeColor="text1"/>
          <w:sz w:val="22"/>
        </w:rPr>
      </w:pPr>
    </w:p>
    <w:p w14:paraId="38F71733" w14:textId="1ED97DE6" w:rsidR="00647BD1" w:rsidRPr="00CC6B4C" w:rsidRDefault="00647BD1" w:rsidP="00100B37">
      <w:pPr>
        <w:spacing w:after="200"/>
        <w:jc w:val="left"/>
        <w:rPr>
          <w:color w:val="000000" w:themeColor="text1"/>
          <w:sz w:val="22"/>
        </w:rPr>
      </w:pPr>
    </w:p>
    <w:sectPr w:rsidR="00647BD1" w:rsidRPr="00CC6B4C" w:rsidSect="008A22B2">
      <w:headerReference w:type="default" r:id="rId11"/>
      <w:footerReference w:type="default" r:id="rId12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339A5" w14:textId="77777777" w:rsidR="001C77EB" w:rsidRDefault="001C77EB" w:rsidP="00B84075">
      <w:pPr>
        <w:spacing w:line="240" w:lineRule="auto"/>
      </w:pPr>
      <w:r>
        <w:separator/>
      </w:r>
    </w:p>
    <w:p w14:paraId="5337361F" w14:textId="77777777" w:rsidR="001C77EB" w:rsidRDefault="001C77EB"/>
    <w:p w14:paraId="08243289" w14:textId="77777777" w:rsidR="001C77EB" w:rsidRDefault="001C77EB"/>
  </w:endnote>
  <w:endnote w:type="continuationSeparator" w:id="0">
    <w:p w14:paraId="4EBBE504" w14:textId="77777777" w:rsidR="001C77EB" w:rsidRDefault="001C77EB" w:rsidP="00B84075">
      <w:pPr>
        <w:spacing w:line="240" w:lineRule="auto"/>
      </w:pPr>
      <w:r>
        <w:continuationSeparator/>
      </w:r>
    </w:p>
    <w:p w14:paraId="194DB72D" w14:textId="77777777" w:rsidR="001C77EB" w:rsidRDefault="001C77EB"/>
    <w:p w14:paraId="55790254" w14:textId="77777777" w:rsidR="001C77EB" w:rsidRDefault="001C77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3E69" w14:textId="77777777" w:rsidR="0056189E" w:rsidRPr="00F92BDF" w:rsidRDefault="0056189E" w:rsidP="00F92BDF">
    <w:pPr>
      <w:pStyle w:val="Pieddepage"/>
      <w:jc w:val="right"/>
      <w:rPr>
        <w:color w:val="7F7F7F" w:themeColor="text1" w:themeTint="80"/>
      </w:rPr>
    </w:pPr>
    <w:proofErr w:type="gramStart"/>
    <w:r w:rsidRPr="00F92BDF">
      <w:rPr>
        <w:color w:val="7F7F7F" w:themeColor="text1" w:themeTint="80"/>
      </w:rPr>
      <w:t>page</w:t>
    </w:r>
    <w:proofErr w:type="gramEnd"/>
    <w:r w:rsidRPr="00F92BDF">
      <w:rPr>
        <w:color w:val="7F7F7F" w:themeColor="text1" w:themeTint="80"/>
      </w:rPr>
      <w:t xml:space="preserve">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AE4830">
      <w:rPr>
        <w:noProof/>
        <w:color w:val="7F7F7F" w:themeColor="text1" w:themeTint="80"/>
      </w:rPr>
      <w:t>1</w:t>
    </w:r>
    <w:r w:rsidRPr="00F92BDF">
      <w:rPr>
        <w:color w:val="7F7F7F" w:themeColor="text1" w:themeTint="80"/>
      </w:rPr>
      <w:fldChar w:fldCharType="end"/>
    </w:r>
  </w:p>
  <w:p w14:paraId="523D0FEB" w14:textId="77777777" w:rsidR="0056189E" w:rsidRDefault="0056189E"/>
  <w:p w14:paraId="480724F6" w14:textId="77777777" w:rsidR="0056189E" w:rsidRDefault="0056189E"/>
  <w:p w14:paraId="7C2B498B" w14:textId="77777777" w:rsidR="0056189E" w:rsidRDefault="005618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0CDC0" w14:textId="77777777" w:rsidR="001C77EB" w:rsidRDefault="001C77EB" w:rsidP="00B84075">
      <w:pPr>
        <w:spacing w:line="240" w:lineRule="auto"/>
      </w:pPr>
      <w:r>
        <w:separator/>
      </w:r>
    </w:p>
    <w:p w14:paraId="00F23285" w14:textId="77777777" w:rsidR="001C77EB" w:rsidRDefault="001C77EB"/>
    <w:p w14:paraId="6688BDC7" w14:textId="77777777" w:rsidR="001C77EB" w:rsidRDefault="001C77EB"/>
  </w:footnote>
  <w:footnote w:type="continuationSeparator" w:id="0">
    <w:p w14:paraId="4BB7202C" w14:textId="77777777" w:rsidR="001C77EB" w:rsidRDefault="001C77EB" w:rsidP="00B84075">
      <w:pPr>
        <w:spacing w:line="240" w:lineRule="auto"/>
      </w:pPr>
      <w:r>
        <w:continuationSeparator/>
      </w:r>
    </w:p>
    <w:p w14:paraId="4B5A04DC" w14:textId="77777777" w:rsidR="001C77EB" w:rsidRDefault="001C77EB"/>
    <w:p w14:paraId="577953B2" w14:textId="77777777" w:rsidR="001C77EB" w:rsidRDefault="001C77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3E4FC" w14:textId="07AB2A51" w:rsidR="0056189E" w:rsidRPr="00B9217A" w:rsidRDefault="00F97195" w:rsidP="00EF4F24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3ADF87" wp14:editId="1D5A63BF">
          <wp:simplePos x="0" y="0"/>
          <wp:positionH relativeFrom="column">
            <wp:posOffset>-359410</wp:posOffset>
          </wp:positionH>
          <wp:positionV relativeFrom="paragraph">
            <wp:posOffset>-85060</wp:posOffset>
          </wp:positionV>
          <wp:extent cx="360000" cy="360000"/>
          <wp:effectExtent l="0" t="0" r="254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equences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217A">
      <w:t xml:space="preserve">   </w:t>
    </w:r>
    <w:r w:rsidR="00777CEB">
      <w:t>Prem</w:t>
    </w:r>
    <w:r w:rsidR="008A3DAF">
      <w:t>ière et t</w:t>
    </w:r>
    <w:r w:rsidR="00FD063C" w:rsidRPr="00B9217A">
      <w:t>erminale</w:t>
    </w:r>
    <w:r w:rsidR="0056189E" w:rsidRPr="00B9217A">
      <w:t xml:space="preserve"> STL – ETLV</w:t>
    </w:r>
    <w:r w:rsidR="009F3FE5">
      <w:t xml:space="preserve"> Collection transversale</w:t>
    </w:r>
    <w:r w:rsidR="0056189E" w:rsidRPr="00B9217A">
      <w:tab/>
    </w:r>
    <w:proofErr w:type="spellStart"/>
    <w:r w:rsidR="007D3CAD" w:rsidRPr="00B9217A">
      <w:t>Activit</w:t>
    </w:r>
    <w:r w:rsidR="007E41F5" w:rsidRPr="00B9217A">
      <w:t>ies</w:t>
    </w:r>
    <w:proofErr w:type="spellEnd"/>
    <w:r w:rsidR="0056189E" w:rsidRPr="00B9217A">
      <w:t xml:space="preserve"> </w:t>
    </w:r>
    <w:r w:rsidR="007E41F5" w:rsidRPr="00B9217A">
      <w:t>1</w:t>
    </w:r>
    <w:r w:rsidR="0039042E" w:rsidRPr="00B9217A">
      <w:t xml:space="preserve"> </w:t>
    </w:r>
    <w:r w:rsidR="00060E78">
      <w:t>-</w:t>
    </w:r>
    <w:r w:rsidR="0039042E" w:rsidRPr="00B9217A">
      <w:t xml:space="preserve"> </w:t>
    </w:r>
    <w:r w:rsidR="00C96EB6">
      <w:t>3</w:t>
    </w:r>
    <w:r w:rsidR="00FF35BE" w:rsidRPr="00B9217A">
      <w:t xml:space="preserve"> </w:t>
    </w:r>
    <w:r w:rsidR="007D3CAD" w:rsidRPr="00B9217A">
      <w:t xml:space="preserve">– </w:t>
    </w:r>
    <w:proofErr w:type="spellStart"/>
    <w:r w:rsidR="007D3CAD" w:rsidRPr="00B9217A">
      <w:t>se</w:t>
    </w:r>
    <w:r w:rsidR="0056189E" w:rsidRPr="00B9217A">
      <w:t>quence</w:t>
    </w:r>
    <w:proofErr w:type="spellEnd"/>
    <w:r w:rsidR="0056189E" w:rsidRPr="00B9217A">
      <w:t xml:space="preserve"> n°</w:t>
    </w:r>
    <w:r w:rsidR="00777CEB">
      <w:t>3</w:t>
    </w:r>
  </w:p>
  <w:p w14:paraId="26A62DB8" w14:textId="77777777" w:rsidR="0056189E" w:rsidRPr="00B9217A" w:rsidRDefault="0056189E"/>
  <w:p w14:paraId="3AAAC96A" w14:textId="77777777" w:rsidR="0056189E" w:rsidRPr="00B9217A" w:rsidRDefault="005618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546A6A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abstractNum w:abstractNumId="1" w15:restartNumberingAfterBreak="0">
    <w:nsid w:val="094A01BF"/>
    <w:multiLevelType w:val="multilevel"/>
    <w:tmpl w:val="969C7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9605A3"/>
    <w:multiLevelType w:val="multilevel"/>
    <w:tmpl w:val="969C7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AB20CC"/>
    <w:multiLevelType w:val="multilevel"/>
    <w:tmpl w:val="BB261B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2705A7"/>
    <w:multiLevelType w:val="multilevel"/>
    <w:tmpl w:val="2910AA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1B1D98"/>
    <w:multiLevelType w:val="multilevel"/>
    <w:tmpl w:val="969C7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7C3039"/>
    <w:multiLevelType w:val="hybridMultilevel"/>
    <w:tmpl w:val="5CEC2814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F3F09"/>
    <w:multiLevelType w:val="multilevel"/>
    <w:tmpl w:val="034E1E5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FB17074"/>
    <w:multiLevelType w:val="hybridMultilevel"/>
    <w:tmpl w:val="D108B0EE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647E9"/>
    <w:multiLevelType w:val="hybridMultilevel"/>
    <w:tmpl w:val="3A124B08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33D7F"/>
    <w:multiLevelType w:val="multilevel"/>
    <w:tmpl w:val="EF205A0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ED192D"/>
    <w:multiLevelType w:val="hybridMultilevel"/>
    <w:tmpl w:val="0FCE93CE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87FB6"/>
    <w:multiLevelType w:val="multilevel"/>
    <w:tmpl w:val="0DB40550"/>
    <w:lvl w:ilvl="0">
      <w:start w:val="1"/>
      <w:numFmt w:val="decimal"/>
      <w:pStyle w:val="TitreActivit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BA51FA3"/>
    <w:multiLevelType w:val="multilevel"/>
    <w:tmpl w:val="969C7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0A7971"/>
    <w:multiLevelType w:val="hybridMultilevel"/>
    <w:tmpl w:val="4AB42CDE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2E814C57"/>
    <w:multiLevelType w:val="hybridMultilevel"/>
    <w:tmpl w:val="C0B80B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6558D"/>
    <w:multiLevelType w:val="multilevel"/>
    <w:tmpl w:val="969C7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B74895"/>
    <w:multiLevelType w:val="multilevel"/>
    <w:tmpl w:val="9D84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3B64ED"/>
    <w:multiLevelType w:val="hybridMultilevel"/>
    <w:tmpl w:val="2924D4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275105"/>
    <w:multiLevelType w:val="hybridMultilevel"/>
    <w:tmpl w:val="3A124B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8B67E0"/>
    <w:multiLevelType w:val="multilevel"/>
    <w:tmpl w:val="9CE6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587934"/>
    <w:multiLevelType w:val="hybridMultilevel"/>
    <w:tmpl w:val="23749AF4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0B48E5"/>
    <w:multiLevelType w:val="hybridMultilevel"/>
    <w:tmpl w:val="700ACE94"/>
    <w:lvl w:ilvl="0" w:tplc="BC78B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63D88"/>
    <w:multiLevelType w:val="hybridMultilevel"/>
    <w:tmpl w:val="70D88412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4877BD0"/>
    <w:multiLevelType w:val="multilevel"/>
    <w:tmpl w:val="7968FA4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7479BF"/>
    <w:multiLevelType w:val="hybridMultilevel"/>
    <w:tmpl w:val="75E8C816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A11CDC"/>
    <w:multiLevelType w:val="hybridMultilevel"/>
    <w:tmpl w:val="D1F2D0FE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997401"/>
    <w:multiLevelType w:val="multilevel"/>
    <w:tmpl w:val="969C7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9F3470"/>
    <w:multiLevelType w:val="hybridMultilevel"/>
    <w:tmpl w:val="EDD6D1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9F6AD0"/>
    <w:multiLevelType w:val="multilevel"/>
    <w:tmpl w:val="FEC0966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2561E5"/>
    <w:multiLevelType w:val="hybridMultilevel"/>
    <w:tmpl w:val="B94E63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992B54"/>
    <w:multiLevelType w:val="hybridMultilevel"/>
    <w:tmpl w:val="E37EEE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5A35E4"/>
    <w:multiLevelType w:val="hybridMultilevel"/>
    <w:tmpl w:val="4AC4B68C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537102">
    <w:abstractNumId w:val="8"/>
  </w:num>
  <w:num w:numId="2" w16cid:durableId="1225528434">
    <w:abstractNumId w:val="13"/>
  </w:num>
  <w:num w:numId="3" w16cid:durableId="1093934549">
    <w:abstractNumId w:val="27"/>
    <w:lvlOverride w:ilvl="0">
      <w:startOverride w:val="1"/>
    </w:lvlOverride>
  </w:num>
  <w:num w:numId="4" w16cid:durableId="1683628017">
    <w:abstractNumId w:val="20"/>
  </w:num>
  <w:num w:numId="5" w16cid:durableId="836768685">
    <w:abstractNumId w:val="34"/>
  </w:num>
  <w:num w:numId="6" w16cid:durableId="2132311724">
    <w:abstractNumId w:val="0"/>
  </w:num>
  <w:num w:numId="7" w16cid:durableId="516432053">
    <w:abstractNumId w:val="29"/>
  </w:num>
  <w:num w:numId="8" w16cid:durableId="1251742146">
    <w:abstractNumId w:val="18"/>
  </w:num>
  <w:num w:numId="9" w16cid:durableId="693576825">
    <w:abstractNumId w:val="16"/>
  </w:num>
  <w:num w:numId="10" w16cid:durableId="1662196877">
    <w:abstractNumId w:val="24"/>
  </w:num>
  <w:num w:numId="11" w16cid:durableId="1037393429">
    <w:abstractNumId w:val="22"/>
  </w:num>
  <w:num w:numId="12" w16cid:durableId="187183133">
    <w:abstractNumId w:val="4"/>
  </w:num>
  <w:num w:numId="13" w16cid:durableId="51277183">
    <w:abstractNumId w:val="3"/>
  </w:num>
  <w:num w:numId="14" w16cid:durableId="713432593">
    <w:abstractNumId w:val="33"/>
  </w:num>
  <w:num w:numId="15" w16cid:durableId="1666741670">
    <w:abstractNumId w:val="7"/>
  </w:num>
  <w:num w:numId="16" w16cid:durableId="1271742223">
    <w:abstractNumId w:val="11"/>
  </w:num>
  <w:num w:numId="17" w16cid:durableId="2098552047">
    <w:abstractNumId w:val="26"/>
  </w:num>
  <w:num w:numId="18" w16cid:durableId="2092775509">
    <w:abstractNumId w:val="2"/>
  </w:num>
  <w:num w:numId="19" w16cid:durableId="1796830089">
    <w:abstractNumId w:val="15"/>
  </w:num>
  <w:num w:numId="20" w16cid:durableId="1238901783">
    <w:abstractNumId w:val="25"/>
  </w:num>
  <w:num w:numId="21" w16cid:durableId="58215900">
    <w:abstractNumId w:val="5"/>
  </w:num>
  <w:num w:numId="22" w16cid:durableId="2123988299">
    <w:abstractNumId w:val="36"/>
  </w:num>
  <w:num w:numId="23" w16cid:durableId="1460151085">
    <w:abstractNumId w:val="9"/>
  </w:num>
  <w:num w:numId="24" w16cid:durableId="449478351">
    <w:abstractNumId w:val="1"/>
  </w:num>
  <w:num w:numId="25" w16cid:durableId="618921989">
    <w:abstractNumId w:val="31"/>
  </w:num>
  <w:num w:numId="26" w16cid:durableId="1007560756">
    <w:abstractNumId w:val="37"/>
  </w:num>
  <w:num w:numId="27" w16cid:durableId="115104904">
    <w:abstractNumId w:val="6"/>
  </w:num>
  <w:num w:numId="28" w16cid:durableId="1506167373">
    <w:abstractNumId w:val="17"/>
  </w:num>
  <w:num w:numId="29" w16cid:durableId="1593247041">
    <w:abstractNumId w:val="14"/>
  </w:num>
  <w:num w:numId="30" w16cid:durableId="1819496327">
    <w:abstractNumId w:val="12"/>
  </w:num>
  <w:num w:numId="31" w16cid:durableId="813985193">
    <w:abstractNumId w:val="23"/>
  </w:num>
  <w:num w:numId="32" w16cid:durableId="1661538298">
    <w:abstractNumId w:val="10"/>
  </w:num>
  <w:num w:numId="33" w16cid:durableId="1831293723">
    <w:abstractNumId w:val="30"/>
  </w:num>
  <w:num w:numId="34" w16cid:durableId="1805347951">
    <w:abstractNumId w:val="28"/>
  </w:num>
  <w:num w:numId="35" w16cid:durableId="1694454554">
    <w:abstractNumId w:val="21"/>
  </w:num>
  <w:num w:numId="36" w16cid:durableId="1580099516">
    <w:abstractNumId w:val="35"/>
  </w:num>
  <w:num w:numId="37" w16cid:durableId="910501504">
    <w:abstractNumId w:val="19"/>
  </w:num>
  <w:num w:numId="38" w16cid:durableId="171456174">
    <w:abstractNumId w:val="3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227"/>
    <w:rsid w:val="00000047"/>
    <w:rsid w:val="00000891"/>
    <w:rsid w:val="00000933"/>
    <w:rsid w:val="00000B57"/>
    <w:rsid w:val="00000F39"/>
    <w:rsid w:val="000019ED"/>
    <w:rsid w:val="00003329"/>
    <w:rsid w:val="00003384"/>
    <w:rsid w:val="00003915"/>
    <w:rsid w:val="000045C3"/>
    <w:rsid w:val="0000504A"/>
    <w:rsid w:val="000054C2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E84"/>
    <w:rsid w:val="0001766E"/>
    <w:rsid w:val="00017F04"/>
    <w:rsid w:val="00020105"/>
    <w:rsid w:val="00020400"/>
    <w:rsid w:val="0002093E"/>
    <w:rsid w:val="00021550"/>
    <w:rsid w:val="000217A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312FB"/>
    <w:rsid w:val="00031414"/>
    <w:rsid w:val="00031641"/>
    <w:rsid w:val="00031D9A"/>
    <w:rsid w:val="000327EE"/>
    <w:rsid w:val="000328A7"/>
    <w:rsid w:val="00032924"/>
    <w:rsid w:val="000335A1"/>
    <w:rsid w:val="000335CE"/>
    <w:rsid w:val="00034082"/>
    <w:rsid w:val="0003466B"/>
    <w:rsid w:val="0003481C"/>
    <w:rsid w:val="0003485C"/>
    <w:rsid w:val="00034904"/>
    <w:rsid w:val="00034915"/>
    <w:rsid w:val="000353D1"/>
    <w:rsid w:val="000359B1"/>
    <w:rsid w:val="0003620B"/>
    <w:rsid w:val="000366C0"/>
    <w:rsid w:val="000370D9"/>
    <w:rsid w:val="00037B32"/>
    <w:rsid w:val="00037C1F"/>
    <w:rsid w:val="00037D0F"/>
    <w:rsid w:val="000401AC"/>
    <w:rsid w:val="00040E22"/>
    <w:rsid w:val="00042370"/>
    <w:rsid w:val="000429A4"/>
    <w:rsid w:val="00043325"/>
    <w:rsid w:val="0004377F"/>
    <w:rsid w:val="00043F06"/>
    <w:rsid w:val="00044541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6A5"/>
    <w:rsid w:val="0005478B"/>
    <w:rsid w:val="00054AB1"/>
    <w:rsid w:val="00054BF0"/>
    <w:rsid w:val="000551BD"/>
    <w:rsid w:val="000553F9"/>
    <w:rsid w:val="0005572D"/>
    <w:rsid w:val="00055D6C"/>
    <w:rsid w:val="000567E9"/>
    <w:rsid w:val="00056C77"/>
    <w:rsid w:val="00060E78"/>
    <w:rsid w:val="00061447"/>
    <w:rsid w:val="00061D77"/>
    <w:rsid w:val="00061D7A"/>
    <w:rsid w:val="00062984"/>
    <w:rsid w:val="000636DE"/>
    <w:rsid w:val="00063972"/>
    <w:rsid w:val="000640B9"/>
    <w:rsid w:val="00064C81"/>
    <w:rsid w:val="00065927"/>
    <w:rsid w:val="00066136"/>
    <w:rsid w:val="00067EB7"/>
    <w:rsid w:val="0007175D"/>
    <w:rsid w:val="000719B8"/>
    <w:rsid w:val="00071DDB"/>
    <w:rsid w:val="00072150"/>
    <w:rsid w:val="00072965"/>
    <w:rsid w:val="0007324F"/>
    <w:rsid w:val="0007335C"/>
    <w:rsid w:val="000739DD"/>
    <w:rsid w:val="00073DF5"/>
    <w:rsid w:val="0007410A"/>
    <w:rsid w:val="00074DCB"/>
    <w:rsid w:val="0007564F"/>
    <w:rsid w:val="000757C1"/>
    <w:rsid w:val="00075E49"/>
    <w:rsid w:val="00076142"/>
    <w:rsid w:val="00076B61"/>
    <w:rsid w:val="000776A2"/>
    <w:rsid w:val="000778C3"/>
    <w:rsid w:val="0008079C"/>
    <w:rsid w:val="0008083B"/>
    <w:rsid w:val="00080DD1"/>
    <w:rsid w:val="00083C89"/>
    <w:rsid w:val="00084F2A"/>
    <w:rsid w:val="00085E6A"/>
    <w:rsid w:val="000863E1"/>
    <w:rsid w:val="000865CF"/>
    <w:rsid w:val="000870C1"/>
    <w:rsid w:val="0009038E"/>
    <w:rsid w:val="00091F80"/>
    <w:rsid w:val="000929F6"/>
    <w:rsid w:val="00092DC4"/>
    <w:rsid w:val="00093EA3"/>
    <w:rsid w:val="00094011"/>
    <w:rsid w:val="00094574"/>
    <w:rsid w:val="000947CD"/>
    <w:rsid w:val="0009492C"/>
    <w:rsid w:val="0009499E"/>
    <w:rsid w:val="00094EC1"/>
    <w:rsid w:val="00094FDF"/>
    <w:rsid w:val="00095318"/>
    <w:rsid w:val="0009638A"/>
    <w:rsid w:val="00096DF3"/>
    <w:rsid w:val="0009707A"/>
    <w:rsid w:val="000A015E"/>
    <w:rsid w:val="000A026D"/>
    <w:rsid w:val="000A0EB6"/>
    <w:rsid w:val="000A2EEB"/>
    <w:rsid w:val="000A3343"/>
    <w:rsid w:val="000A47E4"/>
    <w:rsid w:val="000A4A44"/>
    <w:rsid w:val="000A6642"/>
    <w:rsid w:val="000A6E95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1AC"/>
    <w:rsid w:val="000B688B"/>
    <w:rsid w:val="000B70A7"/>
    <w:rsid w:val="000B72D2"/>
    <w:rsid w:val="000B767B"/>
    <w:rsid w:val="000B7A35"/>
    <w:rsid w:val="000B7AE0"/>
    <w:rsid w:val="000B7E62"/>
    <w:rsid w:val="000C093C"/>
    <w:rsid w:val="000C0CA2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6F8C"/>
    <w:rsid w:val="000C71AB"/>
    <w:rsid w:val="000C77C6"/>
    <w:rsid w:val="000C7A92"/>
    <w:rsid w:val="000C7B32"/>
    <w:rsid w:val="000D150C"/>
    <w:rsid w:val="000D1A8E"/>
    <w:rsid w:val="000D1C92"/>
    <w:rsid w:val="000D2F96"/>
    <w:rsid w:val="000D305C"/>
    <w:rsid w:val="000D351C"/>
    <w:rsid w:val="000D3A4D"/>
    <w:rsid w:val="000D41D8"/>
    <w:rsid w:val="000D4AEB"/>
    <w:rsid w:val="000D518D"/>
    <w:rsid w:val="000D51FC"/>
    <w:rsid w:val="000D54A8"/>
    <w:rsid w:val="000D5A50"/>
    <w:rsid w:val="000D5B70"/>
    <w:rsid w:val="000D5B77"/>
    <w:rsid w:val="000D5FA0"/>
    <w:rsid w:val="000D703B"/>
    <w:rsid w:val="000E0226"/>
    <w:rsid w:val="000E0ACD"/>
    <w:rsid w:val="000E0E3B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E7F8B"/>
    <w:rsid w:val="000F105C"/>
    <w:rsid w:val="000F1854"/>
    <w:rsid w:val="000F1BA0"/>
    <w:rsid w:val="000F1BBE"/>
    <w:rsid w:val="000F247C"/>
    <w:rsid w:val="000F2EA1"/>
    <w:rsid w:val="000F4A5D"/>
    <w:rsid w:val="000F50E6"/>
    <w:rsid w:val="000F557C"/>
    <w:rsid w:val="000F5B00"/>
    <w:rsid w:val="000F7857"/>
    <w:rsid w:val="00100B37"/>
    <w:rsid w:val="00100CC1"/>
    <w:rsid w:val="001024C1"/>
    <w:rsid w:val="00102989"/>
    <w:rsid w:val="001051CA"/>
    <w:rsid w:val="0010557B"/>
    <w:rsid w:val="00105B64"/>
    <w:rsid w:val="00106DCD"/>
    <w:rsid w:val="0010718C"/>
    <w:rsid w:val="001074E6"/>
    <w:rsid w:val="00107D4E"/>
    <w:rsid w:val="00110465"/>
    <w:rsid w:val="001107FC"/>
    <w:rsid w:val="00110C71"/>
    <w:rsid w:val="00110E4A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103"/>
    <w:rsid w:val="0011592D"/>
    <w:rsid w:val="00115A20"/>
    <w:rsid w:val="00115D35"/>
    <w:rsid w:val="001162FE"/>
    <w:rsid w:val="001166A6"/>
    <w:rsid w:val="00116B95"/>
    <w:rsid w:val="00116C8E"/>
    <w:rsid w:val="001175D5"/>
    <w:rsid w:val="001177BA"/>
    <w:rsid w:val="00117899"/>
    <w:rsid w:val="00117B0A"/>
    <w:rsid w:val="0012168B"/>
    <w:rsid w:val="00121AF6"/>
    <w:rsid w:val="001225E2"/>
    <w:rsid w:val="00123B1C"/>
    <w:rsid w:val="00124053"/>
    <w:rsid w:val="0012491C"/>
    <w:rsid w:val="00124DA1"/>
    <w:rsid w:val="001253F4"/>
    <w:rsid w:val="0012580E"/>
    <w:rsid w:val="0012592B"/>
    <w:rsid w:val="00125E78"/>
    <w:rsid w:val="00126298"/>
    <w:rsid w:val="001265CE"/>
    <w:rsid w:val="00127A74"/>
    <w:rsid w:val="00130EC0"/>
    <w:rsid w:val="00131687"/>
    <w:rsid w:val="001327A9"/>
    <w:rsid w:val="00132A01"/>
    <w:rsid w:val="00133282"/>
    <w:rsid w:val="0013461C"/>
    <w:rsid w:val="0013589F"/>
    <w:rsid w:val="001360F5"/>
    <w:rsid w:val="00136687"/>
    <w:rsid w:val="00136D81"/>
    <w:rsid w:val="0013737A"/>
    <w:rsid w:val="00137986"/>
    <w:rsid w:val="00140286"/>
    <w:rsid w:val="00141E4F"/>
    <w:rsid w:val="00142198"/>
    <w:rsid w:val="00142233"/>
    <w:rsid w:val="00142794"/>
    <w:rsid w:val="00142B6C"/>
    <w:rsid w:val="001431D6"/>
    <w:rsid w:val="001439C7"/>
    <w:rsid w:val="0014406A"/>
    <w:rsid w:val="00145151"/>
    <w:rsid w:val="001453C4"/>
    <w:rsid w:val="00146774"/>
    <w:rsid w:val="0014768D"/>
    <w:rsid w:val="001479FF"/>
    <w:rsid w:val="001504D9"/>
    <w:rsid w:val="0015083A"/>
    <w:rsid w:val="0015087B"/>
    <w:rsid w:val="00150E96"/>
    <w:rsid w:val="001511E1"/>
    <w:rsid w:val="001519B1"/>
    <w:rsid w:val="0015247F"/>
    <w:rsid w:val="0015285F"/>
    <w:rsid w:val="00152B14"/>
    <w:rsid w:val="00153258"/>
    <w:rsid w:val="00153A35"/>
    <w:rsid w:val="00154A28"/>
    <w:rsid w:val="0015589B"/>
    <w:rsid w:val="00155B13"/>
    <w:rsid w:val="00155FFD"/>
    <w:rsid w:val="001562EA"/>
    <w:rsid w:val="00160A2C"/>
    <w:rsid w:val="00160A98"/>
    <w:rsid w:val="00161643"/>
    <w:rsid w:val="0016167B"/>
    <w:rsid w:val="00161B35"/>
    <w:rsid w:val="0016209F"/>
    <w:rsid w:val="001623C2"/>
    <w:rsid w:val="00163F39"/>
    <w:rsid w:val="001640C3"/>
    <w:rsid w:val="001645A8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1E68"/>
    <w:rsid w:val="001722FB"/>
    <w:rsid w:val="00172468"/>
    <w:rsid w:val="001742F0"/>
    <w:rsid w:val="001742F5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ACD"/>
    <w:rsid w:val="00181C9C"/>
    <w:rsid w:val="00181F92"/>
    <w:rsid w:val="00182136"/>
    <w:rsid w:val="00182CA7"/>
    <w:rsid w:val="00182E40"/>
    <w:rsid w:val="001847E0"/>
    <w:rsid w:val="00186425"/>
    <w:rsid w:val="00186F64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0DE"/>
    <w:rsid w:val="00194496"/>
    <w:rsid w:val="00195D34"/>
    <w:rsid w:val="001967D4"/>
    <w:rsid w:val="001968BB"/>
    <w:rsid w:val="001978DD"/>
    <w:rsid w:val="001A0FB3"/>
    <w:rsid w:val="001A1403"/>
    <w:rsid w:val="001A2D10"/>
    <w:rsid w:val="001A3C92"/>
    <w:rsid w:val="001A40EB"/>
    <w:rsid w:val="001A489F"/>
    <w:rsid w:val="001A5CE8"/>
    <w:rsid w:val="001A5E85"/>
    <w:rsid w:val="001A67A9"/>
    <w:rsid w:val="001B0AAF"/>
    <w:rsid w:val="001B0BDA"/>
    <w:rsid w:val="001B16E8"/>
    <w:rsid w:val="001B1C5A"/>
    <w:rsid w:val="001B26A3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872"/>
    <w:rsid w:val="001C6A4F"/>
    <w:rsid w:val="001C77EB"/>
    <w:rsid w:val="001C7D7B"/>
    <w:rsid w:val="001C7F45"/>
    <w:rsid w:val="001D0B69"/>
    <w:rsid w:val="001D30DA"/>
    <w:rsid w:val="001D367A"/>
    <w:rsid w:val="001D38B9"/>
    <w:rsid w:val="001D4A64"/>
    <w:rsid w:val="001D6939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2D15"/>
    <w:rsid w:val="001E360B"/>
    <w:rsid w:val="001E36D7"/>
    <w:rsid w:val="001E3FC3"/>
    <w:rsid w:val="001E57F3"/>
    <w:rsid w:val="001E6094"/>
    <w:rsid w:val="001E77B7"/>
    <w:rsid w:val="001E7A14"/>
    <w:rsid w:val="001F007A"/>
    <w:rsid w:val="001F069E"/>
    <w:rsid w:val="001F29FA"/>
    <w:rsid w:val="001F2F9A"/>
    <w:rsid w:val="001F3E5B"/>
    <w:rsid w:val="001F4505"/>
    <w:rsid w:val="001F47B6"/>
    <w:rsid w:val="001F52F5"/>
    <w:rsid w:val="001F6896"/>
    <w:rsid w:val="001F714A"/>
    <w:rsid w:val="001F72DE"/>
    <w:rsid w:val="001F73E5"/>
    <w:rsid w:val="001F7EC7"/>
    <w:rsid w:val="0020053D"/>
    <w:rsid w:val="0020060A"/>
    <w:rsid w:val="00200AAC"/>
    <w:rsid w:val="00200E51"/>
    <w:rsid w:val="00201289"/>
    <w:rsid w:val="0020137A"/>
    <w:rsid w:val="00201EF9"/>
    <w:rsid w:val="0020262E"/>
    <w:rsid w:val="00202B6C"/>
    <w:rsid w:val="00202C4C"/>
    <w:rsid w:val="00202C4F"/>
    <w:rsid w:val="00203838"/>
    <w:rsid w:val="0020437A"/>
    <w:rsid w:val="002054E4"/>
    <w:rsid w:val="00205699"/>
    <w:rsid w:val="00206105"/>
    <w:rsid w:val="00206FA9"/>
    <w:rsid w:val="00206FF6"/>
    <w:rsid w:val="00207FED"/>
    <w:rsid w:val="00210409"/>
    <w:rsid w:val="00210467"/>
    <w:rsid w:val="0021147F"/>
    <w:rsid w:val="002114A0"/>
    <w:rsid w:val="00212841"/>
    <w:rsid w:val="00213E5D"/>
    <w:rsid w:val="002140BE"/>
    <w:rsid w:val="00214476"/>
    <w:rsid w:val="00214F36"/>
    <w:rsid w:val="002153AD"/>
    <w:rsid w:val="0021766B"/>
    <w:rsid w:val="00217887"/>
    <w:rsid w:val="00217D16"/>
    <w:rsid w:val="00221AB3"/>
    <w:rsid w:val="00221EB1"/>
    <w:rsid w:val="0022215B"/>
    <w:rsid w:val="002229CB"/>
    <w:rsid w:val="00223228"/>
    <w:rsid w:val="002237DB"/>
    <w:rsid w:val="00223AC1"/>
    <w:rsid w:val="00223EF9"/>
    <w:rsid w:val="00224CD8"/>
    <w:rsid w:val="0022551B"/>
    <w:rsid w:val="0022594F"/>
    <w:rsid w:val="00225D82"/>
    <w:rsid w:val="0022633C"/>
    <w:rsid w:val="002263A8"/>
    <w:rsid w:val="002269D1"/>
    <w:rsid w:val="00226BC4"/>
    <w:rsid w:val="00227603"/>
    <w:rsid w:val="00227D77"/>
    <w:rsid w:val="00230775"/>
    <w:rsid w:val="00232551"/>
    <w:rsid w:val="002333DE"/>
    <w:rsid w:val="00233F05"/>
    <w:rsid w:val="002342B5"/>
    <w:rsid w:val="002359AF"/>
    <w:rsid w:val="002373C8"/>
    <w:rsid w:val="0024009F"/>
    <w:rsid w:val="00240D4B"/>
    <w:rsid w:val="00240F7D"/>
    <w:rsid w:val="00241AA2"/>
    <w:rsid w:val="0024258B"/>
    <w:rsid w:val="00243398"/>
    <w:rsid w:val="00243BDF"/>
    <w:rsid w:val="0024400D"/>
    <w:rsid w:val="00244A1A"/>
    <w:rsid w:val="00245088"/>
    <w:rsid w:val="002460B3"/>
    <w:rsid w:val="00247FA0"/>
    <w:rsid w:val="002505EA"/>
    <w:rsid w:val="00250A59"/>
    <w:rsid w:val="00250B8D"/>
    <w:rsid w:val="00252FC4"/>
    <w:rsid w:val="00253B55"/>
    <w:rsid w:val="00254278"/>
    <w:rsid w:val="00255819"/>
    <w:rsid w:val="002563F0"/>
    <w:rsid w:val="00256E79"/>
    <w:rsid w:val="002576B0"/>
    <w:rsid w:val="002579F7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7048B"/>
    <w:rsid w:val="00270679"/>
    <w:rsid w:val="002710F6"/>
    <w:rsid w:val="002719F6"/>
    <w:rsid w:val="0027275B"/>
    <w:rsid w:val="002740BB"/>
    <w:rsid w:val="0027481F"/>
    <w:rsid w:val="00274EB1"/>
    <w:rsid w:val="002756BD"/>
    <w:rsid w:val="0027696F"/>
    <w:rsid w:val="00277F11"/>
    <w:rsid w:val="002805B4"/>
    <w:rsid w:val="00280A2A"/>
    <w:rsid w:val="00280B98"/>
    <w:rsid w:val="00281173"/>
    <w:rsid w:val="002825CE"/>
    <w:rsid w:val="00282A99"/>
    <w:rsid w:val="00283600"/>
    <w:rsid w:val="00284D9B"/>
    <w:rsid w:val="0028552B"/>
    <w:rsid w:val="00285A80"/>
    <w:rsid w:val="00285DD6"/>
    <w:rsid w:val="00285DEE"/>
    <w:rsid w:val="00285FDA"/>
    <w:rsid w:val="0028635C"/>
    <w:rsid w:val="00287573"/>
    <w:rsid w:val="0028795A"/>
    <w:rsid w:val="00287D4F"/>
    <w:rsid w:val="00287E02"/>
    <w:rsid w:val="00290E02"/>
    <w:rsid w:val="00290E26"/>
    <w:rsid w:val="00291E74"/>
    <w:rsid w:val="002921D3"/>
    <w:rsid w:val="00292CEF"/>
    <w:rsid w:val="00293FC5"/>
    <w:rsid w:val="00294A99"/>
    <w:rsid w:val="00294FFC"/>
    <w:rsid w:val="0029597A"/>
    <w:rsid w:val="00295EAB"/>
    <w:rsid w:val="00297EE8"/>
    <w:rsid w:val="002A002D"/>
    <w:rsid w:val="002A0BA5"/>
    <w:rsid w:val="002A0E7A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AAA"/>
    <w:rsid w:val="002A5C50"/>
    <w:rsid w:val="002A6A52"/>
    <w:rsid w:val="002A6C29"/>
    <w:rsid w:val="002A75F2"/>
    <w:rsid w:val="002A776F"/>
    <w:rsid w:val="002B0AC0"/>
    <w:rsid w:val="002B0C9F"/>
    <w:rsid w:val="002B0F5F"/>
    <w:rsid w:val="002B14BE"/>
    <w:rsid w:val="002B1EFB"/>
    <w:rsid w:val="002B29CF"/>
    <w:rsid w:val="002B4D5D"/>
    <w:rsid w:val="002B5A76"/>
    <w:rsid w:val="002B6AD2"/>
    <w:rsid w:val="002B6E65"/>
    <w:rsid w:val="002B71F6"/>
    <w:rsid w:val="002B77FA"/>
    <w:rsid w:val="002C07C4"/>
    <w:rsid w:val="002C0948"/>
    <w:rsid w:val="002C0F3A"/>
    <w:rsid w:val="002C141C"/>
    <w:rsid w:val="002C1F45"/>
    <w:rsid w:val="002C234F"/>
    <w:rsid w:val="002C287E"/>
    <w:rsid w:val="002C39B6"/>
    <w:rsid w:val="002C657F"/>
    <w:rsid w:val="002C6775"/>
    <w:rsid w:val="002C7482"/>
    <w:rsid w:val="002C7527"/>
    <w:rsid w:val="002C7CF2"/>
    <w:rsid w:val="002D028A"/>
    <w:rsid w:val="002D09ED"/>
    <w:rsid w:val="002D0B12"/>
    <w:rsid w:val="002D164C"/>
    <w:rsid w:val="002D18FC"/>
    <w:rsid w:val="002D194E"/>
    <w:rsid w:val="002D1E9C"/>
    <w:rsid w:val="002D2090"/>
    <w:rsid w:val="002D243A"/>
    <w:rsid w:val="002D24CD"/>
    <w:rsid w:val="002D2595"/>
    <w:rsid w:val="002D2633"/>
    <w:rsid w:val="002D304D"/>
    <w:rsid w:val="002D37A7"/>
    <w:rsid w:val="002D3FBB"/>
    <w:rsid w:val="002D42FD"/>
    <w:rsid w:val="002D5057"/>
    <w:rsid w:val="002D522B"/>
    <w:rsid w:val="002D6A6F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769"/>
    <w:rsid w:val="002F0F49"/>
    <w:rsid w:val="002F1108"/>
    <w:rsid w:val="002F1AA8"/>
    <w:rsid w:val="002F1D3A"/>
    <w:rsid w:val="002F20CB"/>
    <w:rsid w:val="002F22D4"/>
    <w:rsid w:val="002F31B0"/>
    <w:rsid w:val="002F3343"/>
    <w:rsid w:val="002F3812"/>
    <w:rsid w:val="002F4342"/>
    <w:rsid w:val="002F48A3"/>
    <w:rsid w:val="002F51D6"/>
    <w:rsid w:val="002F5652"/>
    <w:rsid w:val="002F5F34"/>
    <w:rsid w:val="002F5F88"/>
    <w:rsid w:val="002F732A"/>
    <w:rsid w:val="002F7736"/>
    <w:rsid w:val="002F7A77"/>
    <w:rsid w:val="002F7CAF"/>
    <w:rsid w:val="00300836"/>
    <w:rsid w:val="00300D7B"/>
    <w:rsid w:val="003014AC"/>
    <w:rsid w:val="003019DE"/>
    <w:rsid w:val="00301C06"/>
    <w:rsid w:val="00301D57"/>
    <w:rsid w:val="00303C60"/>
    <w:rsid w:val="00303DD7"/>
    <w:rsid w:val="003049B1"/>
    <w:rsid w:val="00305836"/>
    <w:rsid w:val="00310102"/>
    <w:rsid w:val="00310171"/>
    <w:rsid w:val="00310E0C"/>
    <w:rsid w:val="003113A2"/>
    <w:rsid w:val="00312228"/>
    <w:rsid w:val="0031336A"/>
    <w:rsid w:val="00314399"/>
    <w:rsid w:val="00315128"/>
    <w:rsid w:val="00315A34"/>
    <w:rsid w:val="00315D1A"/>
    <w:rsid w:val="00316FEF"/>
    <w:rsid w:val="0031711F"/>
    <w:rsid w:val="00317390"/>
    <w:rsid w:val="003216CA"/>
    <w:rsid w:val="00321B7A"/>
    <w:rsid w:val="00322A7E"/>
    <w:rsid w:val="00322C76"/>
    <w:rsid w:val="00323569"/>
    <w:rsid w:val="00323591"/>
    <w:rsid w:val="00323C81"/>
    <w:rsid w:val="00324ECD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494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EE8"/>
    <w:rsid w:val="0033754A"/>
    <w:rsid w:val="00337DE1"/>
    <w:rsid w:val="00340916"/>
    <w:rsid w:val="00340BDC"/>
    <w:rsid w:val="00340CA9"/>
    <w:rsid w:val="00340D06"/>
    <w:rsid w:val="00341344"/>
    <w:rsid w:val="003418E1"/>
    <w:rsid w:val="00341B7B"/>
    <w:rsid w:val="003425F2"/>
    <w:rsid w:val="003429B9"/>
    <w:rsid w:val="00342A51"/>
    <w:rsid w:val="00343414"/>
    <w:rsid w:val="00345874"/>
    <w:rsid w:val="00345A3A"/>
    <w:rsid w:val="00346047"/>
    <w:rsid w:val="0034733A"/>
    <w:rsid w:val="00350131"/>
    <w:rsid w:val="0035049B"/>
    <w:rsid w:val="00350504"/>
    <w:rsid w:val="00350C63"/>
    <w:rsid w:val="0035175B"/>
    <w:rsid w:val="003518B7"/>
    <w:rsid w:val="003527A0"/>
    <w:rsid w:val="00352B85"/>
    <w:rsid w:val="00352CF7"/>
    <w:rsid w:val="003530D7"/>
    <w:rsid w:val="003544A3"/>
    <w:rsid w:val="0035510F"/>
    <w:rsid w:val="0035598A"/>
    <w:rsid w:val="00355BB3"/>
    <w:rsid w:val="00355DED"/>
    <w:rsid w:val="00356C92"/>
    <w:rsid w:val="00356ED1"/>
    <w:rsid w:val="00357C53"/>
    <w:rsid w:val="003605D0"/>
    <w:rsid w:val="00360A5F"/>
    <w:rsid w:val="00360D1B"/>
    <w:rsid w:val="00360EFB"/>
    <w:rsid w:val="003614A2"/>
    <w:rsid w:val="00361945"/>
    <w:rsid w:val="00361B9A"/>
    <w:rsid w:val="00362C6F"/>
    <w:rsid w:val="003635E4"/>
    <w:rsid w:val="0036484F"/>
    <w:rsid w:val="00364917"/>
    <w:rsid w:val="003679FF"/>
    <w:rsid w:val="003705C8"/>
    <w:rsid w:val="003710D2"/>
    <w:rsid w:val="003721FF"/>
    <w:rsid w:val="00372579"/>
    <w:rsid w:val="003726BC"/>
    <w:rsid w:val="00372ABF"/>
    <w:rsid w:val="003738F5"/>
    <w:rsid w:val="00373BAA"/>
    <w:rsid w:val="003740A5"/>
    <w:rsid w:val="003746CD"/>
    <w:rsid w:val="00374F33"/>
    <w:rsid w:val="00374FBE"/>
    <w:rsid w:val="00375840"/>
    <w:rsid w:val="00375EDB"/>
    <w:rsid w:val="0037653E"/>
    <w:rsid w:val="00376AA8"/>
    <w:rsid w:val="0038006F"/>
    <w:rsid w:val="0038165D"/>
    <w:rsid w:val="003816B2"/>
    <w:rsid w:val="003818AA"/>
    <w:rsid w:val="00381A1E"/>
    <w:rsid w:val="003826CE"/>
    <w:rsid w:val="00383C1B"/>
    <w:rsid w:val="00383EF1"/>
    <w:rsid w:val="00384D33"/>
    <w:rsid w:val="00385105"/>
    <w:rsid w:val="0038558F"/>
    <w:rsid w:val="0038776D"/>
    <w:rsid w:val="0039042E"/>
    <w:rsid w:val="003912E1"/>
    <w:rsid w:val="003918C9"/>
    <w:rsid w:val="00391E40"/>
    <w:rsid w:val="0039227A"/>
    <w:rsid w:val="003922DC"/>
    <w:rsid w:val="003927F8"/>
    <w:rsid w:val="003930BF"/>
    <w:rsid w:val="00393754"/>
    <w:rsid w:val="003941E9"/>
    <w:rsid w:val="003945BE"/>
    <w:rsid w:val="00395472"/>
    <w:rsid w:val="00395514"/>
    <w:rsid w:val="0039574E"/>
    <w:rsid w:val="00395B3A"/>
    <w:rsid w:val="00396095"/>
    <w:rsid w:val="00396F2C"/>
    <w:rsid w:val="00397CF4"/>
    <w:rsid w:val="003A0582"/>
    <w:rsid w:val="003A06F2"/>
    <w:rsid w:val="003A1529"/>
    <w:rsid w:val="003A225E"/>
    <w:rsid w:val="003A2BE9"/>
    <w:rsid w:val="003A30AE"/>
    <w:rsid w:val="003A654A"/>
    <w:rsid w:val="003A779E"/>
    <w:rsid w:val="003A7BE3"/>
    <w:rsid w:val="003B05FA"/>
    <w:rsid w:val="003B09EB"/>
    <w:rsid w:val="003B10AE"/>
    <w:rsid w:val="003B142F"/>
    <w:rsid w:val="003B1A64"/>
    <w:rsid w:val="003B1C34"/>
    <w:rsid w:val="003B1D3D"/>
    <w:rsid w:val="003B25B1"/>
    <w:rsid w:val="003B2E1B"/>
    <w:rsid w:val="003B329F"/>
    <w:rsid w:val="003B3850"/>
    <w:rsid w:val="003B5753"/>
    <w:rsid w:val="003B5E01"/>
    <w:rsid w:val="003B5E56"/>
    <w:rsid w:val="003B5F6A"/>
    <w:rsid w:val="003B7632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2DEE"/>
    <w:rsid w:val="003C41A8"/>
    <w:rsid w:val="003C592A"/>
    <w:rsid w:val="003C5B24"/>
    <w:rsid w:val="003C6149"/>
    <w:rsid w:val="003C6A23"/>
    <w:rsid w:val="003C6E97"/>
    <w:rsid w:val="003C70E1"/>
    <w:rsid w:val="003D122F"/>
    <w:rsid w:val="003D26E1"/>
    <w:rsid w:val="003D2C22"/>
    <w:rsid w:val="003D2EBD"/>
    <w:rsid w:val="003D37AB"/>
    <w:rsid w:val="003D3CFB"/>
    <w:rsid w:val="003D4461"/>
    <w:rsid w:val="003D5276"/>
    <w:rsid w:val="003D64D1"/>
    <w:rsid w:val="003D6530"/>
    <w:rsid w:val="003D66BF"/>
    <w:rsid w:val="003E00EA"/>
    <w:rsid w:val="003E0B6B"/>
    <w:rsid w:val="003E0DC5"/>
    <w:rsid w:val="003E1A2E"/>
    <w:rsid w:val="003E1BB9"/>
    <w:rsid w:val="003E23A3"/>
    <w:rsid w:val="003E24FB"/>
    <w:rsid w:val="003E251C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2122"/>
    <w:rsid w:val="003F4762"/>
    <w:rsid w:val="003F5541"/>
    <w:rsid w:val="003F6716"/>
    <w:rsid w:val="003F6E23"/>
    <w:rsid w:val="003F7C04"/>
    <w:rsid w:val="00400AA3"/>
    <w:rsid w:val="00400BCC"/>
    <w:rsid w:val="00400E5A"/>
    <w:rsid w:val="00401387"/>
    <w:rsid w:val="0040227F"/>
    <w:rsid w:val="00404128"/>
    <w:rsid w:val="00404AB5"/>
    <w:rsid w:val="00406AF4"/>
    <w:rsid w:val="0040777D"/>
    <w:rsid w:val="004103D4"/>
    <w:rsid w:val="004104CB"/>
    <w:rsid w:val="00411A2B"/>
    <w:rsid w:val="00411E5C"/>
    <w:rsid w:val="00412358"/>
    <w:rsid w:val="004123AA"/>
    <w:rsid w:val="004123C2"/>
    <w:rsid w:val="004129BD"/>
    <w:rsid w:val="00412CFF"/>
    <w:rsid w:val="00412D78"/>
    <w:rsid w:val="00413B3E"/>
    <w:rsid w:val="00414DCF"/>
    <w:rsid w:val="004155DA"/>
    <w:rsid w:val="00415C87"/>
    <w:rsid w:val="00415EA5"/>
    <w:rsid w:val="00416192"/>
    <w:rsid w:val="00416747"/>
    <w:rsid w:val="00416A39"/>
    <w:rsid w:val="004174C1"/>
    <w:rsid w:val="00420473"/>
    <w:rsid w:val="004210D0"/>
    <w:rsid w:val="0042126F"/>
    <w:rsid w:val="00421537"/>
    <w:rsid w:val="00421676"/>
    <w:rsid w:val="00423171"/>
    <w:rsid w:val="004232DB"/>
    <w:rsid w:val="0042386C"/>
    <w:rsid w:val="00423C5A"/>
    <w:rsid w:val="004249D8"/>
    <w:rsid w:val="00424CB0"/>
    <w:rsid w:val="00425DAF"/>
    <w:rsid w:val="004274D5"/>
    <w:rsid w:val="004276C0"/>
    <w:rsid w:val="00427D99"/>
    <w:rsid w:val="00430C6D"/>
    <w:rsid w:val="00430CD9"/>
    <w:rsid w:val="00431021"/>
    <w:rsid w:val="0043108A"/>
    <w:rsid w:val="00431479"/>
    <w:rsid w:val="00431CA9"/>
    <w:rsid w:val="00431F0F"/>
    <w:rsid w:val="00432993"/>
    <w:rsid w:val="004335AF"/>
    <w:rsid w:val="00434C06"/>
    <w:rsid w:val="00435222"/>
    <w:rsid w:val="004352D0"/>
    <w:rsid w:val="004361F6"/>
    <w:rsid w:val="00436EBF"/>
    <w:rsid w:val="00437C6B"/>
    <w:rsid w:val="00440963"/>
    <w:rsid w:val="0044120B"/>
    <w:rsid w:val="00441337"/>
    <w:rsid w:val="004416C8"/>
    <w:rsid w:val="004423D5"/>
    <w:rsid w:val="0044241F"/>
    <w:rsid w:val="0044298B"/>
    <w:rsid w:val="00442E2E"/>
    <w:rsid w:val="00443F06"/>
    <w:rsid w:val="00444742"/>
    <w:rsid w:val="00444A16"/>
    <w:rsid w:val="00444FC2"/>
    <w:rsid w:val="00445140"/>
    <w:rsid w:val="0044524C"/>
    <w:rsid w:val="00445697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2C39"/>
    <w:rsid w:val="00453792"/>
    <w:rsid w:val="004557F0"/>
    <w:rsid w:val="00456174"/>
    <w:rsid w:val="00456896"/>
    <w:rsid w:val="00457E2A"/>
    <w:rsid w:val="00460031"/>
    <w:rsid w:val="0046033E"/>
    <w:rsid w:val="004606DA"/>
    <w:rsid w:val="004620BB"/>
    <w:rsid w:val="00462A2C"/>
    <w:rsid w:val="004632C0"/>
    <w:rsid w:val="004633CF"/>
    <w:rsid w:val="00463E73"/>
    <w:rsid w:val="00463F86"/>
    <w:rsid w:val="004646CE"/>
    <w:rsid w:val="00465F82"/>
    <w:rsid w:val="004663FA"/>
    <w:rsid w:val="00466E68"/>
    <w:rsid w:val="004678DD"/>
    <w:rsid w:val="00467A56"/>
    <w:rsid w:val="00467EB2"/>
    <w:rsid w:val="004704B4"/>
    <w:rsid w:val="004709CC"/>
    <w:rsid w:val="00471AF5"/>
    <w:rsid w:val="00471DC1"/>
    <w:rsid w:val="00471DC2"/>
    <w:rsid w:val="0047288D"/>
    <w:rsid w:val="00473E2E"/>
    <w:rsid w:val="00475FDD"/>
    <w:rsid w:val="00476853"/>
    <w:rsid w:val="00476B20"/>
    <w:rsid w:val="00476E89"/>
    <w:rsid w:val="00480A4A"/>
    <w:rsid w:val="00480C46"/>
    <w:rsid w:val="00480C68"/>
    <w:rsid w:val="00480FAC"/>
    <w:rsid w:val="00481359"/>
    <w:rsid w:val="004813AD"/>
    <w:rsid w:val="004818A5"/>
    <w:rsid w:val="00481BEF"/>
    <w:rsid w:val="00482CFA"/>
    <w:rsid w:val="004830D1"/>
    <w:rsid w:val="004832A4"/>
    <w:rsid w:val="00483497"/>
    <w:rsid w:val="00485730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635"/>
    <w:rsid w:val="004917A7"/>
    <w:rsid w:val="004917FF"/>
    <w:rsid w:val="00491DA2"/>
    <w:rsid w:val="00493EE2"/>
    <w:rsid w:val="004944EA"/>
    <w:rsid w:val="00494A41"/>
    <w:rsid w:val="00494CDC"/>
    <w:rsid w:val="004950C9"/>
    <w:rsid w:val="00495179"/>
    <w:rsid w:val="0049589A"/>
    <w:rsid w:val="00496841"/>
    <w:rsid w:val="0049755B"/>
    <w:rsid w:val="00497647"/>
    <w:rsid w:val="004A0710"/>
    <w:rsid w:val="004A0907"/>
    <w:rsid w:val="004A11A4"/>
    <w:rsid w:val="004A164A"/>
    <w:rsid w:val="004A2C89"/>
    <w:rsid w:val="004A2E80"/>
    <w:rsid w:val="004A33DD"/>
    <w:rsid w:val="004A347E"/>
    <w:rsid w:val="004A3992"/>
    <w:rsid w:val="004A4C65"/>
    <w:rsid w:val="004A59DC"/>
    <w:rsid w:val="004A5A92"/>
    <w:rsid w:val="004A5B92"/>
    <w:rsid w:val="004A6270"/>
    <w:rsid w:val="004A6411"/>
    <w:rsid w:val="004A7AF6"/>
    <w:rsid w:val="004B07CC"/>
    <w:rsid w:val="004B1DAC"/>
    <w:rsid w:val="004B1EF0"/>
    <w:rsid w:val="004B212E"/>
    <w:rsid w:val="004B3669"/>
    <w:rsid w:val="004B367F"/>
    <w:rsid w:val="004B38BB"/>
    <w:rsid w:val="004B3935"/>
    <w:rsid w:val="004B3F20"/>
    <w:rsid w:val="004B51FC"/>
    <w:rsid w:val="004B5525"/>
    <w:rsid w:val="004B6DD4"/>
    <w:rsid w:val="004B70B8"/>
    <w:rsid w:val="004B7383"/>
    <w:rsid w:val="004C0022"/>
    <w:rsid w:val="004C04D9"/>
    <w:rsid w:val="004C072B"/>
    <w:rsid w:val="004C0B4C"/>
    <w:rsid w:val="004C1456"/>
    <w:rsid w:val="004C1853"/>
    <w:rsid w:val="004C1C6C"/>
    <w:rsid w:val="004C1CA2"/>
    <w:rsid w:val="004C1F64"/>
    <w:rsid w:val="004C2998"/>
    <w:rsid w:val="004C2E5B"/>
    <w:rsid w:val="004C3238"/>
    <w:rsid w:val="004C3844"/>
    <w:rsid w:val="004C5130"/>
    <w:rsid w:val="004C5154"/>
    <w:rsid w:val="004C54F9"/>
    <w:rsid w:val="004C602F"/>
    <w:rsid w:val="004C653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36B6"/>
    <w:rsid w:val="004D4138"/>
    <w:rsid w:val="004D4C41"/>
    <w:rsid w:val="004D52A4"/>
    <w:rsid w:val="004D5334"/>
    <w:rsid w:val="004D61E5"/>
    <w:rsid w:val="004D701F"/>
    <w:rsid w:val="004D72F9"/>
    <w:rsid w:val="004D7EDF"/>
    <w:rsid w:val="004D7F60"/>
    <w:rsid w:val="004E0C5F"/>
    <w:rsid w:val="004E0EB4"/>
    <w:rsid w:val="004E1634"/>
    <w:rsid w:val="004E16AE"/>
    <w:rsid w:val="004E1B67"/>
    <w:rsid w:val="004E2461"/>
    <w:rsid w:val="004E2D51"/>
    <w:rsid w:val="004E35D6"/>
    <w:rsid w:val="004E3FA2"/>
    <w:rsid w:val="004E4866"/>
    <w:rsid w:val="004E4FFF"/>
    <w:rsid w:val="004E5655"/>
    <w:rsid w:val="004E6A8B"/>
    <w:rsid w:val="004E719D"/>
    <w:rsid w:val="004E790C"/>
    <w:rsid w:val="004F0594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69DA"/>
    <w:rsid w:val="004F7688"/>
    <w:rsid w:val="004F7ACF"/>
    <w:rsid w:val="004F7F71"/>
    <w:rsid w:val="004F7FF4"/>
    <w:rsid w:val="00500204"/>
    <w:rsid w:val="005008F0"/>
    <w:rsid w:val="00500CAD"/>
    <w:rsid w:val="00500DF4"/>
    <w:rsid w:val="00501035"/>
    <w:rsid w:val="00501619"/>
    <w:rsid w:val="00503C3B"/>
    <w:rsid w:val="00504530"/>
    <w:rsid w:val="0050469A"/>
    <w:rsid w:val="0050533F"/>
    <w:rsid w:val="005054C6"/>
    <w:rsid w:val="005055EC"/>
    <w:rsid w:val="005056AF"/>
    <w:rsid w:val="00505CEA"/>
    <w:rsid w:val="005075C1"/>
    <w:rsid w:val="00507684"/>
    <w:rsid w:val="0050785F"/>
    <w:rsid w:val="0051061B"/>
    <w:rsid w:val="00510695"/>
    <w:rsid w:val="00511D4C"/>
    <w:rsid w:val="005126AE"/>
    <w:rsid w:val="005137EB"/>
    <w:rsid w:val="00513C6D"/>
    <w:rsid w:val="00514389"/>
    <w:rsid w:val="005143DA"/>
    <w:rsid w:val="00515550"/>
    <w:rsid w:val="00517737"/>
    <w:rsid w:val="00517EB0"/>
    <w:rsid w:val="00520EA6"/>
    <w:rsid w:val="005227F4"/>
    <w:rsid w:val="005228CA"/>
    <w:rsid w:val="00523D01"/>
    <w:rsid w:val="0052509D"/>
    <w:rsid w:val="00526763"/>
    <w:rsid w:val="005273E2"/>
    <w:rsid w:val="00532C85"/>
    <w:rsid w:val="00533B7D"/>
    <w:rsid w:val="005341F1"/>
    <w:rsid w:val="00534E50"/>
    <w:rsid w:val="00535177"/>
    <w:rsid w:val="00535315"/>
    <w:rsid w:val="00536209"/>
    <w:rsid w:val="005362FC"/>
    <w:rsid w:val="00536401"/>
    <w:rsid w:val="00536494"/>
    <w:rsid w:val="005373F8"/>
    <w:rsid w:val="00537402"/>
    <w:rsid w:val="00537A52"/>
    <w:rsid w:val="005404C9"/>
    <w:rsid w:val="00540601"/>
    <w:rsid w:val="005407D2"/>
    <w:rsid w:val="005412C4"/>
    <w:rsid w:val="00541793"/>
    <w:rsid w:val="00541A78"/>
    <w:rsid w:val="00541E38"/>
    <w:rsid w:val="00542472"/>
    <w:rsid w:val="005424B7"/>
    <w:rsid w:val="005434AD"/>
    <w:rsid w:val="00543717"/>
    <w:rsid w:val="0054416B"/>
    <w:rsid w:val="00544B27"/>
    <w:rsid w:val="005459DD"/>
    <w:rsid w:val="00545BAB"/>
    <w:rsid w:val="0054610A"/>
    <w:rsid w:val="00546EA3"/>
    <w:rsid w:val="005470FD"/>
    <w:rsid w:val="00550569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189E"/>
    <w:rsid w:val="00562E3E"/>
    <w:rsid w:val="0056401C"/>
    <w:rsid w:val="00564ADA"/>
    <w:rsid w:val="00564C54"/>
    <w:rsid w:val="00565993"/>
    <w:rsid w:val="00566F8D"/>
    <w:rsid w:val="005670FC"/>
    <w:rsid w:val="00567BC4"/>
    <w:rsid w:val="00567CEB"/>
    <w:rsid w:val="005705B8"/>
    <w:rsid w:val="005709C8"/>
    <w:rsid w:val="00570AAF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1342"/>
    <w:rsid w:val="0058142F"/>
    <w:rsid w:val="005821FA"/>
    <w:rsid w:val="00582771"/>
    <w:rsid w:val="00582E9A"/>
    <w:rsid w:val="0058374B"/>
    <w:rsid w:val="00584431"/>
    <w:rsid w:val="005854C4"/>
    <w:rsid w:val="005868CB"/>
    <w:rsid w:val="0058694D"/>
    <w:rsid w:val="00586D57"/>
    <w:rsid w:val="005873CF"/>
    <w:rsid w:val="005876AD"/>
    <w:rsid w:val="00587E6B"/>
    <w:rsid w:val="00587EB0"/>
    <w:rsid w:val="00590E64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540D"/>
    <w:rsid w:val="00595E16"/>
    <w:rsid w:val="00596057"/>
    <w:rsid w:val="00596B88"/>
    <w:rsid w:val="00597CB8"/>
    <w:rsid w:val="005A04C5"/>
    <w:rsid w:val="005A09CD"/>
    <w:rsid w:val="005A0EBB"/>
    <w:rsid w:val="005A0F8C"/>
    <w:rsid w:val="005A1BCA"/>
    <w:rsid w:val="005A23DB"/>
    <w:rsid w:val="005A2FCD"/>
    <w:rsid w:val="005A3343"/>
    <w:rsid w:val="005A3507"/>
    <w:rsid w:val="005A3FE2"/>
    <w:rsid w:val="005A498F"/>
    <w:rsid w:val="005A4B90"/>
    <w:rsid w:val="005A4DB1"/>
    <w:rsid w:val="005A5369"/>
    <w:rsid w:val="005A6064"/>
    <w:rsid w:val="005A6C4F"/>
    <w:rsid w:val="005A75D7"/>
    <w:rsid w:val="005A77FC"/>
    <w:rsid w:val="005A78F2"/>
    <w:rsid w:val="005B0B82"/>
    <w:rsid w:val="005B1738"/>
    <w:rsid w:val="005B17BF"/>
    <w:rsid w:val="005B1D63"/>
    <w:rsid w:val="005B20BB"/>
    <w:rsid w:val="005B22B6"/>
    <w:rsid w:val="005B2A6F"/>
    <w:rsid w:val="005B3123"/>
    <w:rsid w:val="005B31F7"/>
    <w:rsid w:val="005B3849"/>
    <w:rsid w:val="005B3ED6"/>
    <w:rsid w:val="005B471B"/>
    <w:rsid w:val="005B4A25"/>
    <w:rsid w:val="005B4D36"/>
    <w:rsid w:val="005B4DA2"/>
    <w:rsid w:val="005B531A"/>
    <w:rsid w:val="005B568D"/>
    <w:rsid w:val="005B5FBA"/>
    <w:rsid w:val="005B6529"/>
    <w:rsid w:val="005B6E45"/>
    <w:rsid w:val="005B71AF"/>
    <w:rsid w:val="005B7216"/>
    <w:rsid w:val="005C041D"/>
    <w:rsid w:val="005C0619"/>
    <w:rsid w:val="005C11FA"/>
    <w:rsid w:val="005C16C6"/>
    <w:rsid w:val="005C270F"/>
    <w:rsid w:val="005C2E28"/>
    <w:rsid w:val="005C3D49"/>
    <w:rsid w:val="005C4D41"/>
    <w:rsid w:val="005C6167"/>
    <w:rsid w:val="005C6193"/>
    <w:rsid w:val="005C6B30"/>
    <w:rsid w:val="005C7E1A"/>
    <w:rsid w:val="005D0099"/>
    <w:rsid w:val="005D0398"/>
    <w:rsid w:val="005D03BA"/>
    <w:rsid w:val="005D3A14"/>
    <w:rsid w:val="005D3B01"/>
    <w:rsid w:val="005D3E00"/>
    <w:rsid w:val="005D3E54"/>
    <w:rsid w:val="005D4271"/>
    <w:rsid w:val="005D43E3"/>
    <w:rsid w:val="005D454D"/>
    <w:rsid w:val="005D4C31"/>
    <w:rsid w:val="005D4F5C"/>
    <w:rsid w:val="005D58B6"/>
    <w:rsid w:val="005D5E92"/>
    <w:rsid w:val="005D67AA"/>
    <w:rsid w:val="005D6BF2"/>
    <w:rsid w:val="005D6D82"/>
    <w:rsid w:val="005D6E07"/>
    <w:rsid w:val="005D745E"/>
    <w:rsid w:val="005E0785"/>
    <w:rsid w:val="005E111A"/>
    <w:rsid w:val="005E1405"/>
    <w:rsid w:val="005E1625"/>
    <w:rsid w:val="005E1A2F"/>
    <w:rsid w:val="005E2E0D"/>
    <w:rsid w:val="005E2E87"/>
    <w:rsid w:val="005E3EB4"/>
    <w:rsid w:val="005E420E"/>
    <w:rsid w:val="005E4C19"/>
    <w:rsid w:val="005E5710"/>
    <w:rsid w:val="005E6266"/>
    <w:rsid w:val="005E72A4"/>
    <w:rsid w:val="005E7492"/>
    <w:rsid w:val="005F126D"/>
    <w:rsid w:val="005F1703"/>
    <w:rsid w:val="005F183C"/>
    <w:rsid w:val="005F2866"/>
    <w:rsid w:val="005F2F4F"/>
    <w:rsid w:val="005F3595"/>
    <w:rsid w:val="005F37CF"/>
    <w:rsid w:val="005F3E7E"/>
    <w:rsid w:val="005F3F7C"/>
    <w:rsid w:val="005F4550"/>
    <w:rsid w:val="005F4AD4"/>
    <w:rsid w:val="005F4CFD"/>
    <w:rsid w:val="005F541E"/>
    <w:rsid w:val="005F58E0"/>
    <w:rsid w:val="005F75AC"/>
    <w:rsid w:val="005F76A7"/>
    <w:rsid w:val="005F7E8C"/>
    <w:rsid w:val="00600054"/>
    <w:rsid w:val="00600532"/>
    <w:rsid w:val="00600D44"/>
    <w:rsid w:val="00600F05"/>
    <w:rsid w:val="00601522"/>
    <w:rsid w:val="0060197B"/>
    <w:rsid w:val="0060249C"/>
    <w:rsid w:val="00602843"/>
    <w:rsid w:val="0060355A"/>
    <w:rsid w:val="006037E8"/>
    <w:rsid w:val="00603D0F"/>
    <w:rsid w:val="00603E8B"/>
    <w:rsid w:val="00603ED0"/>
    <w:rsid w:val="006041F2"/>
    <w:rsid w:val="00604952"/>
    <w:rsid w:val="006049D1"/>
    <w:rsid w:val="00605956"/>
    <w:rsid w:val="006061E0"/>
    <w:rsid w:val="00606FEA"/>
    <w:rsid w:val="006105C3"/>
    <w:rsid w:val="0061063B"/>
    <w:rsid w:val="00611147"/>
    <w:rsid w:val="00612555"/>
    <w:rsid w:val="00612989"/>
    <w:rsid w:val="00613620"/>
    <w:rsid w:val="006139F9"/>
    <w:rsid w:val="00613AC5"/>
    <w:rsid w:val="0061484C"/>
    <w:rsid w:val="006148EE"/>
    <w:rsid w:val="00614D40"/>
    <w:rsid w:val="006157AF"/>
    <w:rsid w:val="00616CBF"/>
    <w:rsid w:val="00616CD6"/>
    <w:rsid w:val="00620999"/>
    <w:rsid w:val="006210BA"/>
    <w:rsid w:val="00621A56"/>
    <w:rsid w:val="00621A66"/>
    <w:rsid w:val="00621F12"/>
    <w:rsid w:val="00621FE0"/>
    <w:rsid w:val="0062220C"/>
    <w:rsid w:val="00622B12"/>
    <w:rsid w:val="00623C68"/>
    <w:rsid w:val="0062436C"/>
    <w:rsid w:val="006249F3"/>
    <w:rsid w:val="00625BBD"/>
    <w:rsid w:val="00626684"/>
    <w:rsid w:val="00626994"/>
    <w:rsid w:val="00627DD9"/>
    <w:rsid w:val="00627E39"/>
    <w:rsid w:val="00630E5A"/>
    <w:rsid w:val="00630F1C"/>
    <w:rsid w:val="0063117E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283"/>
    <w:rsid w:val="006348F6"/>
    <w:rsid w:val="00634CEA"/>
    <w:rsid w:val="00634CF8"/>
    <w:rsid w:val="00634D3E"/>
    <w:rsid w:val="00634EC9"/>
    <w:rsid w:val="006360C6"/>
    <w:rsid w:val="006366D8"/>
    <w:rsid w:val="00637FE8"/>
    <w:rsid w:val="00640187"/>
    <w:rsid w:val="00640347"/>
    <w:rsid w:val="006408BB"/>
    <w:rsid w:val="006408FB"/>
    <w:rsid w:val="006410D5"/>
    <w:rsid w:val="00641677"/>
    <w:rsid w:val="00641D29"/>
    <w:rsid w:val="006424B8"/>
    <w:rsid w:val="0064305B"/>
    <w:rsid w:val="00643501"/>
    <w:rsid w:val="00643DC5"/>
    <w:rsid w:val="00644183"/>
    <w:rsid w:val="006446B2"/>
    <w:rsid w:val="00644A94"/>
    <w:rsid w:val="00645095"/>
    <w:rsid w:val="006455BA"/>
    <w:rsid w:val="006457F0"/>
    <w:rsid w:val="006463C4"/>
    <w:rsid w:val="006473B0"/>
    <w:rsid w:val="006479C9"/>
    <w:rsid w:val="00647BD1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59DC"/>
    <w:rsid w:val="006560E5"/>
    <w:rsid w:val="00656359"/>
    <w:rsid w:val="00656B7C"/>
    <w:rsid w:val="0065702B"/>
    <w:rsid w:val="006574AD"/>
    <w:rsid w:val="006600C5"/>
    <w:rsid w:val="0066037E"/>
    <w:rsid w:val="00660E76"/>
    <w:rsid w:val="00661596"/>
    <w:rsid w:val="00661754"/>
    <w:rsid w:val="00661B1E"/>
    <w:rsid w:val="006639A5"/>
    <w:rsid w:val="006645B4"/>
    <w:rsid w:val="00664ACE"/>
    <w:rsid w:val="00664F04"/>
    <w:rsid w:val="0066564A"/>
    <w:rsid w:val="006666C1"/>
    <w:rsid w:val="00666CAE"/>
    <w:rsid w:val="00667730"/>
    <w:rsid w:val="006679B8"/>
    <w:rsid w:val="00667AB7"/>
    <w:rsid w:val="00667E94"/>
    <w:rsid w:val="0067020A"/>
    <w:rsid w:val="00670A21"/>
    <w:rsid w:val="00670D38"/>
    <w:rsid w:val="0067119A"/>
    <w:rsid w:val="00671EEE"/>
    <w:rsid w:val="00672663"/>
    <w:rsid w:val="00673354"/>
    <w:rsid w:val="006742AE"/>
    <w:rsid w:val="00674779"/>
    <w:rsid w:val="00674936"/>
    <w:rsid w:val="00675966"/>
    <w:rsid w:val="00680C46"/>
    <w:rsid w:val="00680DB4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325D"/>
    <w:rsid w:val="0069344C"/>
    <w:rsid w:val="00694612"/>
    <w:rsid w:val="006949C0"/>
    <w:rsid w:val="00694EDC"/>
    <w:rsid w:val="00695177"/>
    <w:rsid w:val="006953D1"/>
    <w:rsid w:val="00695647"/>
    <w:rsid w:val="00696368"/>
    <w:rsid w:val="00696474"/>
    <w:rsid w:val="0069659F"/>
    <w:rsid w:val="00696B5C"/>
    <w:rsid w:val="00696CC4"/>
    <w:rsid w:val="006A0634"/>
    <w:rsid w:val="006A151B"/>
    <w:rsid w:val="006A29A6"/>
    <w:rsid w:val="006A2BB4"/>
    <w:rsid w:val="006A2C1B"/>
    <w:rsid w:val="006A2C20"/>
    <w:rsid w:val="006A387D"/>
    <w:rsid w:val="006A3B2B"/>
    <w:rsid w:val="006A42A3"/>
    <w:rsid w:val="006A46A0"/>
    <w:rsid w:val="006A56EF"/>
    <w:rsid w:val="006A5FDA"/>
    <w:rsid w:val="006A65F8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4513"/>
    <w:rsid w:val="006B4563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7B8"/>
    <w:rsid w:val="006C6814"/>
    <w:rsid w:val="006C6C6C"/>
    <w:rsid w:val="006C7EA0"/>
    <w:rsid w:val="006D05C2"/>
    <w:rsid w:val="006D17C3"/>
    <w:rsid w:val="006D29A2"/>
    <w:rsid w:val="006D2BC6"/>
    <w:rsid w:val="006D2E16"/>
    <w:rsid w:val="006D3672"/>
    <w:rsid w:val="006D3723"/>
    <w:rsid w:val="006D3B47"/>
    <w:rsid w:val="006D3DA9"/>
    <w:rsid w:val="006D3DBB"/>
    <w:rsid w:val="006D470E"/>
    <w:rsid w:val="006D4B20"/>
    <w:rsid w:val="006D4C17"/>
    <w:rsid w:val="006D5AE7"/>
    <w:rsid w:val="006D5BAF"/>
    <w:rsid w:val="006D72F1"/>
    <w:rsid w:val="006D74FE"/>
    <w:rsid w:val="006E10C0"/>
    <w:rsid w:val="006E1350"/>
    <w:rsid w:val="006E2A38"/>
    <w:rsid w:val="006E32AF"/>
    <w:rsid w:val="006E49FC"/>
    <w:rsid w:val="006E5CE6"/>
    <w:rsid w:val="006E5E1D"/>
    <w:rsid w:val="006E60E1"/>
    <w:rsid w:val="006E6267"/>
    <w:rsid w:val="006E6986"/>
    <w:rsid w:val="006E6AEE"/>
    <w:rsid w:val="006F0AC4"/>
    <w:rsid w:val="006F1742"/>
    <w:rsid w:val="006F2286"/>
    <w:rsid w:val="006F2877"/>
    <w:rsid w:val="006F3B57"/>
    <w:rsid w:val="006F3DD8"/>
    <w:rsid w:val="006F46B1"/>
    <w:rsid w:val="006F5D7C"/>
    <w:rsid w:val="006F6587"/>
    <w:rsid w:val="006F6AD6"/>
    <w:rsid w:val="006F6CF1"/>
    <w:rsid w:val="006F6EE5"/>
    <w:rsid w:val="006F6FC0"/>
    <w:rsid w:val="0070136E"/>
    <w:rsid w:val="00701FEA"/>
    <w:rsid w:val="0070224F"/>
    <w:rsid w:val="0070262F"/>
    <w:rsid w:val="00702F87"/>
    <w:rsid w:val="00704909"/>
    <w:rsid w:val="00704DAE"/>
    <w:rsid w:val="00704DBE"/>
    <w:rsid w:val="007052C6"/>
    <w:rsid w:val="00705A27"/>
    <w:rsid w:val="007061F3"/>
    <w:rsid w:val="00706376"/>
    <w:rsid w:val="00706389"/>
    <w:rsid w:val="00707BEF"/>
    <w:rsid w:val="007101B4"/>
    <w:rsid w:val="00710533"/>
    <w:rsid w:val="00712542"/>
    <w:rsid w:val="00712F91"/>
    <w:rsid w:val="00713625"/>
    <w:rsid w:val="00714B11"/>
    <w:rsid w:val="00715470"/>
    <w:rsid w:val="007159F5"/>
    <w:rsid w:val="00716A08"/>
    <w:rsid w:val="0072066A"/>
    <w:rsid w:val="00720FBC"/>
    <w:rsid w:val="00721596"/>
    <w:rsid w:val="00721E4C"/>
    <w:rsid w:val="00723E14"/>
    <w:rsid w:val="00724019"/>
    <w:rsid w:val="00724DFE"/>
    <w:rsid w:val="0072518B"/>
    <w:rsid w:val="00725471"/>
    <w:rsid w:val="00725D54"/>
    <w:rsid w:val="007268A8"/>
    <w:rsid w:val="00726C1E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2E4C"/>
    <w:rsid w:val="00733564"/>
    <w:rsid w:val="00733ACB"/>
    <w:rsid w:val="007344E1"/>
    <w:rsid w:val="00734613"/>
    <w:rsid w:val="00735679"/>
    <w:rsid w:val="00735DF4"/>
    <w:rsid w:val="007377F3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797"/>
    <w:rsid w:val="00744C06"/>
    <w:rsid w:val="00744D4E"/>
    <w:rsid w:val="0074636A"/>
    <w:rsid w:val="007464D9"/>
    <w:rsid w:val="00746B29"/>
    <w:rsid w:val="00746CDA"/>
    <w:rsid w:val="00746CF4"/>
    <w:rsid w:val="0074700C"/>
    <w:rsid w:val="007477E8"/>
    <w:rsid w:val="00747EEB"/>
    <w:rsid w:val="00747FD7"/>
    <w:rsid w:val="0075175D"/>
    <w:rsid w:val="00752034"/>
    <w:rsid w:val="00752113"/>
    <w:rsid w:val="00752BAC"/>
    <w:rsid w:val="00753871"/>
    <w:rsid w:val="00754307"/>
    <w:rsid w:val="00754D8E"/>
    <w:rsid w:val="0075689F"/>
    <w:rsid w:val="00757016"/>
    <w:rsid w:val="00760344"/>
    <w:rsid w:val="00762081"/>
    <w:rsid w:val="007620A3"/>
    <w:rsid w:val="00762A67"/>
    <w:rsid w:val="00762C8B"/>
    <w:rsid w:val="00763A37"/>
    <w:rsid w:val="00763A38"/>
    <w:rsid w:val="00764D38"/>
    <w:rsid w:val="00765180"/>
    <w:rsid w:val="007658FB"/>
    <w:rsid w:val="007661EE"/>
    <w:rsid w:val="00766944"/>
    <w:rsid w:val="007679BE"/>
    <w:rsid w:val="00767B9E"/>
    <w:rsid w:val="00767F3E"/>
    <w:rsid w:val="00770FEB"/>
    <w:rsid w:val="00771D85"/>
    <w:rsid w:val="00772212"/>
    <w:rsid w:val="00772691"/>
    <w:rsid w:val="007726F1"/>
    <w:rsid w:val="00772C40"/>
    <w:rsid w:val="0077321D"/>
    <w:rsid w:val="0077322E"/>
    <w:rsid w:val="007732A6"/>
    <w:rsid w:val="00773C58"/>
    <w:rsid w:val="007745CE"/>
    <w:rsid w:val="00774B9B"/>
    <w:rsid w:val="00775100"/>
    <w:rsid w:val="00776941"/>
    <w:rsid w:val="00777CEB"/>
    <w:rsid w:val="00780D4C"/>
    <w:rsid w:val="00781682"/>
    <w:rsid w:val="00781F5D"/>
    <w:rsid w:val="00782487"/>
    <w:rsid w:val="00784D0C"/>
    <w:rsid w:val="00785979"/>
    <w:rsid w:val="0078606C"/>
    <w:rsid w:val="007862D3"/>
    <w:rsid w:val="00786AFB"/>
    <w:rsid w:val="00787176"/>
    <w:rsid w:val="00787E4E"/>
    <w:rsid w:val="00787E92"/>
    <w:rsid w:val="00790EA8"/>
    <w:rsid w:val="0079307A"/>
    <w:rsid w:val="0079523B"/>
    <w:rsid w:val="0079640E"/>
    <w:rsid w:val="00796669"/>
    <w:rsid w:val="00797015"/>
    <w:rsid w:val="007979C6"/>
    <w:rsid w:val="007A02FC"/>
    <w:rsid w:val="007A07AB"/>
    <w:rsid w:val="007A1003"/>
    <w:rsid w:val="007A12AF"/>
    <w:rsid w:val="007A13F2"/>
    <w:rsid w:val="007A1EE7"/>
    <w:rsid w:val="007A4355"/>
    <w:rsid w:val="007A5A3A"/>
    <w:rsid w:val="007A674C"/>
    <w:rsid w:val="007A68D8"/>
    <w:rsid w:val="007A6BF5"/>
    <w:rsid w:val="007A70C3"/>
    <w:rsid w:val="007A776A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0BF"/>
    <w:rsid w:val="007B3401"/>
    <w:rsid w:val="007B498B"/>
    <w:rsid w:val="007B531A"/>
    <w:rsid w:val="007B583F"/>
    <w:rsid w:val="007B6902"/>
    <w:rsid w:val="007B6B40"/>
    <w:rsid w:val="007B6F76"/>
    <w:rsid w:val="007C02DF"/>
    <w:rsid w:val="007C036B"/>
    <w:rsid w:val="007C1A32"/>
    <w:rsid w:val="007C1E25"/>
    <w:rsid w:val="007C20F5"/>
    <w:rsid w:val="007C2A8F"/>
    <w:rsid w:val="007C356C"/>
    <w:rsid w:val="007C36B6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3CAD"/>
    <w:rsid w:val="007D4E33"/>
    <w:rsid w:val="007D55E0"/>
    <w:rsid w:val="007D6E54"/>
    <w:rsid w:val="007D74D9"/>
    <w:rsid w:val="007D77B5"/>
    <w:rsid w:val="007E0AA7"/>
    <w:rsid w:val="007E1016"/>
    <w:rsid w:val="007E1671"/>
    <w:rsid w:val="007E18A2"/>
    <w:rsid w:val="007E1A7D"/>
    <w:rsid w:val="007E2327"/>
    <w:rsid w:val="007E24F5"/>
    <w:rsid w:val="007E299E"/>
    <w:rsid w:val="007E41F5"/>
    <w:rsid w:val="007E567D"/>
    <w:rsid w:val="007E5EE1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1DE2"/>
    <w:rsid w:val="007F284E"/>
    <w:rsid w:val="007F2DCF"/>
    <w:rsid w:val="007F387D"/>
    <w:rsid w:val="007F3ABD"/>
    <w:rsid w:val="007F3EA5"/>
    <w:rsid w:val="007F41D6"/>
    <w:rsid w:val="007F47DF"/>
    <w:rsid w:val="007F60DB"/>
    <w:rsid w:val="007F68AA"/>
    <w:rsid w:val="007F6EF5"/>
    <w:rsid w:val="007F7783"/>
    <w:rsid w:val="007F7EE1"/>
    <w:rsid w:val="0080158E"/>
    <w:rsid w:val="00801789"/>
    <w:rsid w:val="008025CB"/>
    <w:rsid w:val="008036F1"/>
    <w:rsid w:val="008040C9"/>
    <w:rsid w:val="00804539"/>
    <w:rsid w:val="00804EAC"/>
    <w:rsid w:val="00805F1F"/>
    <w:rsid w:val="0080627A"/>
    <w:rsid w:val="0080733D"/>
    <w:rsid w:val="00807A64"/>
    <w:rsid w:val="00807D28"/>
    <w:rsid w:val="00807F1F"/>
    <w:rsid w:val="008119D5"/>
    <w:rsid w:val="00811E2C"/>
    <w:rsid w:val="0081266F"/>
    <w:rsid w:val="00812D4A"/>
    <w:rsid w:val="008139DA"/>
    <w:rsid w:val="00813C75"/>
    <w:rsid w:val="008147B8"/>
    <w:rsid w:val="00814F60"/>
    <w:rsid w:val="008155C9"/>
    <w:rsid w:val="00815EB8"/>
    <w:rsid w:val="008210FE"/>
    <w:rsid w:val="00821141"/>
    <w:rsid w:val="00822941"/>
    <w:rsid w:val="008229A2"/>
    <w:rsid w:val="00822E87"/>
    <w:rsid w:val="00823948"/>
    <w:rsid w:val="008242F9"/>
    <w:rsid w:val="008243DF"/>
    <w:rsid w:val="00824A42"/>
    <w:rsid w:val="00825FE0"/>
    <w:rsid w:val="00825FF9"/>
    <w:rsid w:val="0082674C"/>
    <w:rsid w:val="0082793F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52F8"/>
    <w:rsid w:val="0083566A"/>
    <w:rsid w:val="00835B03"/>
    <w:rsid w:val="0083657F"/>
    <w:rsid w:val="008365E0"/>
    <w:rsid w:val="00836942"/>
    <w:rsid w:val="00840700"/>
    <w:rsid w:val="008408FB"/>
    <w:rsid w:val="008409B8"/>
    <w:rsid w:val="0084422C"/>
    <w:rsid w:val="00845496"/>
    <w:rsid w:val="00846586"/>
    <w:rsid w:val="0084679B"/>
    <w:rsid w:val="00846D32"/>
    <w:rsid w:val="0084766A"/>
    <w:rsid w:val="00851AE5"/>
    <w:rsid w:val="008542A8"/>
    <w:rsid w:val="00855943"/>
    <w:rsid w:val="00857343"/>
    <w:rsid w:val="0085787F"/>
    <w:rsid w:val="00857AFA"/>
    <w:rsid w:val="0086083C"/>
    <w:rsid w:val="00860B08"/>
    <w:rsid w:val="00861345"/>
    <w:rsid w:val="00862575"/>
    <w:rsid w:val="00864677"/>
    <w:rsid w:val="00864B2C"/>
    <w:rsid w:val="00865166"/>
    <w:rsid w:val="00865F44"/>
    <w:rsid w:val="008670A9"/>
    <w:rsid w:val="00867F97"/>
    <w:rsid w:val="008708A5"/>
    <w:rsid w:val="008720E4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77F2F"/>
    <w:rsid w:val="00880375"/>
    <w:rsid w:val="008806D4"/>
    <w:rsid w:val="008808BB"/>
    <w:rsid w:val="00880B30"/>
    <w:rsid w:val="00880BC4"/>
    <w:rsid w:val="00880C65"/>
    <w:rsid w:val="008814EA"/>
    <w:rsid w:val="008830FF"/>
    <w:rsid w:val="00884052"/>
    <w:rsid w:val="00884089"/>
    <w:rsid w:val="0088438F"/>
    <w:rsid w:val="00884937"/>
    <w:rsid w:val="0088496C"/>
    <w:rsid w:val="00884ABD"/>
    <w:rsid w:val="0088612E"/>
    <w:rsid w:val="00886554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5A5"/>
    <w:rsid w:val="00896723"/>
    <w:rsid w:val="00896881"/>
    <w:rsid w:val="008976C0"/>
    <w:rsid w:val="00897887"/>
    <w:rsid w:val="008A151F"/>
    <w:rsid w:val="008A22B2"/>
    <w:rsid w:val="008A3448"/>
    <w:rsid w:val="008A35E1"/>
    <w:rsid w:val="008A3CE2"/>
    <w:rsid w:val="008A3D5D"/>
    <w:rsid w:val="008A3DAF"/>
    <w:rsid w:val="008A57AD"/>
    <w:rsid w:val="008A5BB8"/>
    <w:rsid w:val="008A68A6"/>
    <w:rsid w:val="008A7C12"/>
    <w:rsid w:val="008A7CDB"/>
    <w:rsid w:val="008B0A35"/>
    <w:rsid w:val="008B1C99"/>
    <w:rsid w:val="008B1E77"/>
    <w:rsid w:val="008B1F8A"/>
    <w:rsid w:val="008B29E8"/>
    <w:rsid w:val="008B2CFC"/>
    <w:rsid w:val="008B3040"/>
    <w:rsid w:val="008B3401"/>
    <w:rsid w:val="008B3D36"/>
    <w:rsid w:val="008B44A6"/>
    <w:rsid w:val="008B4AB0"/>
    <w:rsid w:val="008B4BFB"/>
    <w:rsid w:val="008B4CC2"/>
    <w:rsid w:val="008B4DA8"/>
    <w:rsid w:val="008B60BF"/>
    <w:rsid w:val="008B6917"/>
    <w:rsid w:val="008B6BB0"/>
    <w:rsid w:val="008B7775"/>
    <w:rsid w:val="008B7D22"/>
    <w:rsid w:val="008C0988"/>
    <w:rsid w:val="008C17CB"/>
    <w:rsid w:val="008C1D6E"/>
    <w:rsid w:val="008C1DAF"/>
    <w:rsid w:val="008C1FF6"/>
    <w:rsid w:val="008C2C99"/>
    <w:rsid w:val="008C46CC"/>
    <w:rsid w:val="008C565F"/>
    <w:rsid w:val="008C5E2D"/>
    <w:rsid w:val="008C6150"/>
    <w:rsid w:val="008C65A3"/>
    <w:rsid w:val="008C679D"/>
    <w:rsid w:val="008C6945"/>
    <w:rsid w:val="008C740D"/>
    <w:rsid w:val="008C744D"/>
    <w:rsid w:val="008C7A94"/>
    <w:rsid w:val="008D024E"/>
    <w:rsid w:val="008D03DC"/>
    <w:rsid w:val="008D0742"/>
    <w:rsid w:val="008D0A17"/>
    <w:rsid w:val="008D1457"/>
    <w:rsid w:val="008D1BD4"/>
    <w:rsid w:val="008D290C"/>
    <w:rsid w:val="008D37E8"/>
    <w:rsid w:val="008D4133"/>
    <w:rsid w:val="008D49F6"/>
    <w:rsid w:val="008D4A55"/>
    <w:rsid w:val="008D5791"/>
    <w:rsid w:val="008D59BB"/>
    <w:rsid w:val="008D6A73"/>
    <w:rsid w:val="008D7289"/>
    <w:rsid w:val="008D7DB2"/>
    <w:rsid w:val="008E07C4"/>
    <w:rsid w:val="008E165F"/>
    <w:rsid w:val="008E28CA"/>
    <w:rsid w:val="008E2ACF"/>
    <w:rsid w:val="008E3D18"/>
    <w:rsid w:val="008E3F83"/>
    <w:rsid w:val="008E4F3C"/>
    <w:rsid w:val="008E5D4F"/>
    <w:rsid w:val="008E64A0"/>
    <w:rsid w:val="008E663B"/>
    <w:rsid w:val="008E6693"/>
    <w:rsid w:val="008E6AE0"/>
    <w:rsid w:val="008E7022"/>
    <w:rsid w:val="008F2914"/>
    <w:rsid w:val="008F2EB4"/>
    <w:rsid w:val="008F4129"/>
    <w:rsid w:val="008F4672"/>
    <w:rsid w:val="008F522B"/>
    <w:rsid w:val="008F557A"/>
    <w:rsid w:val="008F6909"/>
    <w:rsid w:val="008F6CE4"/>
    <w:rsid w:val="008F6E3F"/>
    <w:rsid w:val="008F7126"/>
    <w:rsid w:val="008F78A5"/>
    <w:rsid w:val="0090198B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07F65"/>
    <w:rsid w:val="00910786"/>
    <w:rsid w:val="0091292F"/>
    <w:rsid w:val="00912D72"/>
    <w:rsid w:val="00913CDB"/>
    <w:rsid w:val="00913EA3"/>
    <w:rsid w:val="00914C37"/>
    <w:rsid w:val="00916F38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C28"/>
    <w:rsid w:val="00926DC6"/>
    <w:rsid w:val="0092735C"/>
    <w:rsid w:val="00927E2E"/>
    <w:rsid w:val="00927E79"/>
    <w:rsid w:val="00930479"/>
    <w:rsid w:val="00930486"/>
    <w:rsid w:val="009311BA"/>
    <w:rsid w:val="009312B0"/>
    <w:rsid w:val="00931552"/>
    <w:rsid w:val="009316A6"/>
    <w:rsid w:val="009316D6"/>
    <w:rsid w:val="00932D4B"/>
    <w:rsid w:val="009351BE"/>
    <w:rsid w:val="009359CD"/>
    <w:rsid w:val="00935BC6"/>
    <w:rsid w:val="00935E24"/>
    <w:rsid w:val="009362C8"/>
    <w:rsid w:val="009409B0"/>
    <w:rsid w:val="00940EEC"/>
    <w:rsid w:val="00942B78"/>
    <w:rsid w:val="00942F7D"/>
    <w:rsid w:val="009438D8"/>
    <w:rsid w:val="00943D2D"/>
    <w:rsid w:val="00944022"/>
    <w:rsid w:val="009440E8"/>
    <w:rsid w:val="00945C36"/>
    <w:rsid w:val="009464FE"/>
    <w:rsid w:val="009470EA"/>
    <w:rsid w:val="009471A4"/>
    <w:rsid w:val="0094794B"/>
    <w:rsid w:val="00950286"/>
    <w:rsid w:val="00950683"/>
    <w:rsid w:val="009508AB"/>
    <w:rsid w:val="00952D07"/>
    <w:rsid w:val="00953246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3329"/>
    <w:rsid w:val="009635BE"/>
    <w:rsid w:val="0096474E"/>
    <w:rsid w:val="00964AD6"/>
    <w:rsid w:val="00964ED8"/>
    <w:rsid w:val="00966188"/>
    <w:rsid w:val="00966DA5"/>
    <w:rsid w:val="009672BF"/>
    <w:rsid w:val="00967510"/>
    <w:rsid w:val="009704A3"/>
    <w:rsid w:val="00970DC2"/>
    <w:rsid w:val="00970E63"/>
    <w:rsid w:val="0097147B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07C3"/>
    <w:rsid w:val="00981A99"/>
    <w:rsid w:val="009829D0"/>
    <w:rsid w:val="00983311"/>
    <w:rsid w:val="00983DBC"/>
    <w:rsid w:val="00983F9F"/>
    <w:rsid w:val="0098443B"/>
    <w:rsid w:val="009845AC"/>
    <w:rsid w:val="00984A81"/>
    <w:rsid w:val="0098599E"/>
    <w:rsid w:val="0098679D"/>
    <w:rsid w:val="00986A2E"/>
    <w:rsid w:val="009872CB"/>
    <w:rsid w:val="00987AE6"/>
    <w:rsid w:val="00987F5E"/>
    <w:rsid w:val="0099028E"/>
    <w:rsid w:val="00990CDE"/>
    <w:rsid w:val="00992BFF"/>
    <w:rsid w:val="0099303D"/>
    <w:rsid w:val="00993C7F"/>
    <w:rsid w:val="00995803"/>
    <w:rsid w:val="00995B69"/>
    <w:rsid w:val="009967C8"/>
    <w:rsid w:val="009969F8"/>
    <w:rsid w:val="00996A53"/>
    <w:rsid w:val="00997F9F"/>
    <w:rsid w:val="009A030A"/>
    <w:rsid w:val="009A0820"/>
    <w:rsid w:val="009A1404"/>
    <w:rsid w:val="009A1491"/>
    <w:rsid w:val="009A1F8A"/>
    <w:rsid w:val="009A2F10"/>
    <w:rsid w:val="009A3010"/>
    <w:rsid w:val="009A31D9"/>
    <w:rsid w:val="009A3979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09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5964"/>
    <w:rsid w:val="009B6875"/>
    <w:rsid w:val="009B6CE1"/>
    <w:rsid w:val="009B7326"/>
    <w:rsid w:val="009B763D"/>
    <w:rsid w:val="009B76C8"/>
    <w:rsid w:val="009C01AB"/>
    <w:rsid w:val="009C117F"/>
    <w:rsid w:val="009C2805"/>
    <w:rsid w:val="009C2F45"/>
    <w:rsid w:val="009C35D0"/>
    <w:rsid w:val="009C37AE"/>
    <w:rsid w:val="009C3EC2"/>
    <w:rsid w:val="009C429A"/>
    <w:rsid w:val="009C5CF9"/>
    <w:rsid w:val="009C678F"/>
    <w:rsid w:val="009C7565"/>
    <w:rsid w:val="009C7C40"/>
    <w:rsid w:val="009D0629"/>
    <w:rsid w:val="009D0E6E"/>
    <w:rsid w:val="009D2683"/>
    <w:rsid w:val="009D3AC6"/>
    <w:rsid w:val="009D3FDC"/>
    <w:rsid w:val="009D459F"/>
    <w:rsid w:val="009D5685"/>
    <w:rsid w:val="009D64EA"/>
    <w:rsid w:val="009D7094"/>
    <w:rsid w:val="009D723F"/>
    <w:rsid w:val="009D7346"/>
    <w:rsid w:val="009D7858"/>
    <w:rsid w:val="009E01CC"/>
    <w:rsid w:val="009E0DBC"/>
    <w:rsid w:val="009E0FDB"/>
    <w:rsid w:val="009E15A9"/>
    <w:rsid w:val="009E1E3B"/>
    <w:rsid w:val="009E31B5"/>
    <w:rsid w:val="009E3C7E"/>
    <w:rsid w:val="009E4656"/>
    <w:rsid w:val="009E482B"/>
    <w:rsid w:val="009E4AF9"/>
    <w:rsid w:val="009E557B"/>
    <w:rsid w:val="009E75E8"/>
    <w:rsid w:val="009E7D80"/>
    <w:rsid w:val="009F0614"/>
    <w:rsid w:val="009F0F62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3FE5"/>
    <w:rsid w:val="009F4221"/>
    <w:rsid w:val="009F5514"/>
    <w:rsid w:val="009F5A6B"/>
    <w:rsid w:val="009F631E"/>
    <w:rsid w:val="009F6C87"/>
    <w:rsid w:val="00A015D1"/>
    <w:rsid w:val="00A01BBC"/>
    <w:rsid w:val="00A02EEF"/>
    <w:rsid w:val="00A03FA5"/>
    <w:rsid w:val="00A046E5"/>
    <w:rsid w:val="00A06549"/>
    <w:rsid w:val="00A0738E"/>
    <w:rsid w:val="00A07520"/>
    <w:rsid w:val="00A123E8"/>
    <w:rsid w:val="00A1279A"/>
    <w:rsid w:val="00A12BD8"/>
    <w:rsid w:val="00A12F78"/>
    <w:rsid w:val="00A131AA"/>
    <w:rsid w:val="00A13239"/>
    <w:rsid w:val="00A1443A"/>
    <w:rsid w:val="00A15067"/>
    <w:rsid w:val="00A16048"/>
    <w:rsid w:val="00A1628D"/>
    <w:rsid w:val="00A16693"/>
    <w:rsid w:val="00A168A1"/>
    <w:rsid w:val="00A1695F"/>
    <w:rsid w:val="00A17F3C"/>
    <w:rsid w:val="00A20187"/>
    <w:rsid w:val="00A2088A"/>
    <w:rsid w:val="00A20C04"/>
    <w:rsid w:val="00A20C43"/>
    <w:rsid w:val="00A21344"/>
    <w:rsid w:val="00A21CAD"/>
    <w:rsid w:val="00A21D6D"/>
    <w:rsid w:val="00A2248F"/>
    <w:rsid w:val="00A22D01"/>
    <w:rsid w:val="00A23103"/>
    <w:rsid w:val="00A235A2"/>
    <w:rsid w:val="00A239ED"/>
    <w:rsid w:val="00A2455F"/>
    <w:rsid w:val="00A24A7A"/>
    <w:rsid w:val="00A24B3D"/>
    <w:rsid w:val="00A24D4F"/>
    <w:rsid w:val="00A24ECF"/>
    <w:rsid w:val="00A252DF"/>
    <w:rsid w:val="00A25D16"/>
    <w:rsid w:val="00A26328"/>
    <w:rsid w:val="00A2696F"/>
    <w:rsid w:val="00A269DF"/>
    <w:rsid w:val="00A26A74"/>
    <w:rsid w:val="00A26D15"/>
    <w:rsid w:val="00A27AF7"/>
    <w:rsid w:val="00A30E02"/>
    <w:rsid w:val="00A31B00"/>
    <w:rsid w:val="00A31D61"/>
    <w:rsid w:val="00A3236F"/>
    <w:rsid w:val="00A32A4E"/>
    <w:rsid w:val="00A335C1"/>
    <w:rsid w:val="00A33684"/>
    <w:rsid w:val="00A34258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0EBD"/>
    <w:rsid w:val="00A43143"/>
    <w:rsid w:val="00A431D0"/>
    <w:rsid w:val="00A445AC"/>
    <w:rsid w:val="00A4564B"/>
    <w:rsid w:val="00A46D8F"/>
    <w:rsid w:val="00A47733"/>
    <w:rsid w:val="00A50B90"/>
    <w:rsid w:val="00A5104C"/>
    <w:rsid w:val="00A51D4E"/>
    <w:rsid w:val="00A527DB"/>
    <w:rsid w:val="00A52936"/>
    <w:rsid w:val="00A53629"/>
    <w:rsid w:val="00A53759"/>
    <w:rsid w:val="00A5445A"/>
    <w:rsid w:val="00A54D5D"/>
    <w:rsid w:val="00A54FF4"/>
    <w:rsid w:val="00A559F1"/>
    <w:rsid w:val="00A56254"/>
    <w:rsid w:val="00A56345"/>
    <w:rsid w:val="00A565BF"/>
    <w:rsid w:val="00A57318"/>
    <w:rsid w:val="00A57449"/>
    <w:rsid w:val="00A57F07"/>
    <w:rsid w:val="00A60BB5"/>
    <w:rsid w:val="00A60F50"/>
    <w:rsid w:val="00A610F6"/>
    <w:rsid w:val="00A6135A"/>
    <w:rsid w:val="00A61437"/>
    <w:rsid w:val="00A6185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67E89"/>
    <w:rsid w:val="00A7007E"/>
    <w:rsid w:val="00A71096"/>
    <w:rsid w:val="00A7165E"/>
    <w:rsid w:val="00A7190A"/>
    <w:rsid w:val="00A71F43"/>
    <w:rsid w:val="00A72EFD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569"/>
    <w:rsid w:val="00A776E9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4FE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B77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B20"/>
    <w:rsid w:val="00AA0FF9"/>
    <w:rsid w:val="00AA162B"/>
    <w:rsid w:val="00AA1CBA"/>
    <w:rsid w:val="00AA2514"/>
    <w:rsid w:val="00AA2B2C"/>
    <w:rsid w:val="00AA32C3"/>
    <w:rsid w:val="00AA349E"/>
    <w:rsid w:val="00AA3909"/>
    <w:rsid w:val="00AA4172"/>
    <w:rsid w:val="00AA4913"/>
    <w:rsid w:val="00AA4B51"/>
    <w:rsid w:val="00AA4B75"/>
    <w:rsid w:val="00AA5156"/>
    <w:rsid w:val="00AA6BDB"/>
    <w:rsid w:val="00AA72DC"/>
    <w:rsid w:val="00AB040E"/>
    <w:rsid w:val="00AB0DF1"/>
    <w:rsid w:val="00AB1064"/>
    <w:rsid w:val="00AB1104"/>
    <w:rsid w:val="00AB113A"/>
    <w:rsid w:val="00AB32AA"/>
    <w:rsid w:val="00AB3B40"/>
    <w:rsid w:val="00AB4C2A"/>
    <w:rsid w:val="00AB584A"/>
    <w:rsid w:val="00AB5A42"/>
    <w:rsid w:val="00AB6C9C"/>
    <w:rsid w:val="00AC0C12"/>
    <w:rsid w:val="00AC0C98"/>
    <w:rsid w:val="00AC0EF0"/>
    <w:rsid w:val="00AC1268"/>
    <w:rsid w:val="00AC1EA9"/>
    <w:rsid w:val="00AC204F"/>
    <w:rsid w:val="00AC25FC"/>
    <w:rsid w:val="00AC2CDE"/>
    <w:rsid w:val="00AC4111"/>
    <w:rsid w:val="00AC48AD"/>
    <w:rsid w:val="00AC4E3A"/>
    <w:rsid w:val="00AC6040"/>
    <w:rsid w:val="00AC78F1"/>
    <w:rsid w:val="00AC7F06"/>
    <w:rsid w:val="00AD07F6"/>
    <w:rsid w:val="00AD0EF5"/>
    <w:rsid w:val="00AD11B9"/>
    <w:rsid w:val="00AD3640"/>
    <w:rsid w:val="00AD6483"/>
    <w:rsid w:val="00AD6C35"/>
    <w:rsid w:val="00AD7FAC"/>
    <w:rsid w:val="00AE00A3"/>
    <w:rsid w:val="00AE07C7"/>
    <w:rsid w:val="00AE1AEB"/>
    <w:rsid w:val="00AE1B37"/>
    <w:rsid w:val="00AE1FB0"/>
    <w:rsid w:val="00AE228E"/>
    <w:rsid w:val="00AE2292"/>
    <w:rsid w:val="00AE22D2"/>
    <w:rsid w:val="00AE239C"/>
    <w:rsid w:val="00AE3AA9"/>
    <w:rsid w:val="00AE4315"/>
    <w:rsid w:val="00AE43D5"/>
    <w:rsid w:val="00AE4830"/>
    <w:rsid w:val="00AE4E55"/>
    <w:rsid w:val="00AE509E"/>
    <w:rsid w:val="00AE5707"/>
    <w:rsid w:val="00AE6596"/>
    <w:rsid w:val="00AE77B5"/>
    <w:rsid w:val="00AE7801"/>
    <w:rsid w:val="00AE7835"/>
    <w:rsid w:val="00AE7AC6"/>
    <w:rsid w:val="00AF0A33"/>
    <w:rsid w:val="00AF0DEA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615B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91B"/>
    <w:rsid w:val="00B02D12"/>
    <w:rsid w:val="00B03278"/>
    <w:rsid w:val="00B03AA9"/>
    <w:rsid w:val="00B03B66"/>
    <w:rsid w:val="00B03D3D"/>
    <w:rsid w:val="00B04A52"/>
    <w:rsid w:val="00B04D8E"/>
    <w:rsid w:val="00B04E90"/>
    <w:rsid w:val="00B04ED3"/>
    <w:rsid w:val="00B053D9"/>
    <w:rsid w:val="00B059E1"/>
    <w:rsid w:val="00B0603C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3FE1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FF"/>
    <w:rsid w:val="00B3393C"/>
    <w:rsid w:val="00B346A1"/>
    <w:rsid w:val="00B34AC9"/>
    <w:rsid w:val="00B34D7A"/>
    <w:rsid w:val="00B350D4"/>
    <w:rsid w:val="00B35B8B"/>
    <w:rsid w:val="00B37AB3"/>
    <w:rsid w:val="00B4020B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333"/>
    <w:rsid w:val="00B505C3"/>
    <w:rsid w:val="00B50F3B"/>
    <w:rsid w:val="00B52185"/>
    <w:rsid w:val="00B535A6"/>
    <w:rsid w:val="00B53717"/>
    <w:rsid w:val="00B53E7E"/>
    <w:rsid w:val="00B54533"/>
    <w:rsid w:val="00B54750"/>
    <w:rsid w:val="00B54CFA"/>
    <w:rsid w:val="00B5782D"/>
    <w:rsid w:val="00B57AE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AE5"/>
    <w:rsid w:val="00B64DFA"/>
    <w:rsid w:val="00B64E0A"/>
    <w:rsid w:val="00B64F09"/>
    <w:rsid w:val="00B65604"/>
    <w:rsid w:val="00B6621F"/>
    <w:rsid w:val="00B66358"/>
    <w:rsid w:val="00B66E6E"/>
    <w:rsid w:val="00B71039"/>
    <w:rsid w:val="00B71422"/>
    <w:rsid w:val="00B72241"/>
    <w:rsid w:val="00B72EC6"/>
    <w:rsid w:val="00B7478C"/>
    <w:rsid w:val="00B750BF"/>
    <w:rsid w:val="00B75F80"/>
    <w:rsid w:val="00B76E8F"/>
    <w:rsid w:val="00B806C5"/>
    <w:rsid w:val="00B80968"/>
    <w:rsid w:val="00B80C76"/>
    <w:rsid w:val="00B80EDF"/>
    <w:rsid w:val="00B8103A"/>
    <w:rsid w:val="00B8173F"/>
    <w:rsid w:val="00B81A69"/>
    <w:rsid w:val="00B82D4A"/>
    <w:rsid w:val="00B82F0A"/>
    <w:rsid w:val="00B83078"/>
    <w:rsid w:val="00B83470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90CA7"/>
    <w:rsid w:val="00B91953"/>
    <w:rsid w:val="00B91E6D"/>
    <w:rsid w:val="00B9208A"/>
    <w:rsid w:val="00B9217A"/>
    <w:rsid w:val="00B92206"/>
    <w:rsid w:val="00B92610"/>
    <w:rsid w:val="00B92E17"/>
    <w:rsid w:val="00B93EB5"/>
    <w:rsid w:val="00B948A6"/>
    <w:rsid w:val="00B94DB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325F"/>
    <w:rsid w:val="00BA368B"/>
    <w:rsid w:val="00BA3BC7"/>
    <w:rsid w:val="00BA3C57"/>
    <w:rsid w:val="00BA3EAC"/>
    <w:rsid w:val="00BA3ED2"/>
    <w:rsid w:val="00BA4D00"/>
    <w:rsid w:val="00BA4DC8"/>
    <w:rsid w:val="00BA4F93"/>
    <w:rsid w:val="00BA547D"/>
    <w:rsid w:val="00BA614F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632A"/>
    <w:rsid w:val="00BC7130"/>
    <w:rsid w:val="00BC78C6"/>
    <w:rsid w:val="00BC7BE5"/>
    <w:rsid w:val="00BC7CD7"/>
    <w:rsid w:val="00BD0A90"/>
    <w:rsid w:val="00BD0E1A"/>
    <w:rsid w:val="00BD1611"/>
    <w:rsid w:val="00BD1A75"/>
    <w:rsid w:val="00BD4A60"/>
    <w:rsid w:val="00BD4DF7"/>
    <w:rsid w:val="00BD4F6B"/>
    <w:rsid w:val="00BD5091"/>
    <w:rsid w:val="00BD51CC"/>
    <w:rsid w:val="00BD544F"/>
    <w:rsid w:val="00BD616F"/>
    <w:rsid w:val="00BD6172"/>
    <w:rsid w:val="00BD6314"/>
    <w:rsid w:val="00BD7468"/>
    <w:rsid w:val="00BD7976"/>
    <w:rsid w:val="00BD7CE6"/>
    <w:rsid w:val="00BD7CEE"/>
    <w:rsid w:val="00BE0B14"/>
    <w:rsid w:val="00BE242B"/>
    <w:rsid w:val="00BE2486"/>
    <w:rsid w:val="00BE333D"/>
    <w:rsid w:val="00BE3703"/>
    <w:rsid w:val="00BE3757"/>
    <w:rsid w:val="00BE389E"/>
    <w:rsid w:val="00BE3957"/>
    <w:rsid w:val="00BE3C9C"/>
    <w:rsid w:val="00BE3F9F"/>
    <w:rsid w:val="00BE4791"/>
    <w:rsid w:val="00BE4BA2"/>
    <w:rsid w:val="00BE555D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1413"/>
    <w:rsid w:val="00BF1C95"/>
    <w:rsid w:val="00BF31A9"/>
    <w:rsid w:val="00BF31C6"/>
    <w:rsid w:val="00BF3C3E"/>
    <w:rsid w:val="00BF52E8"/>
    <w:rsid w:val="00BF6A3E"/>
    <w:rsid w:val="00BF6CEC"/>
    <w:rsid w:val="00C0002E"/>
    <w:rsid w:val="00C0022E"/>
    <w:rsid w:val="00C03001"/>
    <w:rsid w:val="00C05590"/>
    <w:rsid w:val="00C05707"/>
    <w:rsid w:val="00C05813"/>
    <w:rsid w:val="00C05A20"/>
    <w:rsid w:val="00C068EA"/>
    <w:rsid w:val="00C074E8"/>
    <w:rsid w:val="00C07616"/>
    <w:rsid w:val="00C077C7"/>
    <w:rsid w:val="00C07FAE"/>
    <w:rsid w:val="00C104FB"/>
    <w:rsid w:val="00C11229"/>
    <w:rsid w:val="00C1139B"/>
    <w:rsid w:val="00C12087"/>
    <w:rsid w:val="00C12244"/>
    <w:rsid w:val="00C1227D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6E85"/>
    <w:rsid w:val="00C1776A"/>
    <w:rsid w:val="00C17C5F"/>
    <w:rsid w:val="00C17D98"/>
    <w:rsid w:val="00C20424"/>
    <w:rsid w:val="00C204E1"/>
    <w:rsid w:val="00C210B8"/>
    <w:rsid w:val="00C21478"/>
    <w:rsid w:val="00C21D9E"/>
    <w:rsid w:val="00C22C79"/>
    <w:rsid w:val="00C22D82"/>
    <w:rsid w:val="00C24BC4"/>
    <w:rsid w:val="00C24EAB"/>
    <w:rsid w:val="00C24F33"/>
    <w:rsid w:val="00C255D7"/>
    <w:rsid w:val="00C25A8C"/>
    <w:rsid w:val="00C260F7"/>
    <w:rsid w:val="00C262E3"/>
    <w:rsid w:val="00C268C4"/>
    <w:rsid w:val="00C26EE8"/>
    <w:rsid w:val="00C27F5C"/>
    <w:rsid w:val="00C3044B"/>
    <w:rsid w:val="00C31203"/>
    <w:rsid w:val="00C31E69"/>
    <w:rsid w:val="00C31FE5"/>
    <w:rsid w:val="00C33718"/>
    <w:rsid w:val="00C34E47"/>
    <w:rsid w:val="00C34F77"/>
    <w:rsid w:val="00C352ED"/>
    <w:rsid w:val="00C358AC"/>
    <w:rsid w:val="00C35962"/>
    <w:rsid w:val="00C35FA2"/>
    <w:rsid w:val="00C368B4"/>
    <w:rsid w:val="00C3771C"/>
    <w:rsid w:val="00C378E1"/>
    <w:rsid w:val="00C379B4"/>
    <w:rsid w:val="00C40371"/>
    <w:rsid w:val="00C416BF"/>
    <w:rsid w:val="00C41819"/>
    <w:rsid w:val="00C42075"/>
    <w:rsid w:val="00C42B61"/>
    <w:rsid w:val="00C42D7F"/>
    <w:rsid w:val="00C440A6"/>
    <w:rsid w:val="00C44FE6"/>
    <w:rsid w:val="00C45302"/>
    <w:rsid w:val="00C4567E"/>
    <w:rsid w:val="00C45946"/>
    <w:rsid w:val="00C45C68"/>
    <w:rsid w:val="00C45E2A"/>
    <w:rsid w:val="00C46D14"/>
    <w:rsid w:val="00C46F7F"/>
    <w:rsid w:val="00C5065E"/>
    <w:rsid w:val="00C5263D"/>
    <w:rsid w:val="00C52948"/>
    <w:rsid w:val="00C52B59"/>
    <w:rsid w:val="00C52FE3"/>
    <w:rsid w:val="00C53AF2"/>
    <w:rsid w:val="00C53FE9"/>
    <w:rsid w:val="00C54827"/>
    <w:rsid w:val="00C54898"/>
    <w:rsid w:val="00C5547E"/>
    <w:rsid w:val="00C562CA"/>
    <w:rsid w:val="00C56AA7"/>
    <w:rsid w:val="00C56CB5"/>
    <w:rsid w:val="00C605E7"/>
    <w:rsid w:val="00C619CB"/>
    <w:rsid w:val="00C61C98"/>
    <w:rsid w:val="00C62A53"/>
    <w:rsid w:val="00C631ED"/>
    <w:rsid w:val="00C63375"/>
    <w:rsid w:val="00C63B78"/>
    <w:rsid w:val="00C63C4A"/>
    <w:rsid w:val="00C63C4B"/>
    <w:rsid w:val="00C64F17"/>
    <w:rsid w:val="00C64FF4"/>
    <w:rsid w:val="00C65E3C"/>
    <w:rsid w:val="00C679E7"/>
    <w:rsid w:val="00C70156"/>
    <w:rsid w:val="00C7064F"/>
    <w:rsid w:val="00C708DD"/>
    <w:rsid w:val="00C72FF6"/>
    <w:rsid w:val="00C74D3E"/>
    <w:rsid w:val="00C75D44"/>
    <w:rsid w:val="00C76FA7"/>
    <w:rsid w:val="00C77352"/>
    <w:rsid w:val="00C77B86"/>
    <w:rsid w:val="00C77DCD"/>
    <w:rsid w:val="00C8195A"/>
    <w:rsid w:val="00C8289F"/>
    <w:rsid w:val="00C82E48"/>
    <w:rsid w:val="00C83EF5"/>
    <w:rsid w:val="00C84095"/>
    <w:rsid w:val="00C841A9"/>
    <w:rsid w:val="00C8508A"/>
    <w:rsid w:val="00C85308"/>
    <w:rsid w:val="00C85595"/>
    <w:rsid w:val="00C85946"/>
    <w:rsid w:val="00C86001"/>
    <w:rsid w:val="00C863BE"/>
    <w:rsid w:val="00C87301"/>
    <w:rsid w:val="00C879AF"/>
    <w:rsid w:val="00C87C97"/>
    <w:rsid w:val="00C87DAE"/>
    <w:rsid w:val="00C87FF3"/>
    <w:rsid w:val="00C90BCA"/>
    <w:rsid w:val="00C92FF0"/>
    <w:rsid w:val="00C93822"/>
    <w:rsid w:val="00C94685"/>
    <w:rsid w:val="00C94B8C"/>
    <w:rsid w:val="00C9595C"/>
    <w:rsid w:val="00C959DB"/>
    <w:rsid w:val="00C96639"/>
    <w:rsid w:val="00C96EB6"/>
    <w:rsid w:val="00C97AD9"/>
    <w:rsid w:val="00CA0554"/>
    <w:rsid w:val="00CA1167"/>
    <w:rsid w:val="00CA1281"/>
    <w:rsid w:val="00CA129D"/>
    <w:rsid w:val="00CA12FF"/>
    <w:rsid w:val="00CA160E"/>
    <w:rsid w:val="00CA167A"/>
    <w:rsid w:val="00CA23BF"/>
    <w:rsid w:val="00CA281E"/>
    <w:rsid w:val="00CA5A76"/>
    <w:rsid w:val="00CA5AAA"/>
    <w:rsid w:val="00CA6B41"/>
    <w:rsid w:val="00CA6C21"/>
    <w:rsid w:val="00CA6EE7"/>
    <w:rsid w:val="00CA7AC7"/>
    <w:rsid w:val="00CB003B"/>
    <w:rsid w:val="00CB02DA"/>
    <w:rsid w:val="00CB18C2"/>
    <w:rsid w:val="00CB22E0"/>
    <w:rsid w:val="00CB2904"/>
    <w:rsid w:val="00CB2DBA"/>
    <w:rsid w:val="00CB30A6"/>
    <w:rsid w:val="00CB3281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C1483"/>
    <w:rsid w:val="00CC196E"/>
    <w:rsid w:val="00CC271E"/>
    <w:rsid w:val="00CC2C0F"/>
    <w:rsid w:val="00CC3CF5"/>
    <w:rsid w:val="00CC52D3"/>
    <w:rsid w:val="00CC5347"/>
    <w:rsid w:val="00CC639A"/>
    <w:rsid w:val="00CC6B4C"/>
    <w:rsid w:val="00CC7376"/>
    <w:rsid w:val="00CD133E"/>
    <w:rsid w:val="00CD13BD"/>
    <w:rsid w:val="00CD2F08"/>
    <w:rsid w:val="00CD313E"/>
    <w:rsid w:val="00CD3176"/>
    <w:rsid w:val="00CD33C4"/>
    <w:rsid w:val="00CD3CE4"/>
    <w:rsid w:val="00CD45C5"/>
    <w:rsid w:val="00CD4731"/>
    <w:rsid w:val="00CD488E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936"/>
    <w:rsid w:val="00CE0FBE"/>
    <w:rsid w:val="00CE0FC0"/>
    <w:rsid w:val="00CE119A"/>
    <w:rsid w:val="00CE1221"/>
    <w:rsid w:val="00CE17B3"/>
    <w:rsid w:val="00CE1C40"/>
    <w:rsid w:val="00CE2B57"/>
    <w:rsid w:val="00CE345E"/>
    <w:rsid w:val="00CE3862"/>
    <w:rsid w:val="00CE4399"/>
    <w:rsid w:val="00CE46D4"/>
    <w:rsid w:val="00CE46DC"/>
    <w:rsid w:val="00CE489E"/>
    <w:rsid w:val="00CE4CBC"/>
    <w:rsid w:val="00CE6F77"/>
    <w:rsid w:val="00CF023B"/>
    <w:rsid w:val="00CF11E3"/>
    <w:rsid w:val="00CF11F6"/>
    <w:rsid w:val="00CF1620"/>
    <w:rsid w:val="00CF25D1"/>
    <w:rsid w:val="00CF365D"/>
    <w:rsid w:val="00CF3898"/>
    <w:rsid w:val="00CF3BEB"/>
    <w:rsid w:val="00CF466E"/>
    <w:rsid w:val="00CF4B1D"/>
    <w:rsid w:val="00CF6A51"/>
    <w:rsid w:val="00CF6BF4"/>
    <w:rsid w:val="00CF6D35"/>
    <w:rsid w:val="00CF775A"/>
    <w:rsid w:val="00CF7902"/>
    <w:rsid w:val="00CF79DC"/>
    <w:rsid w:val="00D0088C"/>
    <w:rsid w:val="00D00B32"/>
    <w:rsid w:val="00D010F9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2A7B"/>
    <w:rsid w:val="00D1324A"/>
    <w:rsid w:val="00D13D32"/>
    <w:rsid w:val="00D13E00"/>
    <w:rsid w:val="00D157A4"/>
    <w:rsid w:val="00D15FAB"/>
    <w:rsid w:val="00D1666D"/>
    <w:rsid w:val="00D16855"/>
    <w:rsid w:val="00D17DAD"/>
    <w:rsid w:val="00D20200"/>
    <w:rsid w:val="00D21551"/>
    <w:rsid w:val="00D21F30"/>
    <w:rsid w:val="00D220A7"/>
    <w:rsid w:val="00D222ED"/>
    <w:rsid w:val="00D22621"/>
    <w:rsid w:val="00D22D96"/>
    <w:rsid w:val="00D244D5"/>
    <w:rsid w:val="00D24A9B"/>
    <w:rsid w:val="00D25655"/>
    <w:rsid w:val="00D265DD"/>
    <w:rsid w:val="00D2756F"/>
    <w:rsid w:val="00D27D54"/>
    <w:rsid w:val="00D3068F"/>
    <w:rsid w:val="00D30AE8"/>
    <w:rsid w:val="00D32277"/>
    <w:rsid w:val="00D3233F"/>
    <w:rsid w:val="00D32466"/>
    <w:rsid w:val="00D3248A"/>
    <w:rsid w:val="00D32D73"/>
    <w:rsid w:val="00D32E23"/>
    <w:rsid w:val="00D34463"/>
    <w:rsid w:val="00D355C1"/>
    <w:rsid w:val="00D35C96"/>
    <w:rsid w:val="00D37372"/>
    <w:rsid w:val="00D3795B"/>
    <w:rsid w:val="00D407D1"/>
    <w:rsid w:val="00D4253C"/>
    <w:rsid w:val="00D43D18"/>
    <w:rsid w:val="00D454AC"/>
    <w:rsid w:val="00D45761"/>
    <w:rsid w:val="00D4582D"/>
    <w:rsid w:val="00D4674E"/>
    <w:rsid w:val="00D505B5"/>
    <w:rsid w:val="00D50B47"/>
    <w:rsid w:val="00D50EA6"/>
    <w:rsid w:val="00D51BCF"/>
    <w:rsid w:val="00D51F35"/>
    <w:rsid w:val="00D525AB"/>
    <w:rsid w:val="00D535BC"/>
    <w:rsid w:val="00D53811"/>
    <w:rsid w:val="00D54172"/>
    <w:rsid w:val="00D564C1"/>
    <w:rsid w:val="00D57388"/>
    <w:rsid w:val="00D6157B"/>
    <w:rsid w:val="00D61674"/>
    <w:rsid w:val="00D619C5"/>
    <w:rsid w:val="00D622F2"/>
    <w:rsid w:val="00D63754"/>
    <w:rsid w:val="00D6441C"/>
    <w:rsid w:val="00D66B31"/>
    <w:rsid w:val="00D6756F"/>
    <w:rsid w:val="00D71DCE"/>
    <w:rsid w:val="00D720D0"/>
    <w:rsid w:val="00D72F0D"/>
    <w:rsid w:val="00D738DA"/>
    <w:rsid w:val="00D755BC"/>
    <w:rsid w:val="00D75D49"/>
    <w:rsid w:val="00D76463"/>
    <w:rsid w:val="00D766FA"/>
    <w:rsid w:val="00D76C00"/>
    <w:rsid w:val="00D76F7F"/>
    <w:rsid w:val="00D802F1"/>
    <w:rsid w:val="00D8038E"/>
    <w:rsid w:val="00D80E9D"/>
    <w:rsid w:val="00D80F9E"/>
    <w:rsid w:val="00D81585"/>
    <w:rsid w:val="00D81F99"/>
    <w:rsid w:val="00D8236C"/>
    <w:rsid w:val="00D83F08"/>
    <w:rsid w:val="00D84CA5"/>
    <w:rsid w:val="00D84F02"/>
    <w:rsid w:val="00D867EB"/>
    <w:rsid w:val="00D86E1C"/>
    <w:rsid w:val="00D86F2F"/>
    <w:rsid w:val="00D870C8"/>
    <w:rsid w:val="00D8754E"/>
    <w:rsid w:val="00D87F22"/>
    <w:rsid w:val="00D90489"/>
    <w:rsid w:val="00D906A6"/>
    <w:rsid w:val="00D909FA"/>
    <w:rsid w:val="00D933C1"/>
    <w:rsid w:val="00D93DFB"/>
    <w:rsid w:val="00D941C3"/>
    <w:rsid w:val="00D95227"/>
    <w:rsid w:val="00D9591A"/>
    <w:rsid w:val="00D96CFD"/>
    <w:rsid w:val="00D974F5"/>
    <w:rsid w:val="00D9759C"/>
    <w:rsid w:val="00DA0955"/>
    <w:rsid w:val="00DA0A69"/>
    <w:rsid w:val="00DA1A60"/>
    <w:rsid w:val="00DA1BD1"/>
    <w:rsid w:val="00DA2263"/>
    <w:rsid w:val="00DA232F"/>
    <w:rsid w:val="00DA2E73"/>
    <w:rsid w:val="00DA3265"/>
    <w:rsid w:val="00DA3315"/>
    <w:rsid w:val="00DA3460"/>
    <w:rsid w:val="00DA4594"/>
    <w:rsid w:val="00DA4A4B"/>
    <w:rsid w:val="00DA4EEE"/>
    <w:rsid w:val="00DA50CB"/>
    <w:rsid w:val="00DA55D2"/>
    <w:rsid w:val="00DA6859"/>
    <w:rsid w:val="00DA6971"/>
    <w:rsid w:val="00DA70B0"/>
    <w:rsid w:val="00DA77BA"/>
    <w:rsid w:val="00DA7BEF"/>
    <w:rsid w:val="00DB03D8"/>
    <w:rsid w:val="00DB0464"/>
    <w:rsid w:val="00DB05E3"/>
    <w:rsid w:val="00DB08BF"/>
    <w:rsid w:val="00DB0E55"/>
    <w:rsid w:val="00DB11AA"/>
    <w:rsid w:val="00DB1876"/>
    <w:rsid w:val="00DB211D"/>
    <w:rsid w:val="00DB366A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0AC"/>
    <w:rsid w:val="00DC27A3"/>
    <w:rsid w:val="00DC2BEF"/>
    <w:rsid w:val="00DC39DD"/>
    <w:rsid w:val="00DC41C4"/>
    <w:rsid w:val="00DC45AA"/>
    <w:rsid w:val="00DC46EA"/>
    <w:rsid w:val="00DC4992"/>
    <w:rsid w:val="00DC5391"/>
    <w:rsid w:val="00DC5E3F"/>
    <w:rsid w:val="00DC6B54"/>
    <w:rsid w:val="00DC6BD5"/>
    <w:rsid w:val="00DC6D49"/>
    <w:rsid w:val="00DC731A"/>
    <w:rsid w:val="00DD0C92"/>
    <w:rsid w:val="00DD0E19"/>
    <w:rsid w:val="00DD1E85"/>
    <w:rsid w:val="00DD4264"/>
    <w:rsid w:val="00DD429C"/>
    <w:rsid w:val="00DD4A04"/>
    <w:rsid w:val="00DD4F8F"/>
    <w:rsid w:val="00DD4FDA"/>
    <w:rsid w:val="00DD5B5F"/>
    <w:rsid w:val="00DD68EB"/>
    <w:rsid w:val="00DD7122"/>
    <w:rsid w:val="00DD77BA"/>
    <w:rsid w:val="00DD7DB4"/>
    <w:rsid w:val="00DE1C71"/>
    <w:rsid w:val="00DE2D80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1F28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06E"/>
    <w:rsid w:val="00E02603"/>
    <w:rsid w:val="00E042F1"/>
    <w:rsid w:val="00E048AE"/>
    <w:rsid w:val="00E04D3D"/>
    <w:rsid w:val="00E06E68"/>
    <w:rsid w:val="00E0728D"/>
    <w:rsid w:val="00E100B6"/>
    <w:rsid w:val="00E1136A"/>
    <w:rsid w:val="00E11AD6"/>
    <w:rsid w:val="00E11BAE"/>
    <w:rsid w:val="00E11CCF"/>
    <w:rsid w:val="00E121C7"/>
    <w:rsid w:val="00E126E8"/>
    <w:rsid w:val="00E1357A"/>
    <w:rsid w:val="00E14723"/>
    <w:rsid w:val="00E147C2"/>
    <w:rsid w:val="00E14B66"/>
    <w:rsid w:val="00E154CB"/>
    <w:rsid w:val="00E158D6"/>
    <w:rsid w:val="00E1650D"/>
    <w:rsid w:val="00E17CDC"/>
    <w:rsid w:val="00E20009"/>
    <w:rsid w:val="00E20494"/>
    <w:rsid w:val="00E20864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6BD4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991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6D33"/>
    <w:rsid w:val="00E372E2"/>
    <w:rsid w:val="00E3799A"/>
    <w:rsid w:val="00E37A2B"/>
    <w:rsid w:val="00E404D2"/>
    <w:rsid w:val="00E405BE"/>
    <w:rsid w:val="00E410C1"/>
    <w:rsid w:val="00E4117A"/>
    <w:rsid w:val="00E414EE"/>
    <w:rsid w:val="00E42671"/>
    <w:rsid w:val="00E430A6"/>
    <w:rsid w:val="00E430D3"/>
    <w:rsid w:val="00E43598"/>
    <w:rsid w:val="00E43D53"/>
    <w:rsid w:val="00E443E7"/>
    <w:rsid w:val="00E458BC"/>
    <w:rsid w:val="00E45921"/>
    <w:rsid w:val="00E465A2"/>
    <w:rsid w:val="00E46ED4"/>
    <w:rsid w:val="00E472B4"/>
    <w:rsid w:val="00E47DD1"/>
    <w:rsid w:val="00E50170"/>
    <w:rsid w:val="00E501B6"/>
    <w:rsid w:val="00E50C0F"/>
    <w:rsid w:val="00E519CA"/>
    <w:rsid w:val="00E52A03"/>
    <w:rsid w:val="00E5319C"/>
    <w:rsid w:val="00E5365E"/>
    <w:rsid w:val="00E54C80"/>
    <w:rsid w:val="00E55333"/>
    <w:rsid w:val="00E55A80"/>
    <w:rsid w:val="00E563C4"/>
    <w:rsid w:val="00E56CEE"/>
    <w:rsid w:val="00E57810"/>
    <w:rsid w:val="00E602E2"/>
    <w:rsid w:val="00E60FBA"/>
    <w:rsid w:val="00E61ADC"/>
    <w:rsid w:val="00E624D7"/>
    <w:rsid w:val="00E627ED"/>
    <w:rsid w:val="00E6525B"/>
    <w:rsid w:val="00E657B5"/>
    <w:rsid w:val="00E65DDA"/>
    <w:rsid w:val="00E660FD"/>
    <w:rsid w:val="00E664D9"/>
    <w:rsid w:val="00E66D0B"/>
    <w:rsid w:val="00E67BA9"/>
    <w:rsid w:val="00E67DFE"/>
    <w:rsid w:val="00E70BE9"/>
    <w:rsid w:val="00E70F4B"/>
    <w:rsid w:val="00E7149E"/>
    <w:rsid w:val="00E7159E"/>
    <w:rsid w:val="00E71B2A"/>
    <w:rsid w:val="00E71CD7"/>
    <w:rsid w:val="00E72491"/>
    <w:rsid w:val="00E724A1"/>
    <w:rsid w:val="00E725C2"/>
    <w:rsid w:val="00E72C01"/>
    <w:rsid w:val="00E72F1C"/>
    <w:rsid w:val="00E73451"/>
    <w:rsid w:val="00E73513"/>
    <w:rsid w:val="00E7357F"/>
    <w:rsid w:val="00E7432B"/>
    <w:rsid w:val="00E747DD"/>
    <w:rsid w:val="00E76321"/>
    <w:rsid w:val="00E77B18"/>
    <w:rsid w:val="00E77FEA"/>
    <w:rsid w:val="00E801F4"/>
    <w:rsid w:val="00E80748"/>
    <w:rsid w:val="00E80C40"/>
    <w:rsid w:val="00E820AA"/>
    <w:rsid w:val="00E829F7"/>
    <w:rsid w:val="00E82F93"/>
    <w:rsid w:val="00E84195"/>
    <w:rsid w:val="00E84C3E"/>
    <w:rsid w:val="00E86166"/>
    <w:rsid w:val="00E87F3D"/>
    <w:rsid w:val="00E87F9E"/>
    <w:rsid w:val="00E90AB4"/>
    <w:rsid w:val="00E916C4"/>
    <w:rsid w:val="00E91F2A"/>
    <w:rsid w:val="00E93BD7"/>
    <w:rsid w:val="00E93CB4"/>
    <w:rsid w:val="00E93F00"/>
    <w:rsid w:val="00E94B5F"/>
    <w:rsid w:val="00E96DC0"/>
    <w:rsid w:val="00EA01B7"/>
    <w:rsid w:val="00EA051D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34D8"/>
    <w:rsid w:val="00EA4318"/>
    <w:rsid w:val="00EA44E4"/>
    <w:rsid w:val="00EA4B0F"/>
    <w:rsid w:val="00EA5B8F"/>
    <w:rsid w:val="00EA5FF8"/>
    <w:rsid w:val="00EA631B"/>
    <w:rsid w:val="00EA674F"/>
    <w:rsid w:val="00EB03C0"/>
    <w:rsid w:val="00EB0E51"/>
    <w:rsid w:val="00EB0F5E"/>
    <w:rsid w:val="00EB1217"/>
    <w:rsid w:val="00EB18FF"/>
    <w:rsid w:val="00EB2351"/>
    <w:rsid w:val="00EB2748"/>
    <w:rsid w:val="00EB27EC"/>
    <w:rsid w:val="00EB30E7"/>
    <w:rsid w:val="00EB33E0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0C35"/>
    <w:rsid w:val="00EC1DEB"/>
    <w:rsid w:val="00EC1E65"/>
    <w:rsid w:val="00EC2460"/>
    <w:rsid w:val="00EC2992"/>
    <w:rsid w:val="00EC2AB1"/>
    <w:rsid w:val="00EC4E9D"/>
    <w:rsid w:val="00EC58AF"/>
    <w:rsid w:val="00EC639B"/>
    <w:rsid w:val="00EC6842"/>
    <w:rsid w:val="00EC6BC1"/>
    <w:rsid w:val="00EC73C4"/>
    <w:rsid w:val="00ED0204"/>
    <w:rsid w:val="00ED09CC"/>
    <w:rsid w:val="00ED0BF9"/>
    <w:rsid w:val="00ED2470"/>
    <w:rsid w:val="00ED2A82"/>
    <w:rsid w:val="00ED3007"/>
    <w:rsid w:val="00ED3345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E0227"/>
    <w:rsid w:val="00EE0518"/>
    <w:rsid w:val="00EE0936"/>
    <w:rsid w:val="00EE10F9"/>
    <w:rsid w:val="00EE2997"/>
    <w:rsid w:val="00EE2B99"/>
    <w:rsid w:val="00EE397A"/>
    <w:rsid w:val="00EE5682"/>
    <w:rsid w:val="00EE5AE6"/>
    <w:rsid w:val="00EE6891"/>
    <w:rsid w:val="00EE68A5"/>
    <w:rsid w:val="00EE740D"/>
    <w:rsid w:val="00EE7F90"/>
    <w:rsid w:val="00EF07C6"/>
    <w:rsid w:val="00EF0C13"/>
    <w:rsid w:val="00EF0F81"/>
    <w:rsid w:val="00EF1161"/>
    <w:rsid w:val="00EF19E7"/>
    <w:rsid w:val="00EF3249"/>
    <w:rsid w:val="00EF32A9"/>
    <w:rsid w:val="00EF3425"/>
    <w:rsid w:val="00EF472D"/>
    <w:rsid w:val="00EF4F24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1B2C"/>
    <w:rsid w:val="00F026F6"/>
    <w:rsid w:val="00F02EA4"/>
    <w:rsid w:val="00F03D59"/>
    <w:rsid w:val="00F04049"/>
    <w:rsid w:val="00F0414B"/>
    <w:rsid w:val="00F07503"/>
    <w:rsid w:val="00F075F4"/>
    <w:rsid w:val="00F103B7"/>
    <w:rsid w:val="00F10B40"/>
    <w:rsid w:val="00F133C3"/>
    <w:rsid w:val="00F14B4B"/>
    <w:rsid w:val="00F14F6E"/>
    <w:rsid w:val="00F1757E"/>
    <w:rsid w:val="00F175AE"/>
    <w:rsid w:val="00F2103D"/>
    <w:rsid w:val="00F21288"/>
    <w:rsid w:val="00F21B0E"/>
    <w:rsid w:val="00F2219F"/>
    <w:rsid w:val="00F22744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1504"/>
    <w:rsid w:val="00F3150A"/>
    <w:rsid w:val="00F31834"/>
    <w:rsid w:val="00F31BBD"/>
    <w:rsid w:val="00F31EC7"/>
    <w:rsid w:val="00F3221D"/>
    <w:rsid w:val="00F33A9D"/>
    <w:rsid w:val="00F348D4"/>
    <w:rsid w:val="00F34CD4"/>
    <w:rsid w:val="00F35121"/>
    <w:rsid w:val="00F35734"/>
    <w:rsid w:val="00F366A9"/>
    <w:rsid w:val="00F3671E"/>
    <w:rsid w:val="00F36E8E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C0C"/>
    <w:rsid w:val="00F51D53"/>
    <w:rsid w:val="00F51F71"/>
    <w:rsid w:val="00F53456"/>
    <w:rsid w:val="00F53B18"/>
    <w:rsid w:val="00F53D38"/>
    <w:rsid w:val="00F55C11"/>
    <w:rsid w:val="00F55E55"/>
    <w:rsid w:val="00F5763D"/>
    <w:rsid w:val="00F57FA6"/>
    <w:rsid w:val="00F60745"/>
    <w:rsid w:val="00F60781"/>
    <w:rsid w:val="00F60F89"/>
    <w:rsid w:val="00F61A38"/>
    <w:rsid w:val="00F627BF"/>
    <w:rsid w:val="00F63689"/>
    <w:rsid w:val="00F6379C"/>
    <w:rsid w:val="00F63A69"/>
    <w:rsid w:val="00F642A8"/>
    <w:rsid w:val="00F64B61"/>
    <w:rsid w:val="00F64BA8"/>
    <w:rsid w:val="00F64BC0"/>
    <w:rsid w:val="00F65CCD"/>
    <w:rsid w:val="00F6680F"/>
    <w:rsid w:val="00F66D1E"/>
    <w:rsid w:val="00F67503"/>
    <w:rsid w:val="00F6794D"/>
    <w:rsid w:val="00F67BC2"/>
    <w:rsid w:val="00F70031"/>
    <w:rsid w:val="00F70293"/>
    <w:rsid w:val="00F70D18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0AF1"/>
    <w:rsid w:val="00F811CF"/>
    <w:rsid w:val="00F8132E"/>
    <w:rsid w:val="00F81330"/>
    <w:rsid w:val="00F8231E"/>
    <w:rsid w:val="00F82530"/>
    <w:rsid w:val="00F828A2"/>
    <w:rsid w:val="00F8356A"/>
    <w:rsid w:val="00F843E2"/>
    <w:rsid w:val="00F847CB"/>
    <w:rsid w:val="00F84901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280"/>
    <w:rsid w:val="00F90364"/>
    <w:rsid w:val="00F91270"/>
    <w:rsid w:val="00F92137"/>
    <w:rsid w:val="00F9225C"/>
    <w:rsid w:val="00F92640"/>
    <w:rsid w:val="00F929A5"/>
    <w:rsid w:val="00F92BDF"/>
    <w:rsid w:val="00F93889"/>
    <w:rsid w:val="00F94248"/>
    <w:rsid w:val="00F94409"/>
    <w:rsid w:val="00F95E6A"/>
    <w:rsid w:val="00F95EA9"/>
    <w:rsid w:val="00F95F2D"/>
    <w:rsid w:val="00F96D3B"/>
    <w:rsid w:val="00F96D9B"/>
    <w:rsid w:val="00F97195"/>
    <w:rsid w:val="00F97911"/>
    <w:rsid w:val="00FA0AFA"/>
    <w:rsid w:val="00FA121D"/>
    <w:rsid w:val="00FA184D"/>
    <w:rsid w:val="00FA1F7D"/>
    <w:rsid w:val="00FA2136"/>
    <w:rsid w:val="00FA2270"/>
    <w:rsid w:val="00FA25D5"/>
    <w:rsid w:val="00FA2AC6"/>
    <w:rsid w:val="00FA38DF"/>
    <w:rsid w:val="00FA3936"/>
    <w:rsid w:val="00FA3D50"/>
    <w:rsid w:val="00FA3E0E"/>
    <w:rsid w:val="00FA4827"/>
    <w:rsid w:val="00FA4CE5"/>
    <w:rsid w:val="00FA4D08"/>
    <w:rsid w:val="00FA4DC9"/>
    <w:rsid w:val="00FA55CC"/>
    <w:rsid w:val="00FA5BCA"/>
    <w:rsid w:val="00FA5DFD"/>
    <w:rsid w:val="00FA6572"/>
    <w:rsid w:val="00FA65BB"/>
    <w:rsid w:val="00FA698C"/>
    <w:rsid w:val="00FA6C45"/>
    <w:rsid w:val="00FA7068"/>
    <w:rsid w:val="00FA78D0"/>
    <w:rsid w:val="00FB1237"/>
    <w:rsid w:val="00FB1DD2"/>
    <w:rsid w:val="00FB2FC8"/>
    <w:rsid w:val="00FB2FFD"/>
    <w:rsid w:val="00FB367C"/>
    <w:rsid w:val="00FB3AE9"/>
    <w:rsid w:val="00FB3B42"/>
    <w:rsid w:val="00FB3F1F"/>
    <w:rsid w:val="00FB4933"/>
    <w:rsid w:val="00FB49E5"/>
    <w:rsid w:val="00FB6EA2"/>
    <w:rsid w:val="00FB725D"/>
    <w:rsid w:val="00FC0F40"/>
    <w:rsid w:val="00FC19B8"/>
    <w:rsid w:val="00FC28D2"/>
    <w:rsid w:val="00FC31A2"/>
    <w:rsid w:val="00FC4777"/>
    <w:rsid w:val="00FC4883"/>
    <w:rsid w:val="00FC59E6"/>
    <w:rsid w:val="00FC6063"/>
    <w:rsid w:val="00FC608A"/>
    <w:rsid w:val="00FC60FD"/>
    <w:rsid w:val="00FC72A0"/>
    <w:rsid w:val="00FC7ED4"/>
    <w:rsid w:val="00FC7F9B"/>
    <w:rsid w:val="00FD063C"/>
    <w:rsid w:val="00FD18AF"/>
    <w:rsid w:val="00FD1C68"/>
    <w:rsid w:val="00FD1E9C"/>
    <w:rsid w:val="00FD20C2"/>
    <w:rsid w:val="00FD3A3A"/>
    <w:rsid w:val="00FD4E49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38B8"/>
    <w:rsid w:val="00FE554A"/>
    <w:rsid w:val="00FE6429"/>
    <w:rsid w:val="00FE651D"/>
    <w:rsid w:val="00FE65AF"/>
    <w:rsid w:val="00FE6FED"/>
    <w:rsid w:val="00FF0DB3"/>
    <w:rsid w:val="00FF0E2B"/>
    <w:rsid w:val="00FF1EA6"/>
    <w:rsid w:val="00FF20BC"/>
    <w:rsid w:val="00FF2512"/>
    <w:rsid w:val="00FF3269"/>
    <w:rsid w:val="00FF35BE"/>
    <w:rsid w:val="00FF3B16"/>
    <w:rsid w:val="00FF4645"/>
    <w:rsid w:val="00FF46DF"/>
    <w:rsid w:val="00FF4F89"/>
    <w:rsid w:val="00FF5034"/>
    <w:rsid w:val="00FF51E2"/>
    <w:rsid w:val="00FF5678"/>
    <w:rsid w:val="00FF59BF"/>
    <w:rsid w:val="00FF6316"/>
    <w:rsid w:val="00FF674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BE91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746CD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E0206E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206E"/>
    <w:pPr>
      <w:keepNext/>
      <w:keepLines/>
      <w:numPr>
        <w:ilvl w:val="1"/>
        <w:numId w:val="1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E0206E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E0206E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0206E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E0206E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0206E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E0206E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qFormat/>
    <w:locked/>
    <w:rsid w:val="00E020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06E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E0206E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020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06E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2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06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0206E"/>
    <w:rPr>
      <w:color w:val="808080"/>
    </w:rPr>
  </w:style>
  <w:style w:type="paragraph" w:customStyle="1" w:styleId="Aretenirtexte">
    <w:name w:val="A retenir texte"/>
    <w:basedOn w:val="Normal"/>
    <w:link w:val="AretenirtexteCar"/>
    <w:rsid w:val="00E0206E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E0206E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E0206E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E0206E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E0206E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E0206E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E0206E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206E"/>
    <w:rPr>
      <w:sz w:val="20"/>
    </w:rPr>
  </w:style>
  <w:style w:type="character" w:customStyle="1" w:styleId="lgendeCar">
    <w:name w:val="légende Car"/>
    <w:basedOn w:val="SansinterligneCar"/>
    <w:link w:val="lgende"/>
    <w:rsid w:val="00E0206E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E0206E"/>
    <w:pPr>
      <w:numPr>
        <w:numId w:val="2"/>
      </w:numPr>
      <w:spacing w:before="360"/>
    </w:pPr>
  </w:style>
  <w:style w:type="paragraph" w:customStyle="1" w:styleId="Question">
    <w:name w:val="Question"/>
    <w:basedOn w:val="Paragraphedeliste"/>
    <w:link w:val="QuestionCar"/>
    <w:qFormat/>
    <w:rsid w:val="00E0206E"/>
    <w:pPr>
      <w:numPr>
        <w:numId w:val="3"/>
      </w:numPr>
    </w:pPr>
  </w:style>
  <w:style w:type="character" w:customStyle="1" w:styleId="TitreActivitCar">
    <w:name w:val="TitreActivité Car"/>
    <w:basedOn w:val="Titre1Car"/>
    <w:link w:val="TitreActivit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E0206E"/>
    <w:pPr>
      <w:numPr>
        <w:numId w:val="4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0206E"/>
    <w:rPr>
      <w:sz w:val="20"/>
    </w:rPr>
  </w:style>
  <w:style w:type="character" w:customStyle="1" w:styleId="QuestionCar">
    <w:name w:val="Question Car"/>
    <w:basedOn w:val="ParagraphedelisteCar"/>
    <w:link w:val="Question"/>
    <w:rsid w:val="00E0206E"/>
    <w:rPr>
      <w:sz w:val="20"/>
    </w:rPr>
  </w:style>
  <w:style w:type="paragraph" w:customStyle="1" w:styleId="corrig">
    <w:name w:val="corrigé"/>
    <w:basedOn w:val="Question"/>
    <w:link w:val="corrigCar"/>
    <w:rsid w:val="00E0206E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E0206E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E0206E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E0206E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locked/>
    <w:rsid w:val="00E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E0206E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E0206E"/>
    <w:pPr>
      <w:numPr>
        <w:numId w:val="5"/>
      </w:numPr>
    </w:pPr>
  </w:style>
  <w:style w:type="character" w:customStyle="1" w:styleId="EnumrationCar">
    <w:name w:val="Enumération Car"/>
    <w:basedOn w:val="ParagraphedelisteCar"/>
    <w:link w:val="Enumration"/>
    <w:rsid w:val="00E0206E"/>
    <w:rPr>
      <w:sz w:val="20"/>
    </w:rPr>
  </w:style>
  <w:style w:type="character" w:styleId="Lienhypertexte">
    <w:name w:val="Hyperlink"/>
    <w:basedOn w:val="Policepardfaut"/>
    <w:uiPriority w:val="99"/>
    <w:unhideWhenUsed/>
    <w:rsid w:val="00E0206E"/>
    <w:rPr>
      <w:color w:val="31849B" w:themeColor="accent5" w:themeShade="BF"/>
      <w:u w:val="non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03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3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Corpsdetexte3">
    <w:name w:val="Body Text 3"/>
    <w:basedOn w:val="Normal"/>
    <w:link w:val="Corpsdetexte3Car"/>
    <w:rsid w:val="008C2C99"/>
    <w:pPr>
      <w:spacing w:line="240" w:lineRule="auto"/>
      <w:ind w:right="-648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8C2C9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C0C35"/>
    <w:rPr>
      <w:color w:val="800080" w:themeColor="followedHyperlink"/>
      <w:u w:val="single"/>
    </w:rPr>
  </w:style>
  <w:style w:type="paragraph" w:customStyle="1" w:styleId="Default">
    <w:name w:val="Default"/>
    <w:rsid w:val="00FF32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icheNormalGris">
    <w:name w:val="Fiche_Normal_Gris"/>
    <w:basedOn w:val="Normal"/>
    <w:link w:val="FicheNormalGrisCar"/>
    <w:qFormat/>
    <w:rsid w:val="002D522B"/>
    <w:pPr>
      <w:spacing w:line="240" w:lineRule="auto"/>
      <w:ind w:right="360"/>
    </w:pPr>
    <w:rPr>
      <w:rFonts w:ascii="Calisto MT" w:eastAsia="MS Mincho" w:hAnsi="Calisto MT" w:cs="Times New Roman"/>
      <w:iCs/>
      <w:color w:val="7F7F7F"/>
      <w:szCs w:val="24"/>
      <w:lang w:eastAsia="fr-FR"/>
    </w:rPr>
  </w:style>
  <w:style w:type="character" w:customStyle="1" w:styleId="FicheNormalGrisCar">
    <w:name w:val="Fiche_Normal_Gris Car"/>
    <w:basedOn w:val="Policepardfaut"/>
    <w:link w:val="FicheNormalGris"/>
    <w:rsid w:val="002D522B"/>
    <w:rPr>
      <w:rFonts w:ascii="Calisto MT" w:eastAsia="MS Mincho" w:hAnsi="Calisto MT" w:cs="Times New Roman"/>
      <w:iCs/>
      <w:color w:val="7F7F7F"/>
      <w:sz w:val="20"/>
      <w:szCs w:val="24"/>
      <w:lang w:eastAsia="fr-FR"/>
    </w:rPr>
  </w:style>
  <w:style w:type="paragraph" w:styleId="Listepuces">
    <w:name w:val="List Bullet"/>
    <w:basedOn w:val="Normal"/>
    <w:uiPriority w:val="1"/>
    <w:qFormat/>
    <w:rsid w:val="002D522B"/>
    <w:pPr>
      <w:numPr>
        <w:numId w:val="6"/>
      </w:numPr>
      <w:spacing w:after="240"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647BD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35FA2"/>
  </w:style>
  <w:style w:type="character" w:styleId="Accentuation">
    <w:name w:val="Emphasis"/>
    <w:basedOn w:val="Policepardfaut"/>
    <w:uiPriority w:val="20"/>
    <w:qFormat/>
    <w:locked/>
    <w:rsid w:val="000F1BA0"/>
    <w:rPr>
      <w:i/>
      <w:iCs/>
    </w:rPr>
  </w:style>
  <w:style w:type="character" w:styleId="lev">
    <w:name w:val="Strong"/>
    <w:basedOn w:val="Policepardfaut"/>
    <w:uiPriority w:val="22"/>
    <w:qFormat/>
    <w:locked/>
    <w:rsid w:val="000F1BA0"/>
    <w:rPr>
      <w:b/>
      <w:bCs/>
    </w:rPr>
  </w:style>
  <w:style w:type="character" w:styleId="Mentionnonrsolue">
    <w:name w:val="Unresolved Mention"/>
    <w:basedOn w:val="Policepardfaut"/>
    <w:uiPriority w:val="99"/>
    <w:rsid w:val="00BE4BA2"/>
    <w:rPr>
      <w:color w:val="605E5C"/>
      <w:shd w:val="clear" w:color="auto" w:fill="E1DFDD"/>
    </w:rPr>
  </w:style>
  <w:style w:type="character" w:customStyle="1" w:styleId="credit">
    <w:name w:val="credit"/>
    <w:basedOn w:val="Policepardfaut"/>
    <w:rsid w:val="00BA547D"/>
  </w:style>
  <w:style w:type="paragraph" w:customStyle="1" w:styleId="Activity1">
    <w:name w:val="Activity 1"/>
    <w:basedOn w:val="Titre1"/>
    <w:next w:val="Normal"/>
    <w:link w:val="Activity1Car"/>
    <w:qFormat/>
    <w:rsid w:val="00000047"/>
    <w:pPr>
      <w:numPr>
        <w:numId w:val="0"/>
      </w:numPr>
      <w:spacing w:before="360"/>
      <w:ind w:left="360" w:hanging="360"/>
    </w:pPr>
  </w:style>
  <w:style w:type="character" w:customStyle="1" w:styleId="Activity1Car">
    <w:name w:val="Activity 1 Car"/>
    <w:basedOn w:val="Titre1Car"/>
    <w:link w:val="Activity1"/>
    <w:rsid w:val="00000047"/>
    <w:rPr>
      <w:rFonts w:eastAsiaTheme="majorEastAsia" w:cstheme="majorBidi"/>
      <w:b/>
      <w:bCs/>
      <w:color w:val="1F497D" w:themeColor="text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3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0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7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685624">
          <w:marLeft w:val="36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2707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814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871745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14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68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899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056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7530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7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8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7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6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1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2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1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0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7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0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5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0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5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0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GT\Manuel%20num&#233;rique%20ETLV\aspirine\aspirine_activ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6D0C-A0AE-BB4D-922D-9E213DE88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I:\GT\Manuel numérique ETLV\aspirine\aspirine_activité.dotx</Template>
  <TotalTime>306</TotalTime>
  <Pages>15</Pages>
  <Words>2511</Words>
  <Characters>13813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JCMT</dc:creator>
  <cp:lastModifiedBy>Cécile CANU</cp:lastModifiedBy>
  <cp:revision>319</cp:revision>
  <dcterms:created xsi:type="dcterms:W3CDTF">2018-10-24T18:58:00Z</dcterms:created>
  <dcterms:modified xsi:type="dcterms:W3CDTF">2025-07-10T16:36:00Z</dcterms:modified>
</cp:coreProperties>
</file>