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56D08" w14:textId="6FA25885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 w:rsidR="0001268E">
        <w:rPr>
          <w:lang w:val="en-US"/>
        </w:rPr>
        <w:t>11</w:t>
      </w:r>
      <w:r w:rsidRPr="001F29AA">
        <w:rPr>
          <w:lang w:val="en-US"/>
        </w:rPr>
        <w:t xml:space="preserve">: </w:t>
      </w:r>
      <w:r w:rsidR="0001268E">
        <w:rPr>
          <w:lang w:val="en-US"/>
        </w:rPr>
        <w:t>Mechanical energy</w:t>
      </w:r>
    </w:p>
    <w:p w14:paraId="6CABED2E" w14:textId="77777777" w:rsidR="00000047" w:rsidRDefault="00000047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B701E3" wp14:editId="5D4DDB95">
                <wp:extent cx="6192520" cy="1991638"/>
                <wp:effectExtent l="0" t="0" r="5080" b="2540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9916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3F38" w14:textId="0C827C8F" w:rsidR="00000047" w:rsidRPr="00BE58B3" w:rsidRDefault="00000047" w:rsidP="00000047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0CD71C7A" wp14:editId="336C3D74">
                                  <wp:extent cx="279400" cy="2794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Fiche de synth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se mobilis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ée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14:paraId="7814941F" w14:textId="21D3913C" w:rsidR="001030DF" w:rsidRPr="002D2B95" w:rsidRDefault="001030DF" w:rsidP="001030DF">
                            <w:pPr>
                              <w:pStyle w:val="Enumration"/>
                            </w:pPr>
                            <w:r w:rsidRPr="002D2B95">
                              <w:t>Fiche n°</w:t>
                            </w:r>
                            <w:r w:rsidR="0001268E">
                              <w:t>11</w:t>
                            </w:r>
                            <w:r>
                              <w:t xml:space="preserve"> </w:t>
                            </w:r>
                            <w:r w:rsidRPr="002D2B95">
                              <w:t xml:space="preserve">: </w:t>
                            </w:r>
                            <w:r w:rsidR="0001268E">
                              <w:t>énergie mécanique</w:t>
                            </w:r>
                          </w:p>
                          <w:p w14:paraId="48835D07" w14:textId="77777777" w:rsidR="001030DF" w:rsidRPr="005B5F84" w:rsidRDefault="001030DF" w:rsidP="001030DF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4B026C54" wp14:editId="3702AB28">
                                  <wp:extent cx="317500" cy="3048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B5F84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 w:rsidRPr="005B5F84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5617927B" w14:textId="77777777" w:rsidR="004C0A50" w:rsidRDefault="004C0A50" w:rsidP="004C0A50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 w:rsidRPr="003A1BF6">
                              <w:rPr>
                                <w:lang w:val="en-US"/>
                              </w:rPr>
                              <w:t xml:space="preserve">ACTIVITY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 w:rsidRPr="003A1BF6">
                              <w:rPr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lang w:val="en-US"/>
                              </w:rPr>
                              <w:t>Energy in a fun ride</w:t>
                            </w:r>
                          </w:p>
                          <w:p w14:paraId="74B5CCF8" w14:textId="45AD01B2" w:rsidR="003A1BF6" w:rsidRPr="004C0A50" w:rsidRDefault="004C0A50" w:rsidP="004C0A50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 w:rsidRPr="001E28F7">
                              <w:rPr>
                                <w:lang w:val="en-US"/>
                              </w:rPr>
                              <w:t xml:space="preserve">ACTIVITY 2: Using energy </w:t>
                            </w:r>
                            <w:r>
                              <w:rPr>
                                <w:lang w:val="en-US"/>
                              </w:rPr>
                              <w:t>to solve a problem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B701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87.6pt;height:15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" fillcolor="#dbe5f1 [660]" stroked="f" strokeweight=".5pt">
                <v:textbox>
                  <w:txbxContent>
                    <w:p w14:paraId="001E3F38" w14:textId="0C827C8F" w:rsidR="00000047" w:rsidRPr="00BE58B3" w:rsidRDefault="00000047" w:rsidP="00000047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0CD71C7A" wp14:editId="336C3D74">
                            <wp:extent cx="279400" cy="2794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BAE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Fiche de synth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se mobilis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ée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14:paraId="7814941F" w14:textId="21D3913C" w:rsidR="001030DF" w:rsidRPr="002D2B95" w:rsidRDefault="001030DF" w:rsidP="001030DF">
                      <w:pPr>
                        <w:pStyle w:val="Enumration"/>
                      </w:pPr>
                      <w:r w:rsidRPr="002D2B95">
                        <w:t>Fiche n°</w:t>
                      </w:r>
                      <w:r w:rsidR="0001268E">
                        <w:t>11</w:t>
                      </w:r>
                      <w:r>
                        <w:t xml:space="preserve"> </w:t>
                      </w:r>
                      <w:r w:rsidRPr="002D2B95">
                        <w:t xml:space="preserve">: </w:t>
                      </w:r>
                      <w:r w:rsidR="0001268E">
                        <w:t>énergie mécanique</w:t>
                      </w:r>
                    </w:p>
                    <w:p w14:paraId="48835D07" w14:textId="77777777" w:rsidR="001030DF" w:rsidRPr="005B5F84" w:rsidRDefault="001030DF" w:rsidP="001030DF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4B026C54" wp14:editId="3702AB28">
                            <wp:extent cx="317500" cy="3048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B5F84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 w:rsidRPr="005B5F84"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5617927B" w14:textId="77777777" w:rsidR="004C0A50" w:rsidRDefault="004C0A50" w:rsidP="004C0A50">
                      <w:pPr>
                        <w:pStyle w:val="Enumration"/>
                        <w:rPr>
                          <w:lang w:val="en-US"/>
                        </w:rPr>
                      </w:pPr>
                      <w:r w:rsidRPr="003A1BF6">
                        <w:rPr>
                          <w:lang w:val="en-US"/>
                        </w:rPr>
                        <w:t xml:space="preserve">ACTIVITY </w:t>
                      </w:r>
                      <w:r>
                        <w:rPr>
                          <w:lang w:val="en-US"/>
                        </w:rPr>
                        <w:t>1</w:t>
                      </w:r>
                      <w:r w:rsidRPr="003A1BF6">
                        <w:rPr>
                          <w:lang w:val="en-US"/>
                        </w:rPr>
                        <w:t xml:space="preserve">: </w:t>
                      </w:r>
                      <w:r>
                        <w:rPr>
                          <w:lang w:val="en-US"/>
                        </w:rPr>
                        <w:t>Energy in a fun ride</w:t>
                      </w:r>
                    </w:p>
                    <w:p w14:paraId="74B5CCF8" w14:textId="45AD01B2" w:rsidR="003A1BF6" w:rsidRPr="004C0A50" w:rsidRDefault="004C0A50" w:rsidP="004C0A50">
                      <w:pPr>
                        <w:pStyle w:val="Enumration"/>
                        <w:rPr>
                          <w:lang w:val="en-US"/>
                        </w:rPr>
                      </w:pPr>
                      <w:r w:rsidRPr="001E28F7">
                        <w:rPr>
                          <w:lang w:val="en-US"/>
                        </w:rPr>
                        <w:t xml:space="preserve">ACTIVITY 2: Using energy </w:t>
                      </w:r>
                      <w:r>
                        <w:rPr>
                          <w:lang w:val="en-US"/>
                        </w:rPr>
                        <w:t>to solve a problem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031139" w14:textId="74B35F8B" w:rsidR="00F21288" w:rsidRPr="001F29AA" w:rsidRDefault="00F21288" w:rsidP="00F21288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 w:rsidR="00D15789">
        <w:rPr>
          <w:lang w:val="en-US"/>
        </w:rPr>
        <w:t>1</w:t>
      </w:r>
      <w:r w:rsidRPr="001F29AA">
        <w:rPr>
          <w:lang w:val="en-US"/>
        </w:rPr>
        <w:t xml:space="preserve">: </w:t>
      </w:r>
      <w:r w:rsidR="0070080C">
        <w:rPr>
          <w:lang w:val="en-US"/>
        </w:rPr>
        <w:t>Energy in a</w:t>
      </w:r>
      <w:r w:rsidR="00113E88">
        <w:rPr>
          <w:lang w:val="en-US"/>
        </w:rPr>
        <w:t xml:space="preserve"> fun ride</w:t>
      </w:r>
    </w:p>
    <w:p w14:paraId="21FCAC4A" w14:textId="4321BBBD" w:rsidR="00C65F95" w:rsidRDefault="00C65F95" w:rsidP="00C65F95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56A5976" wp14:editId="0BF7081E">
                <wp:extent cx="6192520" cy="298764"/>
                <wp:effectExtent l="0" t="0" r="5080" b="6350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633FD" w14:textId="6D73D9B2" w:rsidR="00C65F95" w:rsidRPr="00607724" w:rsidRDefault="00C65F95" w:rsidP="00C65F95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113E88">
                              <w:rPr>
                                <w:lang w:val="en-US"/>
                              </w:rPr>
                              <w:t xml:space="preserve">to learn about mechanical, </w:t>
                            </w:r>
                            <w:r w:rsidR="00BE6BFC">
                              <w:rPr>
                                <w:lang w:val="en-US"/>
                              </w:rPr>
                              <w:t>kinetic,</w:t>
                            </w:r>
                            <w:r w:rsidR="00113E88">
                              <w:rPr>
                                <w:lang w:val="en-US"/>
                              </w:rPr>
                              <w:t xml:space="preserve"> and potential energy</w:t>
                            </w:r>
                            <w:r w:rsidR="008F02A2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180564E7" w14:textId="77777777" w:rsidR="00C65F95" w:rsidRPr="00C65F95" w:rsidRDefault="00C65F95" w:rsidP="00C65F95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nding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how DNA strands stick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56A5976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width:487.6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" fillcolor="#dbe5f1 [660]" stroked="f" strokeweight=".5pt">
                <v:textbox>
                  <w:txbxContent>
                    <w:p w14:paraId="5B0633FD" w14:textId="6D73D9B2" w:rsidR="00C65F95" w:rsidRPr="00607724" w:rsidRDefault="00C65F95" w:rsidP="00C65F95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113E88">
                        <w:rPr>
                          <w:lang w:val="en-US"/>
                        </w:rPr>
                        <w:t xml:space="preserve">to learn about mechanical, </w:t>
                      </w:r>
                      <w:r w:rsidR="00BE6BFC">
                        <w:rPr>
                          <w:lang w:val="en-US"/>
                        </w:rPr>
                        <w:t>kinetic,</w:t>
                      </w:r>
                      <w:r w:rsidR="00113E88">
                        <w:rPr>
                          <w:lang w:val="en-US"/>
                        </w:rPr>
                        <w:t xml:space="preserve"> and potential energy</w:t>
                      </w:r>
                      <w:r w:rsidR="008F02A2">
                        <w:rPr>
                          <w:lang w:val="en-US"/>
                        </w:rPr>
                        <w:t>.</w:t>
                      </w:r>
                    </w:p>
                    <w:p w14:paraId="180564E7" w14:textId="77777777" w:rsidR="00C65F95" w:rsidRPr="00C65F95" w:rsidRDefault="00C65F95" w:rsidP="00C65F95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nding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how DNA strands stick together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405494" w14:textId="08854552" w:rsidR="007843A4" w:rsidRDefault="00936ECC" w:rsidP="007843A4">
      <w:pPr>
        <w:jc w:val="left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E360E" wp14:editId="5D4D6F77">
                <wp:simplePos x="0" y="0"/>
                <wp:positionH relativeFrom="column">
                  <wp:posOffset>675005</wp:posOffset>
                </wp:positionH>
                <wp:positionV relativeFrom="paragraph">
                  <wp:posOffset>1979182</wp:posOffset>
                </wp:positionV>
                <wp:extent cx="529937" cy="262082"/>
                <wp:effectExtent l="0" t="0" r="3810" b="508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37" cy="2620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21816" w14:textId="3D1312C8" w:rsidR="00936ECC" w:rsidRDefault="00936ECC">
                            <w:proofErr w:type="gramStart"/>
                            <w:r>
                              <w:t>car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E360E" id="Zone de texte 11" o:spid="_x0000_s1028" type="#_x0000_t202" style="position:absolute;margin-left:53.15pt;margin-top:155.85pt;width:41.75pt;height:2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" fillcolor="#f2f2f2 [3052]" stroked="f" strokeweight=".5pt">
                <v:textbox>
                  <w:txbxContent>
                    <w:p w14:paraId="35821816" w14:textId="3D1312C8" w:rsidR="00936ECC" w:rsidRDefault="00936ECC">
                      <w:proofErr w:type="gramStart"/>
                      <w:r>
                        <w:t>car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843A4"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251B69D5" wp14:editId="6614AE42">
                <wp:extent cx="6192520" cy="3795387"/>
                <wp:effectExtent l="0" t="0" r="17780" b="15240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7953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FAECE" w14:textId="1769C3C9" w:rsidR="007843A4" w:rsidRDefault="007843A4" w:rsidP="007843A4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1: </w:t>
                            </w:r>
                            <w:r w:rsidR="008F02A2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The </w:t>
                            </w:r>
                            <w:r w:rsidR="00C12668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roller coaster</w:t>
                            </w:r>
                          </w:p>
                          <w:p w14:paraId="415AB744" w14:textId="41A55B65" w:rsidR="008F02A2" w:rsidRDefault="00C12668" w:rsidP="007843A4">
                            <w:pPr>
                              <w:spacing w:before="60" w:after="120"/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In this document </w:t>
                            </w:r>
                            <w:r w:rsidR="00C74629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we have simplified</w:t>
                            </w:r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 the trajectory of a car </w:t>
                            </w:r>
                            <w:r w:rsidR="000645C1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n a roller coaster. Its mass is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0"/>
                                  <w:lang w:val="en-US"/>
                                </w:rPr>
                                <m:t>m=10</m:t>
                              </m:r>
                            </m:oMath>
                            <w:r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 tons. </w:t>
                            </w:r>
                            <w:r w:rsidR="00C74629"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Let’s suppose its</w:t>
                            </w:r>
                            <w:r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 movement starts on point A where it slides down a slope until point B. Then, the </w:t>
                            </w:r>
                            <w:r w:rsidR="00A263CC"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car</w:t>
                            </w:r>
                            <w:r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 enters a loop where it can </w:t>
                            </w:r>
                            <w:r w:rsidR="00936ECC"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turn upside down a series of time</w:t>
                            </w:r>
                            <w:r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2E4B8E73" w14:textId="77777777" w:rsidR="008F02A2" w:rsidRDefault="008F02A2" w:rsidP="007843A4">
                            <w:pPr>
                              <w:spacing w:before="60" w:after="120"/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</w:p>
                          <w:p w14:paraId="57F3213D" w14:textId="66C6AF41" w:rsidR="00A263CC" w:rsidRPr="00A263CC" w:rsidRDefault="008F02A2" w:rsidP="00A263CC">
                            <w:pPr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  <w:r w:rsidRPr="008F02A2">
                              <w:rPr>
                                <w:bCs/>
                                <w:noProof/>
                                <w:color w:val="000000" w:themeColor="text1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3E9451D" wp14:editId="22C81F4D">
                                  <wp:extent cx="2711579" cy="165600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579" cy="165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63CC" w:rsidRPr="00A263CC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263CC" w:rsidRPr="00A263C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begin"/>
                            </w:r>
                            <w:r w:rsidR="00A263CC" w:rsidRPr="00A263C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fr-FR"/>
                              </w:rPr>
                              <w:instrText xml:space="preserve"> INCLUDEPICTURE "/var/folders/n2/dpkrgy0j653606wl2_d18nm80000gn/T/com.microsoft.Word/WebArchiveCopyPasteTempFiles/Rollercoaster_dragon_khan_universal_port_aventura_spain.jpg" \* MERGEFORMATINET </w:instrText>
                            </w:r>
                            <w:r w:rsidR="00A263CC" w:rsidRPr="00A263C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separate"/>
                            </w:r>
                            <w:r w:rsidR="00A263CC" w:rsidRPr="00A263CC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521ACE8" wp14:editId="28A9A59E">
                                  <wp:extent cx="2982191" cy="2236026"/>
                                  <wp:effectExtent l="0" t="0" r="2540" b="0"/>
                                  <wp:docPr id="8" name="Image 8" descr="Une image contenant ciel, extérieur, herbe, montagnes russe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Une image contenant ciel, extérieur, herbe, montagnes russes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7403" cy="225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63CC" w:rsidRPr="00A263C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end"/>
                            </w:r>
                          </w:p>
                          <w:p w14:paraId="5F3228FF" w14:textId="366A4017" w:rsidR="00A263CC" w:rsidRPr="00181ACD" w:rsidRDefault="00A263CC" w:rsidP="00A263CC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Source: Wikimedia commons, </w:t>
                            </w:r>
                            <w:r w:rsidR="00BE6BFC">
                              <w:rPr>
                                <w:b/>
                                <w:bCs/>
                                <w:lang w:val="en-US"/>
                              </w:rPr>
                              <w:t>r</w:t>
                            </w:r>
                            <w:r w:rsidRPr="00A263CC">
                              <w:rPr>
                                <w:b/>
                                <w:bCs/>
                                <w:lang w:val="en-US"/>
                              </w:rPr>
                              <w:t xml:space="preserve">ollercoaster dragon khan universal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P</w:t>
                            </w:r>
                            <w:r w:rsidRPr="00A263CC">
                              <w:rPr>
                                <w:b/>
                                <w:bCs/>
                                <w:lang w:val="en-US"/>
                              </w:rPr>
                              <w:t xml:space="preserve">ort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A</w:t>
                            </w:r>
                            <w:r w:rsidRPr="00A263CC">
                              <w:rPr>
                                <w:b/>
                                <w:bCs/>
                                <w:lang w:val="en-US"/>
                              </w:rPr>
                              <w:t xml:space="preserve">ventura </w:t>
                            </w:r>
                            <w:r w:rsidR="00C74629"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A263CC">
                              <w:rPr>
                                <w:b/>
                                <w:bCs/>
                                <w:lang w:val="en-US"/>
                              </w:rPr>
                              <w:t>pai</w:t>
                            </w:r>
                            <w:r w:rsidR="00C74629">
                              <w:rPr>
                                <w:b/>
                                <w:bCs/>
                                <w:lang w:val="en-US"/>
                              </w:rPr>
                              <w:t>n</w:t>
                            </w:r>
                          </w:p>
                          <w:p w14:paraId="4B65C13C" w14:textId="359ABC56" w:rsidR="00D7209D" w:rsidRPr="00181ACD" w:rsidRDefault="00D7209D" w:rsidP="007843A4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1B69D5" id="Zone de texte 12" o:spid="_x0000_s1029" type="#_x0000_t202" style="width:487.6pt;height:29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" fillcolor="#f2f2f2 [3052]" strokecolor="gray [1629]" strokeweight=".5pt">
                <v:textbox>
                  <w:txbxContent>
                    <w:p w14:paraId="287FAECE" w14:textId="1769C3C9" w:rsidR="007843A4" w:rsidRDefault="007843A4" w:rsidP="007843A4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1: </w:t>
                      </w:r>
                      <w:r w:rsidR="008F02A2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The </w:t>
                      </w:r>
                      <w:r w:rsidR="00C12668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roller coaster</w:t>
                      </w:r>
                    </w:p>
                    <w:p w14:paraId="415AB744" w14:textId="41A55B65" w:rsidR="008F02A2" w:rsidRDefault="00C12668" w:rsidP="007843A4">
                      <w:pPr>
                        <w:spacing w:before="60" w:after="120"/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In this document </w:t>
                      </w:r>
                      <w:r w:rsidR="00C74629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>we have simplified</w:t>
                      </w:r>
                      <w:r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 the trajectory of a car </w:t>
                      </w:r>
                      <w:r w:rsidR="000645C1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>o</w:t>
                      </w:r>
                      <w:r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n a roller coaster. Its mass is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  <w:lang w:val="en-US"/>
                          </w:rPr>
                          <m:t>m=10</m:t>
                        </m:r>
                      </m:oMath>
                      <w:r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 tons. </w:t>
                      </w:r>
                      <w:r w:rsidR="00C74629"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>Let’s suppose its</w:t>
                      </w:r>
                      <w:r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 movement starts on point A where it slides down a slope until point B. Then, the </w:t>
                      </w:r>
                      <w:r w:rsidR="00A263CC"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>car</w:t>
                      </w:r>
                      <w:r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 enters a loop where it can </w:t>
                      </w:r>
                      <w:r w:rsidR="00936ECC"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>turn upside down a series of time</w:t>
                      </w:r>
                      <w:r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>.</w:t>
                      </w:r>
                    </w:p>
                    <w:p w14:paraId="2E4B8E73" w14:textId="77777777" w:rsidR="008F02A2" w:rsidRDefault="008F02A2" w:rsidP="007843A4">
                      <w:pPr>
                        <w:spacing w:before="60" w:after="120"/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</w:p>
                    <w:p w14:paraId="57F3213D" w14:textId="66C6AF41" w:rsidR="00A263CC" w:rsidRPr="00A263CC" w:rsidRDefault="008F02A2" w:rsidP="00A263CC">
                      <w:pPr>
                        <w:jc w:val="lef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fr-FR"/>
                        </w:rPr>
                      </w:pPr>
                      <w:r w:rsidRPr="008F02A2">
                        <w:rPr>
                          <w:bCs/>
                          <w:noProof/>
                          <w:color w:val="000000" w:themeColor="text1"/>
                          <w:szCs w:val="20"/>
                          <w:lang w:val="en-US"/>
                        </w:rPr>
                        <w:drawing>
                          <wp:inline distT="0" distB="0" distL="0" distR="0" wp14:anchorId="33E9451D" wp14:editId="22C81F4D">
                            <wp:extent cx="2711579" cy="165600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1579" cy="165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63CC" w:rsidRPr="00A263CC">
                        <w:rPr>
                          <w:lang w:val="en-US"/>
                        </w:rPr>
                        <w:t xml:space="preserve"> </w:t>
                      </w:r>
                      <w:r w:rsidR="00A263CC" w:rsidRPr="00A263C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begin"/>
                      </w:r>
                      <w:r w:rsidR="00A263CC" w:rsidRPr="00A263C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fr-FR"/>
                        </w:rPr>
                        <w:instrText xml:space="preserve"> INCLUDEPICTURE "/var/folders/n2/dpkrgy0j653606wl2_d18nm80000gn/T/com.microsoft.Word/WebArchiveCopyPasteTempFiles/Rollercoaster_dragon_khan_universal_port_aventura_spain.jpg" \* MERGEFORMATINET </w:instrText>
                      </w:r>
                      <w:r w:rsidR="00A263CC" w:rsidRPr="00A263C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separate"/>
                      </w:r>
                      <w:r w:rsidR="00A263CC" w:rsidRPr="00A263CC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6521ACE8" wp14:editId="28A9A59E">
                            <wp:extent cx="2982191" cy="2236026"/>
                            <wp:effectExtent l="0" t="0" r="2540" b="0"/>
                            <wp:docPr id="8" name="Image 8" descr="Une image contenant ciel, extérieur, herbe, montagnes russe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 descr="Une image contenant ciel, extérieur, herbe, montagnes russes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7403" cy="2254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63CC" w:rsidRPr="00A263C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end"/>
                      </w:r>
                    </w:p>
                    <w:p w14:paraId="5F3228FF" w14:textId="366A4017" w:rsidR="00A263CC" w:rsidRPr="00181ACD" w:rsidRDefault="00A263CC" w:rsidP="00A263CC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Source: Wikimedia commons, </w:t>
                      </w:r>
                      <w:r w:rsidR="00BE6BFC">
                        <w:rPr>
                          <w:b/>
                          <w:bCs/>
                          <w:lang w:val="en-US"/>
                        </w:rPr>
                        <w:t>r</w:t>
                      </w:r>
                      <w:r w:rsidRPr="00A263CC">
                        <w:rPr>
                          <w:b/>
                          <w:bCs/>
                          <w:lang w:val="en-US"/>
                        </w:rPr>
                        <w:t xml:space="preserve">ollercoaster dragon khan universal </w:t>
                      </w:r>
                      <w:r>
                        <w:rPr>
                          <w:b/>
                          <w:bCs/>
                          <w:lang w:val="en-US"/>
                        </w:rPr>
                        <w:t>P</w:t>
                      </w:r>
                      <w:r w:rsidRPr="00A263CC">
                        <w:rPr>
                          <w:b/>
                          <w:bCs/>
                          <w:lang w:val="en-US"/>
                        </w:rPr>
                        <w:t xml:space="preserve">ort </w:t>
                      </w:r>
                      <w:r>
                        <w:rPr>
                          <w:b/>
                          <w:bCs/>
                          <w:lang w:val="en-US"/>
                        </w:rPr>
                        <w:t>A</w:t>
                      </w:r>
                      <w:r w:rsidRPr="00A263CC">
                        <w:rPr>
                          <w:b/>
                          <w:bCs/>
                          <w:lang w:val="en-US"/>
                        </w:rPr>
                        <w:t xml:space="preserve">ventura </w:t>
                      </w:r>
                      <w:r w:rsidR="00C74629"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A263CC">
                        <w:rPr>
                          <w:b/>
                          <w:bCs/>
                          <w:lang w:val="en-US"/>
                        </w:rPr>
                        <w:t>pai</w:t>
                      </w:r>
                      <w:r w:rsidR="00C74629">
                        <w:rPr>
                          <w:b/>
                          <w:bCs/>
                          <w:lang w:val="en-US"/>
                        </w:rPr>
                        <w:t>n</w:t>
                      </w:r>
                    </w:p>
                    <w:p w14:paraId="4B65C13C" w14:textId="359ABC56" w:rsidR="00D7209D" w:rsidRPr="00181ACD" w:rsidRDefault="00D7209D" w:rsidP="007843A4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29151FA" w14:textId="3BF64C12" w:rsidR="004950F2" w:rsidRDefault="004950F2" w:rsidP="004950F2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792D861D" wp14:editId="6D285339">
                <wp:extent cx="6192520" cy="616688"/>
                <wp:effectExtent l="0" t="0" r="17780" b="18415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6166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FF45C" w14:textId="0B24E6E6" w:rsidR="004950F2" w:rsidRDefault="004950F2" w:rsidP="004950F2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2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Gravity constant</w:t>
                            </w:r>
                          </w:p>
                          <w:p w14:paraId="2EF4392D" w14:textId="33374A22" w:rsidR="004950F2" w:rsidRDefault="004950F2" w:rsidP="004950F2">
                            <w:pPr>
                              <w:spacing w:before="60" w:after="120"/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We will be able to use the gravity constant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Cs w:val="20"/>
                                  <w:lang w:val="en-US"/>
                                </w:rPr>
                                <m:t>g ≈ 10 m.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bCs/>
                                      <w:i/>
                                      <w:color w:val="000000" w:themeColor="text1"/>
                                      <w:szCs w:val="20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Cs w:val="20"/>
                                      <w:lang w:val="en-US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Cs w:val="20"/>
                                      <w:lang w:val="en-US"/>
                                    </w:rPr>
                                    <m:t>-2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Cs w:val="20"/>
                                  <w:lang w:val="en-US"/>
                                </w:rPr>
                                <m:t>.</m:t>
                              </m:r>
                            </m:oMath>
                          </w:p>
                          <w:p w14:paraId="3E211906" w14:textId="77777777" w:rsidR="004950F2" w:rsidRPr="00181ACD" w:rsidRDefault="004950F2" w:rsidP="004950F2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2D861D" id="Zone de texte 40" o:spid="_x0000_s1030" type="#_x0000_t202" style="width:487.6pt;height:4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" fillcolor="#f2f2f2 [3052]" strokecolor="gray [1629]" strokeweight=".5pt">
                <v:textbox>
                  <w:txbxContent>
                    <w:p w14:paraId="452FF45C" w14:textId="0B24E6E6" w:rsidR="004950F2" w:rsidRDefault="004950F2" w:rsidP="004950F2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2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Gravity constant</w:t>
                      </w:r>
                    </w:p>
                    <w:p w14:paraId="2EF4392D" w14:textId="33374A22" w:rsidR="004950F2" w:rsidRDefault="004950F2" w:rsidP="004950F2">
                      <w:pPr>
                        <w:spacing w:before="60" w:after="120"/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We will be able to use the gravity constant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Cs w:val="20"/>
                            <w:lang w:val="en-US"/>
                          </w:rPr>
                          <m:t xml:space="preserve">g </m:t>
                        </m:r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Cs w:val="20"/>
                            <w:lang w:val="en-US"/>
                          </w:rPr>
                          <m:t>≈</m:t>
                        </m:r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Cs w:val="20"/>
                            <w:lang w:val="en-US"/>
                          </w:rPr>
                          <m:t xml:space="preserve"> </m:t>
                        </m:r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Cs w:val="20"/>
                            <w:lang w:val="en-US"/>
                          </w:rPr>
                          <m:t>10</m:t>
                        </m:r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Cs w:val="20"/>
                            <w:lang w:val="en-US"/>
                          </w:rPr>
                          <m:t xml:space="preserve"> m.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Cs/>
                                <w:i/>
                                <w:color w:val="000000" w:themeColor="text1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Cs w:val="20"/>
                                <w:lang w:val="en-US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Cs w:val="20"/>
                                <w:lang w:val="en-US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Cs w:val="20"/>
                            <w:lang w:val="en-US"/>
                          </w:rPr>
                          <m:t>.</m:t>
                        </m:r>
                      </m:oMath>
                    </w:p>
                    <w:p w14:paraId="3E211906" w14:textId="77777777" w:rsidR="004950F2" w:rsidRPr="00181ACD" w:rsidRDefault="004950F2" w:rsidP="004950F2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C11EBF" w14:textId="77777777" w:rsidR="004950F2" w:rsidRDefault="004950F2" w:rsidP="007843A4">
      <w:pPr>
        <w:jc w:val="left"/>
        <w:rPr>
          <w:lang w:val="en-US"/>
        </w:rPr>
      </w:pPr>
    </w:p>
    <w:p w14:paraId="002C28EA" w14:textId="715740DA" w:rsidR="007843A4" w:rsidRDefault="00AD5901" w:rsidP="007843A4">
      <w:pPr>
        <w:jc w:val="left"/>
        <w:rPr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4894EF" wp14:editId="6C3B64E8">
                <wp:simplePos x="0" y="0"/>
                <wp:positionH relativeFrom="column">
                  <wp:posOffset>2914015</wp:posOffset>
                </wp:positionH>
                <wp:positionV relativeFrom="paragraph">
                  <wp:posOffset>1719008</wp:posOffset>
                </wp:positionV>
                <wp:extent cx="346075" cy="29781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297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AF55B" w14:textId="77777777" w:rsidR="00AD5901" w:rsidRPr="005D4B3A" w:rsidRDefault="00AD5901" w:rsidP="00AD590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94EF" id="Zone de texte 38" o:spid="_x0000_s1031" type="#_x0000_t202" style="position:absolute;margin-left:229.45pt;margin-top:135.35pt;width:27.25pt;height:2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" fillcolor="#f2f2f2 [3052]" stroked="f" strokeweight=".5pt">
                <v:textbox>
                  <w:txbxContent>
                    <w:p w14:paraId="6B2AF55B" w14:textId="77777777" w:rsidR="00AD5901" w:rsidRPr="005D4B3A" w:rsidRDefault="00AD5901" w:rsidP="00AD590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24634B" wp14:editId="37239C50">
                <wp:simplePos x="0" y="0"/>
                <wp:positionH relativeFrom="column">
                  <wp:posOffset>30543</wp:posOffset>
                </wp:positionH>
                <wp:positionV relativeFrom="paragraph">
                  <wp:posOffset>4269740</wp:posOffset>
                </wp:positionV>
                <wp:extent cx="346075" cy="29781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297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5B095" w14:textId="77777777" w:rsidR="00DB2078" w:rsidRPr="005D4B3A" w:rsidRDefault="00DB2078" w:rsidP="00DB20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4634B" id="Zone de texte 36" o:spid="_x0000_s1032" type="#_x0000_t202" style="position:absolute;margin-left:2.4pt;margin-top:336.2pt;width:27.25pt;height:2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" fillcolor="#f2f2f2 [3052]" stroked="f" strokeweight=".5pt">
                <v:textbox>
                  <w:txbxContent>
                    <w:p w14:paraId="5335B095" w14:textId="77777777" w:rsidR="00DB2078" w:rsidRPr="005D4B3A" w:rsidRDefault="00DB2078" w:rsidP="00DB20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1F49E9" wp14:editId="11F6DEB7">
                <wp:simplePos x="0" y="0"/>
                <wp:positionH relativeFrom="column">
                  <wp:posOffset>2928620</wp:posOffset>
                </wp:positionH>
                <wp:positionV relativeFrom="paragraph">
                  <wp:posOffset>4326953</wp:posOffset>
                </wp:positionV>
                <wp:extent cx="346364" cy="297815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64" cy="297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DE59A" w14:textId="77777777" w:rsidR="00AD5901" w:rsidRPr="005D4B3A" w:rsidRDefault="00AD5901" w:rsidP="00AD590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F49E9" id="Zone de texte 37" o:spid="_x0000_s1033" type="#_x0000_t202" style="position:absolute;margin-left:230.6pt;margin-top:340.7pt;width:27.25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" fillcolor="#f2f2f2 [3052]" stroked="f" strokeweight=".5pt">
                <v:textbox>
                  <w:txbxContent>
                    <w:p w14:paraId="483DE59A" w14:textId="77777777" w:rsidR="00AD5901" w:rsidRPr="005D4B3A" w:rsidRDefault="00AD5901" w:rsidP="00AD590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DB20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CED047" wp14:editId="4A7ADD9E">
                <wp:simplePos x="0" y="0"/>
                <wp:positionH relativeFrom="column">
                  <wp:posOffset>91440</wp:posOffset>
                </wp:positionH>
                <wp:positionV relativeFrom="paragraph">
                  <wp:posOffset>1703820</wp:posOffset>
                </wp:positionV>
                <wp:extent cx="346364" cy="29781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64" cy="297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0D922" w14:textId="4BA0535D" w:rsidR="00DB2078" w:rsidRPr="005D4B3A" w:rsidRDefault="00DB2078" w:rsidP="00DB20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D047" id="Zone de texte 35" o:spid="_x0000_s1034" type="#_x0000_t202" style="position:absolute;margin-left:7.2pt;margin-top:134.15pt;width:27.25pt;height:2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" fillcolor="#f2f2f2 [3052]" stroked="f" strokeweight=".5pt">
                <v:textbox>
                  <w:txbxContent>
                    <w:p w14:paraId="44F0D922" w14:textId="4BA0535D" w:rsidR="00DB2078" w:rsidRPr="005D4B3A" w:rsidRDefault="00DB2078" w:rsidP="00DB20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D56D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3F814" wp14:editId="720FB0A4">
                <wp:simplePos x="0" y="0"/>
                <wp:positionH relativeFrom="column">
                  <wp:posOffset>4393738</wp:posOffset>
                </wp:positionH>
                <wp:positionV relativeFrom="paragraph">
                  <wp:posOffset>5334000</wp:posOffset>
                </wp:positionV>
                <wp:extent cx="1136073" cy="256309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73" cy="2563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10758" w14:textId="77777777" w:rsidR="00D56DD7" w:rsidRPr="005D4B3A" w:rsidRDefault="00D56DD7" w:rsidP="00D56DD7">
                            <w:pPr>
                              <w:rPr>
                                <w:lang w:val="en-US"/>
                              </w:rPr>
                            </w:pPr>
                            <w:r w:rsidRPr="005D4B3A">
                              <w:rPr>
                                <w:lang w:val="en-US"/>
                              </w:rPr>
                              <w:t>t in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F814" id="Zone de texte 34" o:spid="_x0000_s1035" type="#_x0000_t202" style="position:absolute;margin-left:345.95pt;margin-top:420pt;width:89.45pt;height:2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" fillcolor="#f2f2f2 [3052]" stroked="f" strokeweight=".5pt">
                <v:textbox>
                  <w:txbxContent>
                    <w:p w14:paraId="37B10758" w14:textId="77777777" w:rsidR="00D56DD7" w:rsidRPr="005D4B3A" w:rsidRDefault="00D56DD7" w:rsidP="00D56DD7">
                      <w:pPr>
                        <w:rPr>
                          <w:lang w:val="en-US"/>
                        </w:rPr>
                      </w:pPr>
                      <w:r w:rsidRPr="005D4B3A">
                        <w:rPr>
                          <w:lang w:val="en-US"/>
                        </w:rPr>
                        <w:t>t in s</w:t>
                      </w:r>
                    </w:p>
                  </w:txbxContent>
                </v:textbox>
              </v:shape>
            </w:pict>
          </mc:Fallback>
        </mc:AlternateContent>
      </w:r>
      <w:r w:rsidR="00D56D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E6C25" wp14:editId="27CEE0C6">
                <wp:simplePos x="0" y="0"/>
                <wp:positionH relativeFrom="column">
                  <wp:posOffset>1442431</wp:posOffset>
                </wp:positionH>
                <wp:positionV relativeFrom="paragraph">
                  <wp:posOffset>5335847</wp:posOffset>
                </wp:positionV>
                <wp:extent cx="1136073" cy="256309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73" cy="2563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2A54C" w14:textId="4F7A9277" w:rsidR="00D56DD7" w:rsidRPr="005D4B3A" w:rsidRDefault="00D56DD7" w:rsidP="00D56DD7">
                            <w:pPr>
                              <w:rPr>
                                <w:lang w:val="en-US"/>
                              </w:rPr>
                            </w:pPr>
                            <w:r w:rsidRPr="005D4B3A">
                              <w:rPr>
                                <w:lang w:val="en-US"/>
                              </w:rPr>
                              <w:t>t in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6C25" id="Zone de texte 33" o:spid="_x0000_s1036" type="#_x0000_t202" style="position:absolute;margin-left:113.6pt;margin-top:420.15pt;width:89.45pt;height:2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" fillcolor="#f2f2f2 [3052]" stroked="f" strokeweight=".5pt">
                <v:textbox>
                  <w:txbxContent>
                    <w:p w14:paraId="4D52A54C" w14:textId="4F7A9277" w:rsidR="00D56DD7" w:rsidRPr="005D4B3A" w:rsidRDefault="00D56DD7" w:rsidP="00D56DD7">
                      <w:pPr>
                        <w:rPr>
                          <w:lang w:val="en-US"/>
                        </w:rPr>
                      </w:pPr>
                      <w:r w:rsidRPr="005D4B3A">
                        <w:rPr>
                          <w:lang w:val="en-US"/>
                        </w:rPr>
                        <w:t>t in s</w:t>
                      </w:r>
                    </w:p>
                  </w:txbxContent>
                </v:textbox>
              </v:shape>
            </w:pict>
          </mc:Fallback>
        </mc:AlternateContent>
      </w:r>
      <w:r w:rsidR="005D4B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94B0D" wp14:editId="33FBC301">
                <wp:simplePos x="0" y="0"/>
                <wp:positionH relativeFrom="column">
                  <wp:posOffset>4094018</wp:posOffset>
                </wp:positionH>
                <wp:positionV relativeFrom="paragraph">
                  <wp:posOffset>2812473</wp:posOffset>
                </wp:positionV>
                <wp:extent cx="1136073" cy="450273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73" cy="4502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DC337" w14:textId="77777777" w:rsidR="005D4B3A" w:rsidRPr="005D4B3A" w:rsidRDefault="005D4B3A" w:rsidP="005D4B3A">
                            <w:pPr>
                              <w:rPr>
                                <w:lang w:val="en-US"/>
                              </w:rPr>
                            </w:pPr>
                            <w:r w:rsidRPr="005D4B3A">
                              <w:rPr>
                                <w:lang w:val="en-US"/>
                              </w:rPr>
                              <w:t>t in s</w:t>
                            </w:r>
                          </w:p>
                          <w:p w14:paraId="7976F0D7" w14:textId="062ACD44" w:rsidR="005D4B3A" w:rsidRPr="005D4B3A" w:rsidRDefault="005D4B3A" w:rsidP="005D4B3A">
                            <w:pPr>
                              <w:rPr>
                                <w:lang w:val="en-US"/>
                              </w:rPr>
                            </w:pPr>
                            <w:r w:rsidRPr="005D4B3A">
                              <w:rPr>
                                <w:lang w:val="en-US"/>
                              </w:rPr>
                              <w:t>Diagram N°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  <w:p w14:paraId="63025C78" w14:textId="77777777" w:rsidR="005D4B3A" w:rsidRPr="005D4B3A" w:rsidRDefault="005D4B3A" w:rsidP="005D4B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4B0D" id="Zone de texte 31" o:spid="_x0000_s1037" type="#_x0000_t202" style="position:absolute;margin-left:322.35pt;margin-top:221.45pt;width:89.45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" fillcolor="#f2f2f2 [3052]" stroked="f" strokeweight=".5pt">
                <v:textbox>
                  <w:txbxContent>
                    <w:p w14:paraId="413DC337" w14:textId="77777777" w:rsidR="005D4B3A" w:rsidRPr="005D4B3A" w:rsidRDefault="005D4B3A" w:rsidP="005D4B3A">
                      <w:pPr>
                        <w:rPr>
                          <w:lang w:val="en-US"/>
                        </w:rPr>
                      </w:pPr>
                      <w:r w:rsidRPr="005D4B3A">
                        <w:rPr>
                          <w:lang w:val="en-US"/>
                        </w:rPr>
                        <w:t>t in s</w:t>
                      </w:r>
                    </w:p>
                    <w:p w14:paraId="7976F0D7" w14:textId="062ACD44" w:rsidR="005D4B3A" w:rsidRPr="005D4B3A" w:rsidRDefault="005D4B3A" w:rsidP="005D4B3A">
                      <w:pPr>
                        <w:rPr>
                          <w:lang w:val="en-US"/>
                        </w:rPr>
                      </w:pPr>
                      <w:r w:rsidRPr="005D4B3A">
                        <w:rPr>
                          <w:lang w:val="en-US"/>
                        </w:rPr>
                        <w:t>Diagram N°</w:t>
                      </w:r>
                      <w:r>
                        <w:rPr>
                          <w:lang w:val="en-US"/>
                        </w:rPr>
                        <w:t>4</w:t>
                      </w:r>
                    </w:p>
                    <w:p w14:paraId="63025C78" w14:textId="77777777" w:rsidR="005D4B3A" w:rsidRPr="005D4B3A" w:rsidRDefault="005D4B3A" w:rsidP="005D4B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B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1CE71" wp14:editId="3AF2E6E3">
                <wp:simplePos x="0" y="0"/>
                <wp:positionH relativeFrom="column">
                  <wp:posOffset>1179195</wp:posOffset>
                </wp:positionH>
                <wp:positionV relativeFrom="paragraph">
                  <wp:posOffset>2812011</wp:posOffset>
                </wp:positionV>
                <wp:extent cx="1136073" cy="450273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73" cy="4502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245B6" w14:textId="77777777" w:rsidR="005D4B3A" w:rsidRPr="005D4B3A" w:rsidRDefault="005D4B3A" w:rsidP="003D5A66">
                            <w:pPr>
                              <w:rPr>
                                <w:lang w:val="en-US"/>
                              </w:rPr>
                            </w:pPr>
                            <w:r w:rsidRPr="005D4B3A">
                              <w:rPr>
                                <w:lang w:val="en-US"/>
                              </w:rPr>
                              <w:t>t in s</w:t>
                            </w:r>
                          </w:p>
                          <w:p w14:paraId="3B5EEB05" w14:textId="69A5B1C8" w:rsidR="003D5A66" w:rsidRPr="005D4B3A" w:rsidRDefault="003D5A66" w:rsidP="003D5A66">
                            <w:pPr>
                              <w:rPr>
                                <w:lang w:val="en-US"/>
                              </w:rPr>
                            </w:pPr>
                            <w:r w:rsidRPr="005D4B3A">
                              <w:rPr>
                                <w:lang w:val="en-US"/>
                              </w:rPr>
                              <w:t>Diagram N°3</w:t>
                            </w:r>
                          </w:p>
                          <w:p w14:paraId="4D16926F" w14:textId="77777777" w:rsidR="003D5A66" w:rsidRPr="005D4B3A" w:rsidRDefault="003D5A66" w:rsidP="003D5A6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CE71" id="Zone de texte 28" o:spid="_x0000_s1038" type="#_x0000_t202" style="position:absolute;margin-left:92.85pt;margin-top:221.4pt;width:89.45pt;height:3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" fillcolor="#f2f2f2 [3052]" stroked="f" strokeweight=".5pt">
                <v:textbox>
                  <w:txbxContent>
                    <w:p w14:paraId="14A245B6" w14:textId="77777777" w:rsidR="005D4B3A" w:rsidRPr="005D4B3A" w:rsidRDefault="005D4B3A" w:rsidP="003D5A66">
                      <w:pPr>
                        <w:rPr>
                          <w:lang w:val="en-US"/>
                        </w:rPr>
                      </w:pPr>
                      <w:r w:rsidRPr="005D4B3A">
                        <w:rPr>
                          <w:lang w:val="en-US"/>
                        </w:rPr>
                        <w:t>t in s</w:t>
                      </w:r>
                    </w:p>
                    <w:p w14:paraId="3B5EEB05" w14:textId="69A5B1C8" w:rsidR="003D5A66" w:rsidRPr="005D4B3A" w:rsidRDefault="003D5A66" w:rsidP="003D5A66">
                      <w:pPr>
                        <w:rPr>
                          <w:lang w:val="en-US"/>
                        </w:rPr>
                      </w:pPr>
                      <w:r w:rsidRPr="005D4B3A">
                        <w:rPr>
                          <w:lang w:val="en-US"/>
                        </w:rPr>
                        <w:t>Diagram N°</w:t>
                      </w:r>
                      <w:r w:rsidRPr="005D4B3A">
                        <w:rPr>
                          <w:lang w:val="en-US"/>
                        </w:rPr>
                        <w:t>3</w:t>
                      </w:r>
                    </w:p>
                    <w:p w14:paraId="4D16926F" w14:textId="77777777" w:rsidR="003D5A66" w:rsidRPr="005D4B3A" w:rsidRDefault="003D5A66" w:rsidP="003D5A6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B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9F9482" wp14:editId="31EF37D5">
                <wp:simplePos x="0" y="0"/>
                <wp:positionH relativeFrom="column">
                  <wp:posOffset>4095461</wp:posOffset>
                </wp:positionH>
                <wp:positionV relativeFrom="paragraph">
                  <wp:posOffset>428336</wp:posOffset>
                </wp:positionV>
                <wp:extent cx="852054" cy="284018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54" cy="2840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8427A" w14:textId="5A83235A" w:rsidR="003D5A66" w:rsidRDefault="003D5A66" w:rsidP="003D5A66">
                            <w:proofErr w:type="spellStart"/>
                            <w:r>
                              <w:t>Diagram</w:t>
                            </w:r>
                            <w:proofErr w:type="spellEnd"/>
                            <w:r>
                              <w:t xml:space="preserve"> N°2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F9482" id="Zone de texte 27" o:spid="_x0000_s1039" type="#_x0000_t202" style="position:absolute;margin-left:322.5pt;margin-top:33.75pt;width:67.1pt;height:22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" fillcolor="#f2f2f2 [3052]" stroked="f" strokeweight=".5pt">
                <v:textbox>
                  <w:txbxContent>
                    <w:p w14:paraId="4048427A" w14:textId="5A83235A" w:rsidR="003D5A66" w:rsidRDefault="003D5A66" w:rsidP="003D5A66">
                      <w:proofErr w:type="spellStart"/>
                      <w:r>
                        <w:t>Diagram</w:t>
                      </w:r>
                      <w:proofErr w:type="spellEnd"/>
                      <w:r>
                        <w:t xml:space="preserve"> N°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D4B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563551" wp14:editId="67FBE417">
                <wp:simplePos x="0" y="0"/>
                <wp:positionH relativeFrom="column">
                  <wp:posOffset>1179079</wp:posOffset>
                </wp:positionH>
                <wp:positionV relativeFrom="paragraph">
                  <wp:posOffset>428914</wp:posOffset>
                </wp:positionV>
                <wp:extent cx="852054" cy="284018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54" cy="2840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B7003" w14:textId="4FE14357" w:rsidR="003D5A66" w:rsidRDefault="003D5A66">
                            <w:proofErr w:type="spellStart"/>
                            <w:r>
                              <w:t>Diagram</w:t>
                            </w:r>
                            <w:proofErr w:type="spellEnd"/>
                            <w:r>
                              <w:t xml:space="preserve"> N°1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63551" id="Zone de texte 25" o:spid="_x0000_s1040" type="#_x0000_t202" style="position:absolute;margin-left:92.85pt;margin-top:33.75pt;width:67.1pt;height:22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" fillcolor="#f2f2f2 [3052]" stroked="f" strokeweight=".5pt">
                <v:textbox>
                  <w:txbxContent>
                    <w:p w14:paraId="3E1B7003" w14:textId="4FE14357" w:rsidR="003D5A66" w:rsidRDefault="003D5A66">
                      <w:proofErr w:type="spellStart"/>
                      <w:r>
                        <w:t>Diagram</w:t>
                      </w:r>
                      <w:proofErr w:type="spellEnd"/>
                      <w:r>
                        <w:t xml:space="preserve"> N°1</w:t>
                      </w:r>
                    </w:p>
                  </w:txbxContent>
                </v:textbox>
              </v:shape>
            </w:pict>
          </mc:Fallback>
        </mc:AlternateContent>
      </w:r>
      <w:r w:rsidR="007843A4"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519C2650" wp14:editId="5343E03D">
                <wp:extent cx="6192520" cy="6071191"/>
                <wp:effectExtent l="0" t="0" r="17780" b="12700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60711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5B31" w14:textId="60800C45" w:rsidR="007B6260" w:rsidRDefault="007843A4" w:rsidP="007B6260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 w:rsidR="00E633F8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3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B6201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Energy </w:t>
                            </w:r>
                            <w:r w:rsidR="003D5A6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and </w:t>
                            </w:r>
                            <w:r w:rsidR="0056534C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force</w:t>
                            </w:r>
                            <w:r w:rsidR="003D5A6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B6201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diagrams</w:t>
                            </w:r>
                          </w:p>
                          <w:p w14:paraId="0B7124CE" w14:textId="36BBC937" w:rsidR="00D37D15" w:rsidRDefault="00B62016" w:rsidP="005D3303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B6201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01642F" wp14:editId="5D231E9E">
                                  <wp:extent cx="5842000" cy="26035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2000" cy="260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B6BA08" w14:textId="03E17F6E" w:rsidR="00B62016" w:rsidRDefault="00B62016" w:rsidP="005D3303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B6201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EA404E" wp14:editId="01B1BA98">
                                  <wp:extent cx="5854700" cy="245110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4700" cy="245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240C0" w14:textId="188CEC70" w:rsidR="002E6AEE" w:rsidRDefault="00DF0790" w:rsidP="005D3303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 computational simulation of the trajectory of a car is carried out. </w:t>
                            </w:r>
                            <w:r w:rsidR="002E6AEE">
                              <w:rPr>
                                <w:lang w:val="en-US"/>
                              </w:rPr>
                              <w:t xml:space="preserve">In these diagrams, the kinetic energy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c</m:t>
                                  </m:r>
                                </m:sub>
                              </m:sSub>
                            </m:oMath>
                            <w:r w:rsidR="002E6AEE">
                              <w:rPr>
                                <w:rFonts w:eastAsiaTheme="minorEastAsia"/>
                                <w:lang w:val="en-US"/>
                              </w:rPr>
                              <w:t xml:space="preserve">, the potential energy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2E6AEE">
                              <w:rPr>
                                <w:rFonts w:eastAsiaTheme="minorEastAsia"/>
                                <w:lang w:val="en-US"/>
                              </w:rPr>
                              <w:t xml:space="preserve">, the mechanical energy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m</m:t>
                                  </m:r>
                                </m:sub>
                              </m:sSub>
                            </m:oMath>
                            <w:r w:rsidR="002E6AEE">
                              <w:rPr>
                                <w:rFonts w:eastAsiaTheme="minorEastAsia"/>
                                <w:lang w:val="en-US"/>
                              </w:rPr>
                              <w:t xml:space="preserve">of the car, as well as the </w:t>
                            </w:r>
                            <w:r w:rsidR="0056534C">
                              <w:rPr>
                                <w:rFonts w:eastAsiaTheme="minorEastAsia"/>
                                <w:lang w:val="en-US"/>
                              </w:rPr>
                              <w:t>normal force</w:t>
                            </w:r>
                            <w:r w:rsidR="002E6AEE">
                              <w:rPr>
                                <w:rFonts w:eastAsiaTheme="minorEastAsia"/>
                                <w:lang w:val="en-US"/>
                              </w:rPr>
                              <w:t xml:space="preserve"> of the rails are represented.</w:t>
                            </w:r>
                          </w:p>
                          <w:p w14:paraId="030A58C5" w14:textId="77777777" w:rsidR="002E6AEE" w:rsidRDefault="002E6AEE" w:rsidP="005D3303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  <w:p w14:paraId="07461154" w14:textId="77777777" w:rsidR="00B62016" w:rsidRDefault="00B62016" w:rsidP="005D3303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  <w:p w14:paraId="2857DDC8" w14:textId="77777777" w:rsidR="00B62016" w:rsidRPr="00181ACD" w:rsidRDefault="00B62016" w:rsidP="005D3303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9C2650" id="Zone de texte 14" o:spid="_x0000_s1041" type="#_x0000_t202" style="width:487.6pt;height:47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" fillcolor="#f2f2f2 [3052]" strokecolor="gray [1629]" strokeweight=".5pt">
                <v:textbox>
                  <w:txbxContent>
                    <w:p w14:paraId="763E5B31" w14:textId="60800C45" w:rsidR="007B6260" w:rsidRDefault="007843A4" w:rsidP="007B6260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 w:rsidR="00E633F8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3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B6201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Energy </w:t>
                      </w:r>
                      <w:r w:rsidR="003D5A6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and </w:t>
                      </w:r>
                      <w:r w:rsidR="0056534C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force</w:t>
                      </w:r>
                      <w:r w:rsidR="003D5A6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 </w:t>
                      </w:r>
                      <w:r w:rsidR="00B6201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diagrams</w:t>
                      </w:r>
                    </w:p>
                    <w:p w14:paraId="0B7124CE" w14:textId="36BBC937" w:rsidR="00D37D15" w:rsidRDefault="00B62016" w:rsidP="005D3303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B62016">
                        <w:rPr>
                          <w:lang w:val="en-US"/>
                        </w:rPr>
                        <w:drawing>
                          <wp:inline distT="0" distB="0" distL="0" distR="0" wp14:anchorId="2B01642F" wp14:editId="5D231E9E">
                            <wp:extent cx="5842000" cy="26035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2000" cy="260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B6BA08" w14:textId="03E17F6E" w:rsidR="00B62016" w:rsidRDefault="00B62016" w:rsidP="005D3303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B62016">
                        <w:rPr>
                          <w:lang w:val="en-US"/>
                        </w:rPr>
                        <w:drawing>
                          <wp:inline distT="0" distB="0" distL="0" distR="0" wp14:anchorId="3CEA404E" wp14:editId="01B1BA98">
                            <wp:extent cx="5854700" cy="245110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4700" cy="245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E240C0" w14:textId="188CEC70" w:rsidR="002E6AEE" w:rsidRDefault="00DF0790" w:rsidP="005D3303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 computational simulation of the trajectory of a car is carried out. </w:t>
                      </w:r>
                      <w:r w:rsidR="002E6AEE">
                        <w:rPr>
                          <w:lang w:val="en-US"/>
                        </w:rPr>
                        <w:t xml:space="preserve">In these diagrams, the kinetic energy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c</m:t>
                            </m:r>
                          </m:sub>
                        </m:sSub>
                      </m:oMath>
                      <w:r w:rsidR="002E6AEE">
                        <w:rPr>
                          <w:rFonts w:eastAsiaTheme="minorEastAsia"/>
                          <w:lang w:val="en-US"/>
                        </w:rPr>
                        <w:t xml:space="preserve">, the potential energy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p</m:t>
                            </m:r>
                          </m:sub>
                        </m:sSub>
                      </m:oMath>
                      <w:r w:rsidR="002E6AEE">
                        <w:rPr>
                          <w:rFonts w:eastAsiaTheme="minorEastAsia"/>
                          <w:lang w:val="en-US"/>
                        </w:rPr>
                        <w:t xml:space="preserve">, the mechanical energy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</m:sub>
                        </m:sSub>
                      </m:oMath>
                      <w:r w:rsidR="002E6AEE">
                        <w:rPr>
                          <w:rFonts w:eastAsiaTheme="minorEastAsia"/>
                          <w:lang w:val="en-US"/>
                        </w:rPr>
                        <w:t xml:space="preserve">of the car, as well as the </w:t>
                      </w:r>
                      <w:r w:rsidR="0056534C">
                        <w:rPr>
                          <w:rFonts w:eastAsiaTheme="minorEastAsia"/>
                          <w:lang w:val="en-US"/>
                        </w:rPr>
                        <w:t>normal force</w:t>
                      </w:r>
                      <w:r w:rsidR="002E6AEE">
                        <w:rPr>
                          <w:rFonts w:eastAsiaTheme="minorEastAsia"/>
                          <w:lang w:val="en-US"/>
                        </w:rPr>
                        <w:t xml:space="preserve"> of the rails are represented.</w:t>
                      </w:r>
                    </w:p>
                    <w:p w14:paraId="030A58C5" w14:textId="77777777" w:rsidR="002E6AEE" w:rsidRDefault="002E6AEE" w:rsidP="005D3303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  <w:p w14:paraId="07461154" w14:textId="77777777" w:rsidR="00B62016" w:rsidRDefault="00B62016" w:rsidP="005D3303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  <w:p w14:paraId="2857DDC8" w14:textId="77777777" w:rsidR="00B62016" w:rsidRPr="00181ACD" w:rsidRDefault="00B62016" w:rsidP="005D3303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5FE5EE" w14:textId="5D23B445" w:rsidR="0056534C" w:rsidRDefault="0056534C" w:rsidP="007843A4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3DC79F05" wp14:editId="5DD2511E">
                <wp:extent cx="6192520" cy="2296633"/>
                <wp:effectExtent l="0" t="0" r="17780" b="15240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2966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C7D20" w14:textId="7A93A2E2" w:rsidR="0056534C" w:rsidRDefault="0056534C" w:rsidP="0056534C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4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The normal force</w:t>
                            </w:r>
                          </w:p>
                          <w:p w14:paraId="346AD52A" w14:textId="0DD762CD" w:rsidR="00C928F7" w:rsidRDefault="0056534C" w:rsidP="0056534C">
                            <w:pPr>
                              <w:spacing w:before="60" w:after="120"/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 w:rsidRPr="0056534C"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In mechanics, the normal force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Cs/>
                                      <w:i/>
                                      <w:color w:val="000000" w:themeColor="text1"/>
                                      <w:szCs w:val="2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Cs w:val="20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Cs w:val="2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56534C"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 is the component of a contact force that is perpendicular to the surface that an object contacts</w:t>
                            </w:r>
                            <w:r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56534C"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In this instance normal is used in the geometric sense and means perpendicular, as opposed to the common language use of normal meaning "ordinary" or "expected". A person standing still on a platform is acted upon by gravity, which would pull them down towards the Earth's core unless there were a countervailing force from the resistance of the platform's molecules, a force which is named the "normal force".</w:t>
                            </w:r>
                          </w:p>
                          <w:p w14:paraId="4514688D" w14:textId="1E58E79A" w:rsidR="00C928F7" w:rsidRPr="00181ACD" w:rsidRDefault="00C928F7" w:rsidP="00C928F7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C928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begin"/>
                            </w:r>
                            <w:r w:rsidRPr="00C928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fr-FR"/>
                              </w:rPr>
                              <w:instrText xml:space="preserve"> INCLUDEPICTURE "https://upload.wikimedia.org/wikipedia/commons/thumb/c/c7/Incline.svg/220px-Incline.svg.png" \* MERGEFORMATINET </w:instrText>
                            </w:r>
                            <w:r w:rsidRPr="00C928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separate"/>
                            </w:r>
                            <w:r w:rsidRPr="00C928F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F449226" wp14:editId="66641D7E">
                                  <wp:extent cx="1306106" cy="794518"/>
                                  <wp:effectExtent l="0" t="0" r="2540" b="5715"/>
                                  <wp:docPr id="45" name="Image 45" descr="Une image contenant texte, écra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 descr="Une image contenant texte, écran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215" cy="804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8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end"/>
                            </w:r>
                            <w:r w:rsidRPr="00C928F7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Source: Wikipedia and Wikimedia commons</w:t>
                            </w:r>
                          </w:p>
                          <w:p w14:paraId="24A77700" w14:textId="3AFBC2C3" w:rsidR="00C928F7" w:rsidRPr="00C928F7" w:rsidRDefault="00C928F7" w:rsidP="00C928F7">
                            <w:pPr>
                              <w:spacing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</w:p>
                          <w:p w14:paraId="38523986" w14:textId="77777777" w:rsidR="00C928F7" w:rsidRPr="0056534C" w:rsidRDefault="00C928F7" w:rsidP="0056534C">
                            <w:pPr>
                              <w:spacing w:before="60" w:after="120"/>
                              <w:rPr>
                                <w:rFonts w:eastAsiaTheme="minorEastAsia"/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C79F05" id="Zone de texte 44" o:spid="_x0000_s1042" type="#_x0000_t202" style="width:487.6pt;height:18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" fillcolor="#f2f2f2 [3052]" strokecolor="gray [1629]" strokeweight=".5pt">
                <v:textbox>
                  <w:txbxContent>
                    <w:p w14:paraId="2A3C7D20" w14:textId="7A93A2E2" w:rsidR="0056534C" w:rsidRDefault="0056534C" w:rsidP="0056534C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4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The normal force</w:t>
                      </w:r>
                    </w:p>
                    <w:p w14:paraId="346AD52A" w14:textId="0DD762CD" w:rsidR="00C928F7" w:rsidRDefault="0056534C" w:rsidP="0056534C">
                      <w:pPr>
                        <w:spacing w:before="60" w:after="120"/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 w:rsidRPr="0056534C"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In mechanics, the normal force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Cs/>
                                <w:i/>
                                <w:color w:val="000000" w:themeColor="text1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Cs w:val="20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Cs w:val="20"/>
                                <w:lang w:val="en-US"/>
                              </w:rPr>
                              <m:t>N</m:t>
                            </m:r>
                          </m:sub>
                        </m:sSub>
                      </m:oMath>
                      <w:r w:rsidRPr="0056534C"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 is the component of a contact force that is perpendicular to the surface that an object contacts</w:t>
                      </w:r>
                      <w:r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. </w:t>
                      </w:r>
                      <w:r w:rsidRPr="0056534C"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  <w:t>In this instance normal is used in the geometric sense and means perpendicular, as opposed to the common language use of normal meaning "ordinary" or "expected". A person standing still on a platform is acted upon by gravity, which would pull them down towards the Earth's core unless there were a countervailing force from the resistance of the platform's molecules, a force which is named the "normal force".</w:t>
                      </w:r>
                    </w:p>
                    <w:p w14:paraId="4514688D" w14:textId="1E58E79A" w:rsidR="00C928F7" w:rsidRPr="00181ACD" w:rsidRDefault="00C928F7" w:rsidP="00C928F7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C928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begin"/>
                      </w:r>
                      <w:r w:rsidRPr="00C928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fr-FR"/>
                        </w:rPr>
                        <w:instrText xml:space="preserve"> INCLUDEPICTURE "https://upload.wikimedia.org/wikipedia/commons/thumb/c/c7/Incline.svg/220px-Incline.svg.png" \* MERGEFORMATINET </w:instrText>
                      </w:r>
                      <w:r w:rsidRPr="00C928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separate"/>
                      </w:r>
                      <w:r w:rsidRPr="00C928F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1F449226" wp14:editId="66641D7E">
                            <wp:extent cx="1306106" cy="794518"/>
                            <wp:effectExtent l="0" t="0" r="2540" b="5715"/>
                            <wp:docPr id="45" name="Image 45" descr="Une image contenant texte, écra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 45" descr="Une image contenant texte, écran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215" cy="804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8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end"/>
                      </w:r>
                      <w:r w:rsidRPr="00C928F7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Source: Wiki</w:t>
                      </w:r>
                      <w:r>
                        <w:rPr>
                          <w:b/>
                          <w:bCs/>
                          <w:lang w:val="en-US"/>
                        </w:rPr>
                        <w:t>p</w:t>
                      </w:r>
                      <w:r>
                        <w:rPr>
                          <w:b/>
                          <w:bCs/>
                          <w:lang w:val="en-US"/>
                        </w:rPr>
                        <w:t>edia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and </w:t>
                      </w:r>
                      <w:r>
                        <w:rPr>
                          <w:b/>
                          <w:bCs/>
                          <w:lang w:val="en-US"/>
                        </w:rPr>
                        <w:t>Wikimedia commons</w:t>
                      </w:r>
                    </w:p>
                    <w:p w14:paraId="24A77700" w14:textId="3AFBC2C3" w:rsidR="00C928F7" w:rsidRPr="00C928F7" w:rsidRDefault="00C928F7" w:rsidP="00C928F7">
                      <w:pPr>
                        <w:spacing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fr-FR"/>
                        </w:rPr>
                      </w:pPr>
                    </w:p>
                    <w:p w14:paraId="38523986" w14:textId="77777777" w:rsidR="00C928F7" w:rsidRPr="0056534C" w:rsidRDefault="00C928F7" w:rsidP="0056534C">
                      <w:pPr>
                        <w:spacing w:before="60" w:after="120"/>
                        <w:rPr>
                          <w:rFonts w:eastAsiaTheme="minorEastAsia"/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1FA3BAE" w14:textId="77777777" w:rsidR="0056534C" w:rsidRDefault="0056534C" w:rsidP="007843A4">
      <w:pPr>
        <w:jc w:val="left"/>
        <w:rPr>
          <w:lang w:val="en-US"/>
        </w:rPr>
      </w:pPr>
    </w:p>
    <w:p w14:paraId="00565083" w14:textId="0FBFC6A4" w:rsidR="0080009A" w:rsidRDefault="00820524" w:rsidP="0080009A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lastRenderedPageBreak/>
        <w:t>Understanding</w:t>
      </w:r>
      <w:r w:rsidR="0080009A" w:rsidRPr="00093EA3">
        <w:rPr>
          <w:lang w:val="en-US"/>
        </w:rPr>
        <w:t xml:space="preserve">: </w:t>
      </w:r>
    </w:p>
    <w:p w14:paraId="7945054A" w14:textId="305A34EF" w:rsidR="00375E98" w:rsidRDefault="002E6AEE" w:rsidP="00820524">
      <w:pPr>
        <w:jc w:val="left"/>
        <w:rPr>
          <w:lang w:val="en-US"/>
        </w:rPr>
      </w:pPr>
      <w:r>
        <w:rPr>
          <w:lang w:val="en-US"/>
        </w:rPr>
        <w:t xml:space="preserve">Identify each diagram in document </w:t>
      </w:r>
      <w:r w:rsidR="00E633F8">
        <w:rPr>
          <w:lang w:val="en-US"/>
        </w:rPr>
        <w:t>3</w:t>
      </w:r>
      <w:r>
        <w:rPr>
          <w:lang w:val="en-US"/>
        </w:rPr>
        <w:t xml:space="preserve"> and explain your reasoning.</w:t>
      </w:r>
    </w:p>
    <w:p w14:paraId="6BBF011C" w14:textId="77777777" w:rsidR="00820524" w:rsidRPr="00741D8D" w:rsidRDefault="00820524" w:rsidP="00820524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78AAE416" w14:textId="7911A0EF" w:rsidR="002E6AEE" w:rsidRDefault="002E6AEE" w:rsidP="002E6AEE">
      <w:pPr>
        <w:jc w:val="left"/>
        <w:rPr>
          <w:lang w:val="en-US"/>
        </w:rPr>
      </w:pPr>
      <w:r>
        <w:rPr>
          <w:lang w:val="en-US"/>
        </w:rPr>
        <w:t xml:space="preserve">Is friction </w:t>
      </w:r>
      <w:r w:rsidR="00DF0790">
        <w:rPr>
          <w:lang w:val="en-US"/>
        </w:rPr>
        <w:t>considered</w:t>
      </w:r>
      <w:r>
        <w:rPr>
          <w:lang w:val="en-US"/>
        </w:rPr>
        <w:t xml:space="preserve"> in the simulation?</w:t>
      </w:r>
      <w:r w:rsidR="00DF0790">
        <w:rPr>
          <w:lang w:val="en-US"/>
        </w:rPr>
        <w:t xml:space="preserve"> Explain</w:t>
      </w:r>
      <w:r w:rsidR="00FC4BFC">
        <w:rPr>
          <w:lang w:val="en-US"/>
        </w:rPr>
        <w:t>.</w:t>
      </w:r>
    </w:p>
    <w:p w14:paraId="4EFD1F85" w14:textId="77777777" w:rsidR="002E6AEE" w:rsidRPr="00741D8D" w:rsidRDefault="002E6AEE" w:rsidP="002E6AEE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7C628CC3" w14:textId="1DE3A9CF" w:rsidR="00820524" w:rsidRDefault="00820524" w:rsidP="00820524">
      <w:pPr>
        <w:jc w:val="left"/>
        <w:rPr>
          <w:lang w:val="en-US"/>
        </w:rPr>
      </w:pPr>
    </w:p>
    <w:p w14:paraId="1CCB85C5" w14:textId="77777777" w:rsidR="001D1F52" w:rsidRDefault="001D1F52" w:rsidP="001D1F52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Understanding</w:t>
      </w:r>
      <w:r w:rsidRPr="00093EA3">
        <w:rPr>
          <w:lang w:val="en-US"/>
        </w:rPr>
        <w:t xml:space="preserve">: </w:t>
      </w:r>
    </w:p>
    <w:p w14:paraId="46D7882B" w14:textId="05C1C214" w:rsidR="001D1F52" w:rsidRDefault="001D1F52" w:rsidP="001D1F52">
      <w:pPr>
        <w:jc w:val="left"/>
        <w:rPr>
          <w:lang w:val="en-US"/>
        </w:rPr>
      </w:pPr>
      <w:r>
        <w:rPr>
          <w:lang w:val="en-US"/>
        </w:rPr>
        <w:t>Give a list of the words and expressions in the previous documents that you are not familiar with:</w:t>
      </w:r>
    </w:p>
    <w:p w14:paraId="558FBCE6" w14:textId="77777777" w:rsidR="001D1F52" w:rsidRPr="00741D8D" w:rsidRDefault="001D1F52" w:rsidP="001D1F52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064EB73F" w14:textId="7507533F" w:rsidR="001D1F52" w:rsidRDefault="001D1F52" w:rsidP="001D1F52">
      <w:pPr>
        <w:jc w:val="left"/>
        <w:rPr>
          <w:lang w:val="en-US"/>
        </w:rPr>
      </w:pPr>
      <w:r>
        <w:rPr>
          <w:lang w:val="en-US"/>
        </w:rPr>
        <w:t>Fill in the table below:</w:t>
      </w:r>
    </w:p>
    <w:p w14:paraId="3511886E" w14:textId="1649914C" w:rsidR="001D1F52" w:rsidRDefault="001D1F52" w:rsidP="001D1F52">
      <w:pPr>
        <w:jc w:val="left"/>
        <w:rPr>
          <w:lang w:val="en-US"/>
        </w:rPr>
      </w:pP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173B92" w:rsidRPr="00A854FE" w14:paraId="049F9FA4" w14:textId="77777777" w:rsidTr="00173B92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523F7D41" w14:textId="77777777" w:rsidR="00173B92" w:rsidRPr="00A854FE" w:rsidRDefault="00173B92" w:rsidP="00C57925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English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1F497D" w:themeFill="text2"/>
            <w:vAlign w:val="center"/>
          </w:tcPr>
          <w:p w14:paraId="68B50C24" w14:textId="77777777" w:rsidR="00173B92" w:rsidRPr="00A854FE" w:rsidRDefault="00173B92" w:rsidP="00C57925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French</w:t>
            </w:r>
          </w:p>
        </w:tc>
      </w:tr>
      <w:tr w:rsidR="00173B92" w14:paraId="097094B8" w14:textId="77777777" w:rsidTr="00173B9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</w:tcPr>
          <w:p w14:paraId="56B24222" w14:textId="77777777" w:rsidR="00173B92" w:rsidRDefault="00173B92" w:rsidP="00C57925">
            <w:pPr>
              <w:jc w:val="left"/>
              <w:rPr>
                <w:lang w:val="en-US"/>
              </w:rPr>
            </w:pPr>
          </w:p>
        </w:tc>
        <w:tc>
          <w:tcPr>
            <w:tcW w:w="2500" w:type="pct"/>
          </w:tcPr>
          <w:p w14:paraId="0FA00871" w14:textId="77777777" w:rsidR="00173B92" w:rsidRDefault="00173B92" w:rsidP="00C57925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énergie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mécanique</w:t>
            </w:r>
            <w:proofErr w:type="spellEnd"/>
          </w:p>
        </w:tc>
      </w:tr>
      <w:tr w:rsidR="00173B92" w14:paraId="336903D0" w14:textId="77777777" w:rsidTr="00173B9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</w:tcPr>
          <w:p w14:paraId="3F061D20" w14:textId="77777777" w:rsidR="00173B92" w:rsidRDefault="00173B92" w:rsidP="00C57925">
            <w:pPr>
              <w:jc w:val="left"/>
              <w:rPr>
                <w:lang w:val="en-US"/>
              </w:rPr>
            </w:pPr>
          </w:p>
        </w:tc>
        <w:tc>
          <w:tcPr>
            <w:tcW w:w="2500" w:type="pct"/>
          </w:tcPr>
          <w:p w14:paraId="68983CFF" w14:textId="77777777" w:rsidR="00173B92" w:rsidRDefault="00173B92" w:rsidP="00C57925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énergie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potentielle</w:t>
            </w:r>
            <w:proofErr w:type="spellEnd"/>
          </w:p>
        </w:tc>
      </w:tr>
      <w:tr w:rsidR="00173B92" w14:paraId="7787546F" w14:textId="77777777" w:rsidTr="00173B9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</w:tcPr>
          <w:p w14:paraId="5EC42218" w14:textId="77777777" w:rsidR="00173B92" w:rsidRDefault="00173B92" w:rsidP="00C57925">
            <w:pPr>
              <w:jc w:val="left"/>
              <w:rPr>
                <w:lang w:val="en-US"/>
              </w:rPr>
            </w:pPr>
          </w:p>
        </w:tc>
        <w:tc>
          <w:tcPr>
            <w:tcW w:w="2500" w:type="pct"/>
          </w:tcPr>
          <w:p w14:paraId="255CE343" w14:textId="77777777" w:rsidR="00173B92" w:rsidRDefault="00173B92" w:rsidP="00C57925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énergie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cinétique</w:t>
            </w:r>
            <w:proofErr w:type="spellEnd"/>
          </w:p>
        </w:tc>
      </w:tr>
      <w:tr w:rsidR="00173B92" w14:paraId="1123C141" w14:textId="77777777" w:rsidTr="00173B9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</w:tcPr>
          <w:p w14:paraId="1DBF1106" w14:textId="77777777" w:rsidR="00173B92" w:rsidRDefault="00173B92" w:rsidP="00C57925">
            <w:pPr>
              <w:jc w:val="left"/>
              <w:rPr>
                <w:lang w:val="en-US"/>
              </w:rPr>
            </w:pPr>
          </w:p>
        </w:tc>
        <w:tc>
          <w:tcPr>
            <w:tcW w:w="2500" w:type="pct"/>
          </w:tcPr>
          <w:p w14:paraId="45FCDFD5" w14:textId="77777777" w:rsidR="00173B92" w:rsidRDefault="00173B92" w:rsidP="00C57925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réaction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normale</w:t>
            </w:r>
            <w:proofErr w:type="spellEnd"/>
            <w:r>
              <w:rPr>
                <w:lang w:val="en-US"/>
              </w:rPr>
              <w:t xml:space="preserve"> au support</w:t>
            </w:r>
          </w:p>
        </w:tc>
      </w:tr>
      <w:tr w:rsidR="00173B92" w14:paraId="13BAC1D7" w14:textId="77777777" w:rsidTr="00173B9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</w:tcPr>
          <w:p w14:paraId="23B98A0C" w14:textId="77777777" w:rsidR="00173B92" w:rsidRDefault="00173B92" w:rsidP="00C57925">
            <w:pPr>
              <w:jc w:val="left"/>
              <w:rPr>
                <w:lang w:val="en-US"/>
              </w:rPr>
            </w:pPr>
          </w:p>
        </w:tc>
        <w:tc>
          <w:tcPr>
            <w:tcW w:w="2500" w:type="pct"/>
          </w:tcPr>
          <w:p w14:paraId="1FF1A103" w14:textId="77777777" w:rsidR="00173B92" w:rsidRDefault="00173B92" w:rsidP="00C57925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les </w:t>
            </w:r>
            <w:proofErr w:type="spellStart"/>
            <w:r>
              <w:rPr>
                <w:lang w:val="en-US"/>
              </w:rPr>
              <w:t>frottements</w:t>
            </w:r>
            <w:proofErr w:type="spellEnd"/>
          </w:p>
        </w:tc>
      </w:tr>
      <w:tr w:rsidR="00173B92" w14:paraId="598D476C" w14:textId="77777777" w:rsidTr="00173B9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</w:tcPr>
          <w:p w14:paraId="7EAB0F19" w14:textId="77777777" w:rsidR="00173B92" w:rsidRDefault="00173B92" w:rsidP="00C57925">
            <w:pPr>
              <w:jc w:val="left"/>
              <w:rPr>
                <w:lang w:val="en-US"/>
              </w:rPr>
            </w:pPr>
          </w:p>
        </w:tc>
        <w:tc>
          <w:tcPr>
            <w:tcW w:w="2500" w:type="pct"/>
          </w:tcPr>
          <w:p w14:paraId="036F228E" w14:textId="77777777" w:rsidR="00173B92" w:rsidRDefault="00173B92" w:rsidP="00C57925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la hauteur</w:t>
            </w:r>
          </w:p>
        </w:tc>
      </w:tr>
      <w:tr w:rsidR="00173B92" w14:paraId="04536003" w14:textId="77777777" w:rsidTr="00173B9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</w:tcPr>
          <w:p w14:paraId="1BF9F006" w14:textId="77777777" w:rsidR="00173B92" w:rsidRDefault="00173B92" w:rsidP="00C57925">
            <w:pPr>
              <w:jc w:val="left"/>
              <w:rPr>
                <w:lang w:val="en-US"/>
              </w:rPr>
            </w:pPr>
          </w:p>
        </w:tc>
        <w:tc>
          <w:tcPr>
            <w:tcW w:w="2500" w:type="pct"/>
          </w:tcPr>
          <w:p w14:paraId="5E79DE56" w14:textId="77777777" w:rsidR="00173B92" w:rsidRDefault="00173B92" w:rsidP="00C57925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la </w:t>
            </w:r>
            <w:proofErr w:type="spellStart"/>
            <w:r>
              <w:rPr>
                <w:lang w:val="en-US"/>
              </w:rPr>
              <w:t>vitesse</w:t>
            </w:r>
            <w:proofErr w:type="spellEnd"/>
          </w:p>
        </w:tc>
      </w:tr>
      <w:tr w:rsidR="00173B92" w14:paraId="304CBAB3" w14:textId="77777777" w:rsidTr="00173B9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</w:tcPr>
          <w:p w14:paraId="0D97139B" w14:textId="77777777" w:rsidR="00173B92" w:rsidRDefault="00173B92" w:rsidP="00C57925">
            <w:pPr>
              <w:jc w:val="left"/>
              <w:rPr>
                <w:lang w:val="en-US"/>
              </w:rPr>
            </w:pPr>
          </w:p>
        </w:tc>
        <w:tc>
          <w:tcPr>
            <w:tcW w:w="2500" w:type="pct"/>
          </w:tcPr>
          <w:p w14:paraId="77D7E3D8" w14:textId="77777777" w:rsidR="00173B92" w:rsidRDefault="00173B92" w:rsidP="00C57925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 chariot</w:t>
            </w:r>
          </w:p>
        </w:tc>
      </w:tr>
      <w:tr w:rsidR="00426716" w14:paraId="43094E65" w14:textId="77777777" w:rsidTr="00173B9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</w:tcPr>
          <w:p w14:paraId="4D572459" w14:textId="77777777" w:rsidR="00426716" w:rsidRDefault="00426716" w:rsidP="00173B92">
            <w:pPr>
              <w:spacing w:after="200"/>
              <w:jc w:val="left"/>
              <w:rPr>
                <w:lang w:val="en-US"/>
              </w:rPr>
            </w:pPr>
          </w:p>
        </w:tc>
        <w:tc>
          <w:tcPr>
            <w:tcW w:w="2500" w:type="pct"/>
          </w:tcPr>
          <w:p w14:paraId="231A4D04" w14:textId="3C515703" w:rsidR="00426716" w:rsidRDefault="00426716" w:rsidP="00C57925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 chariot</w:t>
            </w:r>
          </w:p>
        </w:tc>
      </w:tr>
    </w:tbl>
    <w:p w14:paraId="58016674" w14:textId="77777777" w:rsidR="001D1F52" w:rsidRDefault="001D1F52" w:rsidP="001D1F52">
      <w:pPr>
        <w:jc w:val="left"/>
        <w:rPr>
          <w:lang w:val="en-US"/>
        </w:rPr>
      </w:pPr>
    </w:p>
    <w:p w14:paraId="42D2E8F1" w14:textId="4CDB9E7E" w:rsidR="0070080C" w:rsidRPr="001F29AA" w:rsidRDefault="0070080C" w:rsidP="0070080C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>
        <w:rPr>
          <w:lang w:val="en-US"/>
        </w:rPr>
        <w:t>2</w:t>
      </w:r>
      <w:r w:rsidRPr="001F29AA">
        <w:rPr>
          <w:lang w:val="en-US"/>
        </w:rPr>
        <w:t xml:space="preserve">: </w:t>
      </w:r>
      <w:r>
        <w:rPr>
          <w:lang w:val="en-US"/>
        </w:rPr>
        <w:t>Using energy to solve a problem</w:t>
      </w:r>
    </w:p>
    <w:p w14:paraId="303F4FCD" w14:textId="77777777" w:rsidR="0070080C" w:rsidRDefault="0070080C" w:rsidP="0070080C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7E534AE" wp14:editId="7F22BC71">
                <wp:extent cx="6192520" cy="298764"/>
                <wp:effectExtent l="0" t="0" r="5080" b="6350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FF8E7" w14:textId="1DD1A01C" w:rsidR="0070080C" w:rsidRPr="00607724" w:rsidRDefault="0070080C" w:rsidP="0070080C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>: to use the different forms of energy to solve a problem</w:t>
                            </w:r>
                          </w:p>
                          <w:p w14:paraId="4D2C9813" w14:textId="77777777" w:rsidR="0070080C" w:rsidRPr="00C65F95" w:rsidRDefault="0070080C" w:rsidP="0070080C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nding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how DNA strands stick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534AE" id="Zone de texte 46" o:spid="_x0000_s1043" type="#_x0000_t202" style="width:487.6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" fillcolor="#dbe5f1 [660]" stroked="f" strokeweight=".5pt">
                <v:textbox>
                  <w:txbxContent>
                    <w:p w14:paraId="6CEFF8E7" w14:textId="1DD1A01C" w:rsidR="0070080C" w:rsidRPr="00607724" w:rsidRDefault="0070080C" w:rsidP="0070080C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to </w:t>
                      </w:r>
                      <w:r>
                        <w:rPr>
                          <w:lang w:val="en-US"/>
                        </w:rPr>
                        <w:t>use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the different forms of</w:t>
                      </w:r>
                      <w:r>
                        <w:rPr>
                          <w:lang w:val="en-US"/>
                        </w:rPr>
                        <w:t xml:space="preserve"> energy</w:t>
                      </w:r>
                      <w:r>
                        <w:rPr>
                          <w:lang w:val="en-US"/>
                        </w:rPr>
                        <w:t xml:space="preserve"> to solve a problem</w:t>
                      </w:r>
                    </w:p>
                    <w:p w14:paraId="4D2C9813" w14:textId="77777777" w:rsidR="0070080C" w:rsidRPr="00C65F95" w:rsidRDefault="0070080C" w:rsidP="0070080C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nding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how DNA strands stick together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F6313B" w14:textId="77777777" w:rsidR="001D1F52" w:rsidRDefault="001D1F52" w:rsidP="00820524">
      <w:pPr>
        <w:jc w:val="left"/>
        <w:rPr>
          <w:lang w:val="en-US"/>
        </w:rPr>
      </w:pPr>
    </w:p>
    <w:p w14:paraId="52692810" w14:textId="466E1371" w:rsidR="00E71D36" w:rsidRDefault="00DB4421" w:rsidP="00E71D36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Analyzing</w:t>
      </w:r>
      <w:r w:rsidR="00E71D36" w:rsidRPr="00093EA3">
        <w:rPr>
          <w:lang w:val="en-US"/>
        </w:rPr>
        <w:t xml:space="preserve">: </w:t>
      </w:r>
    </w:p>
    <w:p w14:paraId="2732DA3C" w14:textId="0CB27B1A" w:rsidR="00E71D36" w:rsidRDefault="0056534C" w:rsidP="00E71D36">
      <w:pPr>
        <w:jc w:val="left"/>
        <w:rPr>
          <w:lang w:val="en-US"/>
        </w:rPr>
      </w:pPr>
      <w:r>
        <w:rPr>
          <w:lang w:val="en-US"/>
        </w:rPr>
        <w:t>Using document 3, c</w:t>
      </w:r>
      <w:r w:rsidR="00DB4421">
        <w:rPr>
          <w:lang w:val="en-US"/>
        </w:rPr>
        <w:t>ompute the initial height of the car.</w:t>
      </w:r>
    </w:p>
    <w:p w14:paraId="64EB0344" w14:textId="77777777" w:rsidR="00E71D36" w:rsidRPr="00741D8D" w:rsidRDefault="00E71D36" w:rsidP="00E71D36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1C48376D" w14:textId="77777777" w:rsidR="005412C4" w:rsidRDefault="005412C4" w:rsidP="005412C4">
      <w:pPr>
        <w:rPr>
          <w:lang w:val="en-US"/>
        </w:rPr>
      </w:pPr>
    </w:p>
    <w:p w14:paraId="3A19873F" w14:textId="64250262" w:rsidR="00DB4421" w:rsidRDefault="00DB4421" w:rsidP="00DB4421">
      <w:pPr>
        <w:jc w:val="left"/>
        <w:rPr>
          <w:lang w:val="en-US"/>
        </w:rPr>
      </w:pPr>
      <w:r>
        <w:rPr>
          <w:lang w:val="en-US"/>
        </w:rPr>
        <w:t>Compute the initial velocity of the car.</w:t>
      </w:r>
    </w:p>
    <w:p w14:paraId="0066579A" w14:textId="77777777" w:rsidR="00DB4421" w:rsidRPr="00741D8D" w:rsidRDefault="00DB4421" w:rsidP="00DB442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563068D5" w14:textId="1B9C3D75" w:rsidR="00DB4421" w:rsidRDefault="00DB4421" w:rsidP="00DB4421">
      <w:pPr>
        <w:jc w:val="left"/>
        <w:rPr>
          <w:lang w:val="en-US"/>
        </w:rPr>
      </w:pPr>
      <w:r>
        <w:rPr>
          <w:lang w:val="en-US"/>
        </w:rPr>
        <w:t>Again, using document 3, compute the maximum velocity reached by the car</w:t>
      </w:r>
      <w:r w:rsidR="00487726">
        <w:rPr>
          <w:lang w:val="en-US"/>
        </w:rPr>
        <w:t xml:space="preserve"> in this simulation</w:t>
      </w:r>
      <w:r>
        <w:rPr>
          <w:lang w:val="en-US"/>
        </w:rPr>
        <w:t>.</w:t>
      </w:r>
    </w:p>
    <w:p w14:paraId="5F667589" w14:textId="1869FB71" w:rsidR="00DB4421" w:rsidRDefault="00DB4421" w:rsidP="00DB442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4DFDA38" w14:textId="77777777" w:rsidR="009F77F1" w:rsidRPr="00741D8D" w:rsidRDefault="009F77F1" w:rsidP="00DB4421">
      <w:pPr>
        <w:rPr>
          <w:lang w:val="en-US"/>
        </w:rPr>
      </w:pPr>
    </w:p>
    <w:p w14:paraId="7460667F" w14:textId="1B8E774B" w:rsidR="00DB4421" w:rsidRDefault="0070080C" w:rsidP="00DB4421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Problem</w:t>
      </w:r>
      <w:r w:rsidR="00DB4421">
        <w:rPr>
          <w:lang w:val="en-US"/>
        </w:rPr>
        <w:t>:</w:t>
      </w:r>
    </w:p>
    <w:p w14:paraId="221322D4" w14:textId="6B6C31F4" w:rsidR="004E65C8" w:rsidRDefault="004E65C8" w:rsidP="004E65C8">
      <w:pPr>
        <w:jc w:val="left"/>
        <w:rPr>
          <w:lang w:val="en-US"/>
        </w:rPr>
      </w:pPr>
      <w:r>
        <w:rPr>
          <w:lang w:val="en-US"/>
        </w:rPr>
        <w:t>What would be the maximum velocity reached by the car if friction was neglected?</w:t>
      </w:r>
    </w:p>
    <w:p w14:paraId="1A361642" w14:textId="532BE67F" w:rsidR="00DB4421" w:rsidRDefault="00DB4421" w:rsidP="00DB4421">
      <w:pPr>
        <w:jc w:val="left"/>
        <w:rPr>
          <w:lang w:val="en-US"/>
        </w:rPr>
      </w:pPr>
    </w:p>
    <w:p w14:paraId="2800AE41" w14:textId="77777777" w:rsidR="00DB4421" w:rsidRPr="00741D8D" w:rsidRDefault="00DB4421" w:rsidP="00DB442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1D74A764" w14:textId="77777777" w:rsidR="004E65C8" w:rsidRPr="00741D8D" w:rsidRDefault="004E65C8" w:rsidP="004E65C8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1F465D21" w14:textId="77777777" w:rsidR="004E65C8" w:rsidRPr="00741D8D" w:rsidRDefault="004E65C8" w:rsidP="004E65C8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96F7E7F" w14:textId="77777777" w:rsidR="004E65C8" w:rsidRPr="00741D8D" w:rsidRDefault="004E65C8" w:rsidP="004E65C8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1A5897D0" w14:textId="7554C139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Activity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4034FC15" w14:textId="020E881C" w:rsidR="00EF0F81" w:rsidRDefault="00EF0F81" w:rsidP="003738F5">
      <w:pPr>
        <w:rPr>
          <w:rFonts w:cs="Lucida Sans Unicode"/>
          <w:b/>
          <w:sz w:val="22"/>
          <w:lang w:val="en-US"/>
        </w:rPr>
      </w:pPr>
      <w:r w:rsidRPr="0028795A">
        <w:rPr>
          <w:rFonts w:cs="Lucida Sans Unicode"/>
          <w:b/>
          <w:sz w:val="22"/>
          <w:lang w:val="en-US"/>
        </w:rPr>
        <w:t xml:space="preserve">- </w:t>
      </w:r>
      <w:r w:rsidR="0061495F">
        <w:rPr>
          <w:rFonts w:cs="Lucida Sans Unicode"/>
          <w:b/>
          <w:sz w:val="22"/>
          <w:lang w:val="en-US"/>
        </w:rPr>
        <w:t>mechanical, potential, kinetic energies</w:t>
      </w:r>
    </w:p>
    <w:p w14:paraId="6641F3C8" w14:textId="6A195558" w:rsidR="007B4F4B" w:rsidRDefault="007B4F4B" w:rsidP="003738F5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 xml:space="preserve">- </w:t>
      </w:r>
      <w:r w:rsidR="0061495F">
        <w:rPr>
          <w:rFonts w:cs="Lucida Sans Unicode"/>
          <w:b/>
          <w:sz w:val="22"/>
          <w:lang w:val="en-US"/>
        </w:rPr>
        <w:t>velocity</w:t>
      </w:r>
    </w:p>
    <w:p w14:paraId="0160DB01" w14:textId="211EFA2E" w:rsidR="00316FEF" w:rsidRDefault="00316FEF" w:rsidP="003738F5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 xml:space="preserve">- </w:t>
      </w:r>
      <w:r w:rsidR="0061495F">
        <w:rPr>
          <w:rFonts w:cs="Lucida Sans Unicode"/>
          <w:b/>
          <w:sz w:val="22"/>
          <w:lang w:val="en-US"/>
        </w:rPr>
        <w:t>height</w:t>
      </w:r>
    </w:p>
    <w:p w14:paraId="34B67851" w14:textId="7E143D2E" w:rsidR="00316FEF" w:rsidRDefault="00316FEF" w:rsidP="003738F5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 xml:space="preserve">- </w:t>
      </w:r>
      <w:r w:rsidR="0061495F">
        <w:rPr>
          <w:rFonts w:cs="Lucida Sans Unicode"/>
          <w:b/>
          <w:sz w:val="22"/>
          <w:lang w:val="en-US"/>
        </w:rPr>
        <w:t>friction</w:t>
      </w:r>
    </w:p>
    <w:p w14:paraId="1640075A" w14:textId="641EA1A5" w:rsidR="005054C6" w:rsidRPr="00EF0F81" w:rsidRDefault="005054C6" w:rsidP="003738F5">
      <w:pPr>
        <w:rPr>
          <w:rFonts w:cs="Lucida Sans Unicode"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319"/>
        <w:gridCol w:w="2978"/>
      </w:tblGrid>
      <w:tr w:rsidR="001C10FD" w:rsidRPr="00E34D00" w14:paraId="72D7D59D" w14:textId="77777777" w:rsidTr="00FA6CE6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6863CE88" w14:textId="77777777" w:rsidR="001C10FD" w:rsidRPr="00E34D00" w:rsidRDefault="001C10FD" w:rsidP="001C46CF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53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57F7264D" w14:textId="77777777" w:rsidR="001C10FD" w:rsidRPr="00E34D00" w:rsidRDefault="001C10FD" w:rsidP="001C46CF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  <w:tc>
          <w:tcPr>
            <w:tcW w:w="297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</w:tcPr>
          <w:p w14:paraId="3F852B38" w14:textId="77777777" w:rsidR="001C10FD" w:rsidRPr="00E34D00" w:rsidRDefault="001C10FD" w:rsidP="001C46CF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Où dans cette séquence ?</w:t>
            </w:r>
          </w:p>
        </w:tc>
      </w:tr>
      <w:tr w:rsidR="001C10FD" w:rsidRPr="00E34D00" w14:paraId="32BF3CB1" w14:textId="77777777" w:rsidTr="00FA6CE6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14:paraId="5D2AD2CE" w14:textId="77777777" w:rsidR="001C10FD" w:rsidRPr="00E34D00" w:rsidRDefault="001C10FD" w:rsidP="001C46CF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5319" w:type="dxa"/>
          </w:tcPr>
          <w:p w14:paraId="4EE622E5" w14:textId="77777777" w:rsidR="001C10FD" w:rsidRPr="00CE0897" w:rsidRDefault="001C10FD" w:rsidP="001C10FD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 w:rsidRPr="00CE0897">
              <w:t>Utiliser du vocabulaire spécifique</w:t>
            </w:r>
          </w:p>
        </w:tc>
        <w:tc>
          <w:tcPr>
            <w:tcW w:w="2978" w:type="dxa"/>
            <w:tcBorders>
              <w:right w:val="nil"/>
            </w:tcBorders>
            <w:vAlign w:val="center"/>
          </w:tcPr>
          <w:p w14:paraId="6DD580E8" w14:textId="4B59B709" w:rsidR="001C10FD" w:rsidRPr="00E34D00" w:rsidRDefault="001C10FD" w:rsidP="001C46CF">
            <w:pPr>
              <w:jc w:val="left"/>
            </w:pPr>
            <w:r>
              <w:t xml:space="preserve">Activité 1 </w:t>
            </w:r>
          </w:p>
        </w:tc>
      </w:tr>
      <w:tr w:rsidR="001C10FD" w:rsidRPr="00E34D00" w14:paraId="4283AD80" w14:textId="77777777" w:rsidTr="00FA6CE6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14:paraId="6D88283E" w14:textId="77777777" w:rsidR="001C10FD" w:rsidRDefault="001C10FD" w:rsidP="001C46CF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319" w:type="dxa"/>
          </w:tcPr>
          <w:p w14:paraId="1B7CB97A" w14:textId="77777777" w:rsidR="001C10FD" w:rsidRPr="00CE0897" w:rsidRDefault="001C10FD" w:rsidP="00D30EE3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 w:rsidRPr="00CE0897">
              <w:t>Lire et comprendre des documents scientifiques</w:t>
            </w:r>
          </w:p>
        </w:tc>
        <w:tc>
          <w:tcPr>
            <w:tcW w:w="2978" w:type="dxa"/>
            <w:tcBorders>
              <w:right w:val="nil"/>
            </w:tcBorders>
            <w:vAlign w:val="center"/>
          </w:tcPr>
          <w:p w14:paraId="1AE446FA" w14:textId="037FE529" w:rsidR="001C10FD" w:rsidRDefault="001C10FD" w:rsidP="001C46CF">
            <w:pPr>
              <w:jc w:val="left"/>
            </w:pPr>
            <w:r>
              <w:t>Activité 1</w:t>
            </w:r>
          </w:p>
        </w:tc>
      </w:tr>
      <w:tr w:rsidR="00FA6CE6" w:rsidRPr="00E34D00" w14:paraId="1B2B8C76" w14:textId="77777777" w:rsidTr="00FA6CE6">
        <w:tc>
          <w:tcPr>
            <w:tcW w:w="1455" w:type="dxa"/>
            <w:tcBorders>
              <w:left w:val="nil"/>
            </w:tcBorders>
            <w:vAlign w:val="center"/>
          </w:tcPr>
          <w:p w14:paraId="35F62BBE" w14:textId="1A11CD3D" w:rsidR="00FA6CE6" w:rsidRPr="00E34D00" w:rsidRDefault="00FA6CE6" w:rsidP="00C57925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ANA</w:t>
            </w:r>
          </w:p>
        </w:tc>
        <w:tc>
          <w:tcPr>
            <w:tcW w:w="5319" w:type="dxa"/>
          </w:tcPr>
          <w:p w14:paraId="21B48555" w14:textId="2C332C64" w:rsidR="00C26FE5" w:rsidRDefault="00C26FE5" w:rsidP="00C26FE5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>
              <w:t>Citer et exploiter la relation d</w:t>
            </w:r>
            <w:r w:rsidR="00FD39FF">
              <w:t>é</w:t>
            </w:r>
            <w:r>
              <w:t>finissant l</w:t>
            </w:r>
            <w:r w:rsidR="00FD39FF">
              <w:t>’é</w:t>
            </w:r>
            <w:r>
              <w:t>nergie potentielle de pesanteur.</w:t>
            </w:r>
          </w:p>
          <w:p w14:paraId="256BDA9C" w14:textId="22D4C583" w:rsidR="00C26FE5" w:rsidRDefault="00C26FE5" w:rsidP="00C26FE5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>
              <w:t>Citer et exploiter la relation d</w:t>
            </w:r>
            <w:r w:rsidR="00FD39FF">
              <w:t>é</w:t>
            </w:r>
            <w:r>
              <w:t>finissant l</w:t>
            </w:r>
            <w:r w:rsidR="00FD39FF">
              <w:t>’é</w:t>
            </w:r>
            <w:r>
              <w:t>nergie m</w:t>
            </w:r>
            <w:r w:rsidR="00FD39FF">
              <w:t>é</w:t>
            </w:r>
            <w:r>
              <w:t>canique.</w:t>
            </w:r>
          </w:p>
          <w:p w14:paraId="35AE4626" w14:textId="2C78480A" w:rsidR="00C26FE5" w:rsidRDefault="00C26FE5" w:rsidP="00C26FE5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>
              <w:t xml:space="preserve">Exploiter la conservation de </w:t>
            </w:r>
            <w:r w:rsidR="00FD39FF">
              <w:t xml:space="preserve">l’énergie </w:t>
            </w:r>
            <w:r>
              <w:t>m</w:t>
            </w:r>
            <w:r w:rsidR="00FD39FF">
              <w:t>é</w:t>
            </w:r>
            <w:r>
              <w:t>canique.</w:t>
            </w:r>
          </w:p>
          <w:p w14:paraId="79C5F179" w14:textId="41C9D60B" w:rsidR="00C26FE5" w:rsidRDefault="00C26FE5" w:rsidP="00C26FE5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>
              <w:t xml:space="preserve">Analyser les transferts </w:t>
            </w:r>
            <w:r w:rsidR="00FD39FF">
              <w:t>énergétiques</w:t>
            </w:r>
            <w:r>
              <w:t xml:space="preserve"> au cours du mouvement d’un point </w:t>
            </w:r>
            <w:r w:rsidR="00FD39FF">
              <w:t>matériel</w:t>
            </w:r>
            <w:r>
              <w:t>.</w:t>
            </w:r>
          </w:p>
          <w:p w14:paraId="39CDAEB6" w14:textId="361E43CB" w:rsidR="00C26FE5" w:rsidRDefault="00C26FE5" w:rsidP="00C26FE5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>
              <w:t xml:space="preserve">Associer une variation </w:t>
            </w:r>
            <w:r w:rsidR="00FD39FF">
              <w:t>d’énergie</w:t>
            </w:r>
            <w:r>
              <w:t xml:space="preserve"> m</w:t>
            </w:r>
            <w:r w:rsidR="00FD39FF">
              <w:t>é</w:t>
            </w:r>
            <w:r>
              <w:t>canique au travail des forces de frottement.</w:t>
            </w:r>
          </w:p>
          <w:p w14:paraId="2A7A3C29" w14:textId="1E414648" w:rsidR="00FA6CE6" w:rsidRPr="00E34D00" w:rsidRDefault="00C26FE5" w:rsidP="00C26FE5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>
              <w:t xml:space="preserve">Exploiter des documents pour estimer </w:t>
            </w:r>
            <w:r w:rsidR="00FD39FF">
              <w:t>l’énergie stockée</w:t>
            </w:r>
            <w:r>
              <w:t xml:space="preserve"> dans un </w:t>
            </w:r>
            <w:r w:rsidR="00FD39FF">
              <w:t>réservoir</w:t>
            </w:r>
            <w:r>
              <w:t xml:space="preserve"> </w:t>
            </w:r>
            <w:r w:rsidR="00FD39FF">
              <w:t>d’énergie</w:t>
            </w:r>
            <w:r>
              <w:t xml:space="preserve"> m</w:t>
            </w:r>
            <w:r w:rsidR="00FD39FF">
              <w:t>é</w:t>
            </w:r>
            <w:r>
              <w:t>canique</w:t>
            </w:r>
            <w:r w:rsidR="002C0FAC">
              <w:t>.</w:t>
            </w:r>
          </w:p>
        </w:tc>
        <w:tc>
          <w:tcPr>
            <w:tcW w:w="2978" w:type="dxa"/>
            <w:tcBorders>
              <w:right w:val="nil"/>
            </w:tcBorders>
            <w:vAlign w:val="center"/>
          </w:tcPr>
          <w:p w14:paraId="5B1F4378" w14:textId="74BFAB3B" w:rsidR="002C0FAC" w:rsidRDefault="002C0FAC" w:rsidP="00C57925">
            <w:pPr>
              <w:jc w:val="left"/>
            </w:pPr>
            <w:r>
              <w:t>Activité 1</w:t>
            </w:r>
          </w:p>
          <w:p w14:paraId="7818EFAA" w14:textId="6FAF4910" w:rsidR="002C0FAC" w:rsidRDefault="002C0FAC" w:rsidP="00C57925">
            <w:pPr>
              <w:jc w:val="left"/>
            </w:pPr>
          </w:p>
          <w:p w14:paraId="3292D1D7" w14:textId="77777777" w:rsidR="002C0FAC" w:rsidRDefault="002C0FAC" w:rsidP="00C57925">
            <w:pPr>
              <w:jc w:val="left"/>
            </w:pPr>
          </w:p>
          <w:p w14:paraId="1C84C5E5" w14:textId="77777777" w:rsidR="002C0FAC" w:rsidRDefault="002C0FAC" w:rsidP="00C57925">
            <w:pPr>
              <w:jc w:val="left"/>
            </w:pPr>
            <w:r>
              <w:t>Activité 1</w:t>
            </w:r>
          </w:p>
          <w:p w14:paraId="3244EBA0" w14:textId="77777777" w:rsidR="002C0FAC" w:rsidRDefault="002C0FAC" w:rsidP="00C57925">
            <w:pPr>
              <w:jc w:val="left"/>
            </w:pPr>
          </w:p>
          <w:p w14:paraId="5CD877E4" w14:textId="288C21F9" w:rsidR="00FA6CE6" w:rsidRDefault="00FA6CE6" w:rsidP="00C57925">
            <w:pPr>
              <w:jc w:val="left"/>
            </w:pPr>
            <w:r>
              <w:t>Activité</w:t>
            </w:r>
            <w:r w:rsidR="002C0FAC">
              <w:t>s</w:t>
            </w:r>
            <w:r>
              <w:t xml:space="preserve"> </w:t>
            </w:r>
            <w:r w:rsidR="002C0FAC">
              <w:t>1 et 2</w:t>
            </w:r>
          </w:p>
          <w:p w14:paraId="7857EA1D" w14:textId="77777777" w:rsidR="002C0FAC" w:rsidRDefault="002C0FAC" w:rsidP="00C57925">
            <w:pPr>
              <w:jc w:val="left"/>
            </w:pPr>
          </w:p>
          <w:p w14:paraId="7BA874ED" w14:textId="77777777" w:rsidR="002C0FAC" w:rsidRDefault="002C0FAC" w:rsidP="00C57925">
            <w:pPr>
              <w:jc w:val="left"/>
            </w:pPr>
          </w:p>
          <w:p w14:paraId="201121CC" w14:textId="77777777" w:rsidR="002C0FAC" w:rsidRDefault="002C0FAC" w:rsidP="002C0FAC">
            <w:pPr>
              <w:jc w:val="left"/>
            </w:pPr>
            <w:r>
              <w:t>Activité 1</w:t>
            </w:r>
          </w:p>
          <w:p w14:paraId="2D77237B" w14:textId="4C4A6354" w:rsidR="002C0FAC" w:rsidRDefault="002C0FAC" w:rsidP="00C57925">
            <w:pPr>
              <w:jc w:val="left"/>
            </w:pPr>
          </w:p>
          <w:p w14:paraId="696854DD" w14:textId="55443387" w:rsidR="002C0FAC" w:rsidRDefault="002C0FAC" w:rsidP="002C0FAC">
            <w:pPr>
              <w:jc w:val="left"/>
            </w:pPr>
            <w:r>
              <w:t>Activité</w:t>
            </w:r>
            <w:r w:rsidR="00B002F0">
              <w:t xml:space="preserve">s </w:t>
            </w:r>
            <w:r>
              <w:t>1 et 2</w:t>
            </w:r>
          </w:p>
          <w:p w14:paraId="2E62B0F6" w14:textId="5E926C1E" w:rsidR="002C0FAC" w:rsidRPr="00E34D00" w:rsidRDefault="002C0FAC" w:rsidP="00C57925">
            <w:pPr>
              <w:jc w:val="left"/>
            </w:pPr>
          </w:p>
        </w:tc>
      </w:tr>
    </w:tbl>
    <w:p w14:paraId="38F71733" w14:textId="3823C01B" w:rsidR="00647BD1" w:rsidRPr="001C10FD" w:rsidRDefault="00647BD1" w:rsidP="00100B37">
      <w:pPr>
        <w:spacing w:after="200"/>
        <w:jc w:val="left"/>
        <w:rPr>
          <w:color w:val="000000" w:themeColor="text1"/>
          <w:sz w:val="22"/>
          <w:lang w:val="en-US"/>
        </w:rPr>
      </w:pPr>
    </w:p>
    <w:sectPr w:rsidR="00647BD1" w:rsidRPr="001C10FD" w:rsidSect="00726C1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4C1DB" w14:textId="77777777" w:rsidR="00221683" w:rsidRDefault="00221683" w:rsidP="00B84075">
      <w:pPr>
        <w:spacing w:line="240" w:lineRule="auto"/>
      </w:pPr>
      <w:r>
        <w:separator/>
      </w:r>
    </w:p>
    <w:p w14:paraId="76FD924C" w14:textId="77777777" w:rsidR="00221683" w:rsidRDefault="00221683"/>
    <w:p w14:paraId="78E26019" w14:textId="77777777" w:rsidR="00221683" w:rsidRDefault="00221683"/>
  </w:endnote>
  <w:endnote w:type="continuationSeparator" w:id="0">
    <w:p w14:paraId="1489A346" w14:textId="77777777" w:rsidR="00221683" w:rsidRDefault="00221683" w:rsidP="00B84075">
      <w:pPr>
        <w:spacing w:line="240" w:lineRule="auto"/>
      </w:pPr>
      <w:r>
        <w:continuationSeparator/>
      </w:r>
    </w:p>
    <w:p w14:paraId="7F496B6C" w14:textId="77777777" w:rsidR="00221683" w:rsidRDefault="00221683"/>
    <w:p w14:paraId="3EAB1AE0" w14:textId="77777777" w:rsidR="00221683" w:rsidRDefault="002216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5994B" w14:textId="77777777" w:rsidR="005A05CA" w:rsidRDefault="005A05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F636" w14:textId="77777777" w:rsidR="005A05CA" w:rsidRDefault="005A05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75C5A" w14:textId="77777777" w:rsidR="00221683" w:rsidRDefault="00221683" w:rsidP="00B84075">
      <w:pPr>
        <w:spacing w:line="240" w:lineRule="auto"/>
      </w:pPr>
      <w:r>
        <w:separator/>
      </w:r>
    </w:p>
    <w:p w14:paraId="47DECB4D" w14:textId="77777777" w:rsidR="00221683" w:rsidRDefault="00221683"/>
    <w:p w14:paraId="492A244F" w14:textId="77777777" w:rsidR="00221683" w:rsidRDefault="00221683"/>
  </w:footnote>
  <w:footnote w:type="continuationSeparator" w:id="0">
    <w:p w14:paraId="0A4DB801" w14:textId="77777777" w:rsidR="00221683" w:rsidRDefault="00221683" w:rsidP="00B84075">
      <w:pPr>
        <w:spacing w:line="240" w:lineRule="auto"/>
      </w:pPr>
      <w:r>
        <w:continuationSeparator/>
      </w:r>
    </w:p>
    <w:p w14:paraId="6298ADCB" w14:textId="77777777" w:rsidR="00221683" w:rsidRDefault="00221683"/>
    <w:p w14:paraId="16501DC4" w14:textId="77777777" w:rsidR="00221683" w:rsidRDefault="002216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63002" w14:textId="77777777" w:rsidR="005A05CA" w:rsidRDefault="005A05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62DB8" w14:textId="2829DD33" w:rsidR="0056189E" w:rsidRPr="0051680E" w:rsidRDefault="0022090D" w:rsidP="008215D6">
    <w:pPr>
      <w:pStyle w:val="En-tte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49203" wp14:editId="63B3873E">
          <wp:simplePos x="0" y="0"/>
          <wp:positionH relativeFrom="column">
            <wp:posOffset>-335118</wp:posOffset>
          </wp:positionH>
          <wp:positionV relativeFrom="paragraph">
            <wp:posOffset>-95250</wp:posOffset>
          </wp:positionV>
          <wp:extent cx="360000" cy="3600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680E">
      <w:rPr>
        <w:lang w:val="en-US"/>
      </w:rPr>
      <w:t xml:space="preserve">   </w:t>
    </w:r>
    <w:r w:rsidR="007843A4" w:rsidRPr="0051680E">
      <w:rPr>
        <w:lang w:val="en-US"/>
      </w:rPr>
      <w:t>Terminale</w:t>
    </w:r>
    <w:r w:rsidR="0056189E" w:rsidRPr="0051680E">
      <w:rPr>
        <w:lang w:val="en-US"/>
      </w:rPr>
      <w:t xml:space="preserve"> STL – ETLV</w:t>
    </w:r>
    <w:r w:rsidR="00664F04" w:rsidRPr="0051680E">
      <w:rPr>
        <w:lang w:val="en-US"/>
      </w:rPr>
      <w:t xml:space="preserve"> PCM</w:t>
    </w:r>
    <w:r w:rsidR="0056189E" w:rsidRPr="0051680E">
      <w:rPr>
        <w:lang w:val="en-US"/>
      </w:rPr>
      <w:tab/>
    </w:r>
    <w:r w:rsidR="0056189E" w:rsidRPr="0051680E">
      <w:rPr>
        <w:lang w:val="en-US"/>
      </w:rPr>
      <w:tab/>
    </w:r>
    <w:r w:rsidR="007D3CAD" w:rsidRPr="0051680E">
      <w:rPr>
        <w:lang w:val="en-US"/>
      </w:rPr>
      <w:t>Activit</w:t>
    </w:r>
    <w:r w:rsidR="005A05CA">
      <w:rPr>
        <w:lang w:val="en-US"/>
      </w:rPr>
      <w:t>ies</w:t>
    </w:r>
    <w:r w:rsidR="0056189E" w:rsidRPr="0051680E">
      <w:rPr>
        <w:lang w:val="en-US"/>
      </w:rPr>
      <w:t xml:space="preserve"> </w:t>
    </w:r>
    <w:r w:rsidR="00F6128E" w:rsidRPr="0051680E">
      <w:rPr>
        <w:lang w:val="en-US"/>
      </w:rPr>
      <w:t>1</w:t>
    </w:r>
    <w:r w:rsidR="005A05CA">
      <w:rPr>
        <w:lang w:val="en-US"/>
      </w:rPr>
      <w:t>-2</w:t>
    </w:r>
    <w:r w:rsidR="00FF35BE" w:rsidRPr="0051680E">
      <w:rPr>
        <w:lang w:val="en-US"/>
      </w:rPr>
      <w:t xml:space="preserve"> </w:t>
    </w:r>
    <w:r w:rsidR="007D3CAD" w:rsidRPr="0051680E">
      <w:rPr>
        <w:lang w:val="en-US"/>
      </w:rPr>
      <w:t>– se</w:t>
    </w:r>
    <w:r w:rsidR="0056189E" w:rsidRPr="0051680E">
      <w:rPr>
        <w:lang w:val="en-US"/>
      </w:rPr>
      <w:t>quence n°</w:t>
    </w:r>
    <w:r w:rsidR="005A05CA">
      <w:rPr>
        <w:lang w:val="en-US"/>
      </w:rPr>
      <w:t>11</w:t>
    </w:r>
  </w:p>
  <w:p w14:paraId="3AAAC96A" w14:textId="77777777" w:rsidR="0056189E" w:rsidRPr="0051680E" w:rsidRDefault="0056189E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BAD5" w14:textId="77777777" w:rsidR="005A05CA" w:rsidRDefault="005A05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9C57161"/>
    <w:multiLevelType w:val="hybridMultilevel"/>
    <w:tmpl w:val="28189F4E"/>
    <w:lvl w:ilvl="0" w:tplc="AFF283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43206"/>
    <w:multiLevelType w:val="hybridMultilevel"/>
    <w:tmpl w:val="D84EEB9C"/>
    <w:lvl w:ilvl="0" w:tplc="171280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564B2"/>
    <w:multiLevelType w:val="hybridMultilevel"/>
    <w:tmpl w:val="8F4E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E7CA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16F4B03"/>
    <w:multiLevelType w:val="multilevel"/>
    <w:tmpl w:val="F6D0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C2956EF"/>
    <w:multiLevelType w:val="multilevel"/>
    <w:tmpl w:val="AAA6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665716"/>
    <w:multiLevelType w:val="multilevel"/>
    <w:tmpl w:val="7E08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A40C5E"/>
    <w:multiLevelType w:val="multilevel"/>
    <w:tmpl w:val="417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A7B15"/>
    <w:multiLevelType w:val="multilevel"/>
    <w:tmpl w:val="33CEC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3E4962"/>
    <w:multiLevelType w:val="multilevel"/>
    <w:tmpl w:val="D92E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5D7D6E"/>
    <w:multiLevelType w:val="multilevel"/>
    <w:tmpl w:val="6684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781CEE"/>
    <w:multiLevelType w:val="multilevel"/>
    <w:tmpl w:val="02CC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E42756"/>
    <w:multiLevelType w:val="multilevel"/>
    <w:tmpl w:val="8CB20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8"/>
    <w:lvlOverride w:ilvl="0">
      <w:startOverride w:val="1"/>
    </w:lvlOverride>
  </w:num>
  <w:num w:numId="4">
    <w:abstractNumId w:val="14"/>
  </w:num>
  <w:num w:numId="5">
    <w:abstractNumId w:val="21"/>
  </w:num>
  <w:num w:numId="6">
    <w:abstractNumId w:val="2"/>
  </w:num>
  <w:num w:numId="7">
    <w:abstractNumId w:val="0"/>
  </w:num>
  <w:num w:numId="8">
    <w:abstractNumId w:val="19"/>
  </w:num>
  <w:num w:numId="9">
    <w:abstractNumId w:val="10"/>
  </w:num>
  <w:num w:numId="10">
    <w:abstractNumId w:val="13"/>
  </w:num>
  <w:num w:numId="11">
    <w:abstractNumId w:val="11"/>
  </w:num>
  <w:num w:numId="12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15"/>
  </w:num>
  <w:num w:numId="14">
    <w:abstractNumId w:val="6"/>
  </w:num>
  <w:num w:numId="15">
    <w:abstractNumId w:val="7"/>
  </w:num>
  <w:num w:numId="16">
    <w:abstractNumId w:val="12"/>
  </w:num>
  <w:num w:numId="17">
    <w:abstractNumId w:val="20"/>
  </w:num>
  <w:num w:numId="18">
    <w:abstractNumId w:val="9"/>
  </w:num>
  <w:num w:numId="19">
    <w:abstractNumId w:val="18"/>
  </w:num>
  <w:num w:numId="20">
    <w:abstractNumId w:val="4"/>
  </w:num>
  <w:num w:numId="21">
    <w:abstractNumId w:val="17"/>
  </w:num>
  <w:num w:numId="22">
    <w:abstractNumId w:val="1"/>
  </w:num>
  <w:num w:numId="2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227"/>
    <w:rsid w:val="00000047"/>
    <w:rsid w:val="00000891"/>
    <w:rsid w:val="00000933"/>
    <w:rsid w:val="00000B57"/>
    <w:rsid w:val="00000F39"/>
    <w:rsid w:val="000019ED"/>
    <w:rsid w:val="00001AF1"/>
    <w:rsid w:val="00003329"/>
    <w:rsid w:val="00003384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68E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B48"/>
    <w:rsid w:val="00016E84"/>
    <w:rsid w:val="0001766E"/>
    <w:rsid w:val="0001768B"/>
    <w:rsid w:val="00020105"/>
    <w:rsid w:val="00020400"/>
    <w:rsid w:val="00020BD3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4F4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2E56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BA2"/>
    <w:rsid w:val="00055D6C"/>
    <w:rsid w:val="000567E9"/>
    <w:rsid w:val="00056C77"/>
    <w:rsid w:val="00061447"/>
    <w:rsid w:val="00061D77"/>
    <w:rsid w:val="00061D7A"/>
    <w:rsid w:val="00062984"/>
    <w:rsid w:val="000636DE"/>
    <w:rsid w:val="00063972"/>
    <w:rsid w:val="000640B9"/>
    <w:rsid w:val="000645C1"/>
    <w:rsid w:val="00064C81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64F"/>
    <w:rsid w:val="000757C1"/>
    <w:rsid w:val="00075E49"/>
    <w:rsid w:val="00076B61"/>
    <w:rsid w:val="000776A2"/>
    <w:rsid w:val="000778C3"/>
    <w:rsid w:val="0008079C"/>
    <w:rsid w:val="0008083B"/>
    <w:rsid w:val="00080DD1"/>
    <w:rsid w:val="00081FAE"/>
    <w:rsid w:val="00083C89"/>
    <w:rsid w:val="00084F2A"/>
    <w:rsid w:val="00085E6A"/>
    <w:rsid w:val="000863E1"/>
    <w:rsid w:val="000865CF"/>
    <w:rsid w:val="000870C1"/>
    <w:rsid w:val="0009038E"/>
    <w:rsid w:val="00091F80"/>
    <w:rsid w:val="00092DC4"/>
    <w:rsid w:val="00093EA3"/>
    <w:rsid w:val="00094011"/>
    <w:rsid w:val="00094574"/>
    <w:rsid w:val="000947CD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1BEA"/>
    <w:rsid w:val="000A2EEB"/>
    <w:rsid w:val="000A3343"/>
    <w:rsid w:val="000A47E4"/>
    <w:rsid w:val="000A5F9F"/>
    <w:rsid w:val="000A6642"/>
    <w:rsid w:val="000A6E95"/>
    <w:rsid w:val="000A7A0A"/>
    <w:rsid w:val="000A7D88"/>
    <w:rsid w:val="000A7E29"/>
    <w:rsid w:val="000A7EE5"/>
    <w:rsid w:val="000B03B0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59C6"/>
    <w:rsid w:val="000C6F8C"/>
    <w:rsid w:val="000C71AB"/>
    <w:rsid w:val="000C77C6"/>
    <w:rsid w:val="000C7A92"/>
    <w:rsid w:val="000D150C"/>
    <w:rsid w:val="000D1A8E"/>
    <w:rsid w:val="000D2F96"/>
    <w:rsid w:val="000D305C"/>
    <w:rsid w:val="000D351C"/>
    <w:rsid w:val="000D3A4D"/>
    <w:rsid w:val="000D41D8"/>
    <w:rsid w:val="000D518D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5EB4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57C"/>
    <w:rsid w:val="000F5B00"/>
    <w:rsid w:val="000F7857"/>
    <w:rsid w:val="00100B37"/>
    <w:rsid w:val="00100CC1"/>
    <w:rsid w:val="001024C1"/>
    <w:rsid w:val="001030DF"/>
    <w:rsid w:val="0010557B"/>
    <w:rsid w:val="00105B64"/>
    <w:rsid w:val="00106DCD"/>
    <w:rsid w:val="0010718C"/>
    <w:rsid w:val="00107350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3E88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07B"/>
    <w:rsid w:val="0015247F"/>
    <w:rsid w:val="0015285F"/>
    <w:rsid w:val="00152B14"/>
    <w:rsid w:val="00153258"/>
    <w:rsid w:val="00153A35"/>
    <w:rsid w:val="00154A28"/>
    <w:rsid w:val="0015589B"/>
    <w:rsid w:val="00155B13"/>
    <w:rsid w:val="00155FFD"/>
    <w:rsid w:val="001562EA"/>
    <w:rsid w:val="00160A2C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3B92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6425"/>
    <w:rsid w:val="00186F64"/>
    <w:rsid w:val="00187B18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1403"/>
    <w:rsid w:val="001A2D10"/>
    <w:rsid w:val="001A3C92"/>
    <w:rsid w:val="001A40EB"/>
    <w:rsid w:val="001A489F"/>
    <w:rsid w:val="001A5CE8"/>
    <w:rsid w:val="001A5E85"/>
    <w:rsid w:val="001B0AAF"/>
    <w:rsid w:val="001B0BDA"/>
    <w:rsid w:val="001B16E8"/>
    <w:rsid w:val="001B1C5A"/>
    <w:rsid w:val="001B26A3"/>
    <w:rsid w:val="001B2779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0FD"/>
    <w:rsid w:val="001C1808"/>
    <w:rsid w:val="001C2436"/>
    <w:rsid w:val="001C4470"/>
    <w:rsid w:val="001C52F4"/>
    <w:rsid w:val="001C6568"/>
    <w:rsid w:val="001C6872"/>
    <w:rsid w:val="001C6A4F"/>
    <w:rsid w:val="001C7D7B"/>
    <w:rsid w:val="001C7F45"/>
    <w:rsid w:val="001D0B69"/>
    <w:rsid w:val="001D1F52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5932"/>
    <w:rsid w:val="001E6094"/>
    <w:rsid w:val="001E77B7"/>
    <w:rsid w:val="001E7A14"/>
    <w:rsid w:val="001F007A"/>
    <w:rsid w:val="001F069E"/>
    <w:rsid w:val="001F29FA"/>
    <w:rsid w:val="001F2F9A"/>
    <w:rsid w:val="001F3E5B"/>
    <w:rsid w:val="001F41AD"/>
    <w:rsid w:val="001F4505"/>
    <w:rsid w:val="001F47B6"/>
    <w:rsid w:val="001F47FE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22"/>
    <w:rsid w:val="00217887"/>
    <w:rsid w:val="00217D16"/>
    <w:rsid w:val="0022090D"/>
    <w:rsid w:val="00221683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1B44"/>
    <w:rsid w:val="0024258B"/>
    <w:rsid w:val="00242F94"/>
    <w:rsid w:val="00243BDF"/>
    <w:rsid w:val="0024400D"/>
    <w:rsid w:val="00244A1A"/>
    <w:rsid w:val="00245088"/>
    <w:rsid w:val="00245A5F"/>
    <w:rsid w:val="002460B3"/>
    <w:rsid w:val="00247FA0"/>
    <w:rsid w:val="002505EA"/>
    <w:rsid w:val="00250A59"/>
    <w:rsid w:val="00250B8D"/>
    <w:rsid w:val="00252FC4"/>
    <w:rsid w:val="00253B55"/>
    <w:rsid w:val="00254278"/>
    <w:rsid w:val="00255819"/>
    <w:rsid w:val="002563F0"/>
    <w:rsid w:val="00256E79"/>
    <w:rsid w:val="002576B0"/>
    <w:rsid w:val="002579F7"/>
    <w:rsid w:val="0026068A"/>
    <w:rsid w:val="00261C29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696F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47D"/>
    <w:rsid w:val="00292CEF"/>
    <w:rsid w:val="00293FC5"/>
    <w:rsid w:val="00294A99"/>
    <w:rsid w:val="00294FFC"/>
    <w:rsid w:val="00295394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0FAC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9ED"/>
    <w:rsid w:val="002D0B12"/>
    <w:rsid w:val="002D164C"/>
    <w:rsid w:val="002D194E"/>
    <w:rsid w:val="002D2090"/>
    <w:rsid w:val="002D20A4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4BD9"/>
    <w:rsid w:val="002E522F"/>
    <w:rsid w:val="002E5605"/>
    <w:rsid w:val="002E5ADB"/>
    <w:rsid w:val="002E609F"/>
    <w:rsid w:val="002E65F6"/>
    <w:rsid w:val="002E6983"/>
    <w:rsid w:val="002E6AEE"/>
    <w:rsid w:val="002E6FCB"/>
    <w:rsid w:val="002E7357"/>
    <w:rsid w:val="002E7C6D"/>
    <w:rsid w:val="002E7D89"/>
    <w:rsid w:val="002F0F49"/>
    <w:rsid w:val="002F1108"/>
    <w:rsid w:val="002F1AA8"/>
    <w:rsid w:val="002F22D4"/>
    <w:rsid w:val="002F31B0"/>
    <w:rsid w:val="002F3343"/>
    <w:rsid w:val="002F3812"/>
    <w:rsid w:val="002F4342"/>
    <w:rsid w:val="002F48A3"/>
    <w:rsid w:val="002F51D6"/>
    <w:rsid w:val="002F5652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B35"/>
    <w:rsid w:val="00301C06"/>
    <w:rsid w:val="00301D5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6FEF"/>
    <w:rsid w:val="0031711F"/>
    <w:rsid w:val="00317390"/>
    <w:rsid w:val="003216CA"/>
    <w:rsid w:val="00321B7A"/>
    <w:rsid w:val="00322A7E"/>
    <w:rsid w:val="00322C76"/>
    <w:rsid w:val="00323348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832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7B"/>
    <w:rsid w:val="003425F2"/>
    <w:rsid w:val="003429B9"/>
    <w:rsid w:val="00342A51"/>
    <w:rsid w:val="00345874"/>
    <w:rsid w:val="00345A3A"/>
    <w:rsid w:val="00346047"/>
    <w:rsid w:val="0034733A"/>
    <w:rsid w:val="0034758D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98A"/>
    <w:rsid w:val="00355BB3"/>
    <w:rsid w:val="00356C92"/>
    <w:rsid w:val="00356ED1"/>
    <w:rsid w:val="00357C53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5994"/>
    <w:rsid w:val="003679FF"/>
    <w:rsid w:val="003705C8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98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4D33"/>
    <w:rsid w:val="00385105"/>
    <w:rsid w:val="003853B9"/>
    <w:rsid w:val="0038558F"/>
    <w:rsid w:val="0038776D"/>
    <w:rsid w:val="003912E1"/>
    <w:rsid w:val="003918C9"/>
    <w:rsid w:val="00391E40"/>
    <w:rsid w:val="0039227A"/>
    <w:rsid w:val="003922DC"/>
    <w:rsid w:val="0039262B"/>
    <w:rsid w:val="003927F8"/>
    <w:rsid w:val="00392A8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1BF6"/>
    <w:rsid w:val="003A225E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D3D"/>
    <w:rsid w:val="003B217F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557"/>
    <w:rsid w:val="003C6A23"/>
    <w:rsid w:val="003C6E97"/>
    <w:rsid w:val="003C70E1"/>
    <w:rsid w:val="003D26E1"/>
    <w:rsid w:val="003D2C22"/>
    <w:rsid w:val="003D2EBD"/>
    <w:rsid w:val="003D37AB"/>
    <w:rsid w:val="003D3CFB"/>
    <w:rsid w:val="003D5276"/>
    <w:rsid w:val="003D5A66"/>
    <w:rsid w:val="003D64D1"/>
    <w:rsid w:val="003D66BF"/>
    <w:rsid w:val="003D78A1"/>
    <w:rsid w:val="003E0B6B"/>
    <w:rsid w:val="003E0DC5"/>
    <w:rsid w:val="003E1BB9"/>
    <w:rsid w:val="003E1ECE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AD6"/>
    <w:rsid w:val="00414DCF"/>
    <w:rsid w:val="004155DA"/>
    <w:rsid w:val="00415C87"/>
    <w:rsid w:val="00415EA5"/>
    <w:rsid w:val="00416192"/>
    <w:rsid w:val="00416747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6716"/>
    <w:rsid w:val="004274D5"/>
    <w:rsid w:val="004276C0"/>
    <w:rsid w:val="00427D99"/>
    <w:rsid w:val="00430C6D"/>
    <w:rsid w:val="00430CD9"/>
    <w:rsid w:val="00431021"/>
    <w:rsid w:val="00431CA9"/>
    <w:rsid w:val="00431F0F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3D5"/>
    <w:rsid w:val="0044241F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F86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DC2"/>
    <w:rsid w:val="0047288D"/>
    <w:rsid w:val="00473E2E"/>
    <w:rsid w:val="00475FDD"/>
    <w:rsid w:val="00476853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726"/>
    <w:rsid w:val="00487F98"/>
    <w:rsid w:val="00490528"/>
    <w:rsid w:val="004908DD"/>
    <w:rsid w:val="00490CE0"/>
    <w:rsid w:val="00490F9D"/>
    <w:rsid w:val="004917A7"/>
    <w:rsid w:val="004917FF"/>
    <w:rsid w:val="00491DA2"/>
    <w:rsid w:val="00493EE2"/>
    <w:rsid w:val="004944EA"/>
    <w:rsid w:val="00494A41"/>
    <w:rsid w:val="004950C9"/>
    <w:rsid w:val="004950F2"/>
    <w:rsid w:val="00495179"/>
    <w:rsid w:val="0049589A"/>
    <w:rsid w:val="00496841"/>
    <w:rsid w:val="0049746B"/>
    <w:rsid w:val="00497647"/>
    <w:rsid w:val="004A0710"/>
    <w:rsid w:val="004A0907"/>
    <w:rsid w:val="004A11A4"/>
    <w:rsid w:val="004A2C89"/>
    <w:rsid w:val="004A2E80"/>
    <w:rsid w:val="004A3188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0A97"/>
    <w:rsid w:val="004B1A88"/>
    <w:rsid w:val="004B1DAC"/>
    <w:rsid w:val="004B1EF0"/>
    <w:rsid w:val="004B212E"/>
    <w:rsid w:val="004B3669"/>
    <w:rsid w:val="004B367F"/>
    <w:rsid w:val="004B38BB"/>
    <w:rsid w:val="004B3935"/>
    <w:rsid w:val="004B51FC"/>
    <w:rsid w:val="004B5525"/>
    <w:rsid w:val="004B6DD4"/>
    <w:rsid w:val="004B70B8"/>
    <w:rsid w:val="004B7383"/>
    <w:rsid w:val="004C0022"/>
    <w:rsid w:val="004C04D9"/>
    <w:rsid w:val="004C072B"/>
    <w:rsid w:val="004C0A50"/>
    <w:rsid w:val="004C1456"/>
    <w:rsid w:val="004C1853"/>
    <w:rsid w:val="004C1C6C"/>
    <w:rsid w:val="004C1CA2"/>
    <w:rsid w:val="004C1F64"/>
    <w:rsid w:val="004C2998"/>
    <w:rsid w:val="004C3238"/>
    <w:rsid w:val="004C3844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138"/>
    <w:rsid w:val="004D4C41"/>
    <w:rsid w:val="004D5334"/>
    <w:rsid w:val="004D61E5"/>
    <w:rsid w:val="004D701F"/>
    <w:rsid w:val="004E0A6D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5C8"/>
    <w:rsid w:val="004E6A8B"/>
    <w:rsid w:val="004E719D"/>
    <w:rsid w:val="004E790C"/>
    <w:rsid w:val="004F044F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1F9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07903"/>
    <w:rsid w:val="00510695"/>
    <w:rsid w:val="00511D4C"/>
    <w:rsid w:val="005126AE"/>
    <w:rsid w:val="005137EB"/>
    <w:rsid w:val="00513C6D"/>
    <w:rsid w:val="00514389"/>
    <w:rsid w:val="005143DA"/>
    <w:rsid w:val="00515550"/>
    <w:rsid w:val="00515929"/>
    <w:rsid w:val="0051680E"/>
    <w:rsid w:val="00517737"/>
    <w:rsid w:val="00517EB0"/>
    <w:rsid w:val="00520EA6"/>
    <w:rsid w:val="00522465"/>
    <w:rsid w:val="005227F4"/>
    <w:rsid w:val="005228CA"/>
    <w:rsid w:val="00523D01"/>
    <w:rsid w:val="0052509D"/>
    <w:rsid w:val="00526763"/>
    <w:rsid w:val="005269BB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897"/>
    <w:rsid w:val="00541A78"/>
    <w:rsid w:val="00541E38"/>
    <w:rsid w:val="00542452"/>
    <w:rsid w:val="00542472"/>
    <w:rsid w:val="005424B7"/>
    <w:rsid w:val="005434AD"/>
    <w:rsid w:val="00543717"/>
    <w:rsid w:val="0054416B"/>
    <w:rsid w:val="00544B27"/>
    <w:rsid w:val="00545BAB"/>
    <w:rsid w:val="00545F14"/>
    <w:rsid w:val="005463D8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05C"/>
    <w:rsid w:val="00562E3E"/>
    <w:rsid w:val="0056401C"/>
    <w:rsid w:val="00564ADA"/>
    <w:rsid w:val="00564C54"/>
    <w:rsid w:val="0056534C"/>
    <w:rsid w:val="00565993"/>
    <w:rsid w:val="00566F8D"/>
    <w:rsid w:val="005670FC"/>
    <w:rsid w:val="00567BC4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096F"/>
    <w:rsid w:val="00581342"/>
    <w:rsid w:val="0058142F"/>
    <w:rsid w:val="00582771"/>
    <w:rsid w:val="00582E9A"/>
    <w:rsid w:val="0058374B"/>
    <w:rsid w:val="00584431"/>
    <w:rsid w:val="005854C4"/>
    <w:rsid w:val="005868CB"/>
    <w:rsid w:val="0058694D"/>
    <w:rsid w:val="00586D57"/>
    <w:rsid w:val="005873CF"/>
    <w:rsid w:val="005876AD"/>
    <w:rsid w:val="00587895"/>
    <w:rsid w:val="00587E6B"/>
    <w:rsid w:val="00587EB0"/>
    <w:rsid w:val="0059035B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6057"/>
    <w:rsid w:val="00596B88"/>
    <w:rsid w:val="00597CB8"/>
    <w:rsid w:val="005A04C5"/>
    <w:rsid w:val="005A05CA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529"/>
    <w:rsid w:val="005B6E45"/>
    <w:rsid w:val="005B71AF"/>
    <w:rsid w:val="005C041D"/>
    <w:rsid w:val="005C0619"/>
    <w:rsid w:val="005C11FA"/>
    <w:rsid w:val="005C16C6"/>
    <w:rsid w:val="005C181D"/>
    <w:rsid w:val="005C270F"/>
    <w:rsid w:val="005C2E28"/>
    <w:rsid w:val="005C4D41"/>
    <w:rsid w:val="005C6167"/>
    <w:rsid w:val="005C6193"/>
    <w:rsid w:val="005C7E1A"/>
    <w:rsid w:val="005D0099"/>
    <w:rsid w:val="005D0398"/>
    <w:rsid w:val="005D03BA"/>
    <w:rsid w:val="005D3303"/>
    <w:rsid w:val="005D3A14"/>
    <w:rsid w:val="005D3B01"/>
    <w:rsid w:val="005D3E00"/>
    <w:rsid w:val="005D3E54"/>
    <w:rsid w:val="005D4271"/>
    <w:rsid w:val="005D43E3"/>
    <w:rsid w:val="005D454D"/>
    <w:rsid w:val="005D4B3A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1F98"/>
    <w:rsid w:val="005F2866"/>
    <w:rsid w:val="005F2F4F"/>
    <w:rsid w:val="005F3595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2883"/>
    <w:rsid w:val="0060355A"/>
    <w:rsid w:val="006037E8"/>
    <w:rsid w:val="00603D0F"/>
    <w:rsid w:val="00603E8B"/>
    <w:rsid w:val="00603ED0"/>
    <w:rsid w:val="006041F2"/>
    <w:rsid w:val="00604952"/>
    <w:rsid w:val="006049D1"/>
    <w:rsid w:val="0060576F"/>
    <w:rsid w:val="00605956"/>
    <w:rsid w:val="006061E0"/>
    <w:rsid w:val="00606FEA"/>
    <w:rsid w:val="006105C3"/>
    <w:rsid w:val="0061063B"/>
    <w:rsid w:val="00611147"/>
    <w:rsid w:val="00612555"/>
    <w:rsid w:val="006126AA"/>
    <w:rsid w:val="00612989"/>
    <w:rsid w:val="00613620"/>
    <w:rsid w:val="006139F9"/>
    <w:rsid w:val="00613AC5"/>
    <w:rsid w:val="0061484C"/>
    <w:rsid w:val="0061495F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B12"/>
    <w:rsid w:val="00623C68"/>
    <w:rsid w:val="0062436C"/>
    <w:rsid w:val="006249F3"/>
    <w:rsid w:val="00625BBD"/>
    <w:rsid w:val="00626402"/>
    <w:rsid w:val="00626994"/>
    <w:rsid w:val="00627DD9"/>
    <w:rsid w:val="00627E3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6C58"/>
    <w:rsid w:val="00637FE8"/>
    <w:rsid w:val="00640187"/>
    <w:rsid w:val="00640347"/>
    <w:rsid w:val="006408BB"/>
    <w:rsid w:val="006408FB"/>
    <w:rsid w:val="006410D5"/>
    <w:rsid w:val="00641D29"/>
    <w:rsid w:val="006424B8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2F4A"/>
    <w:rsid w:val="006534AD"/>
    <w:rsid w:val="0065459C"/>
    <w:rsid w:val="0065527D"/>
    <w:rsid w:val="006553A9"/>
    <w:rsid w:val="006557A3"/>
    <w:rsid w:val="006559DC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39A5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D38"/>
    <w:rsid w:val="0067119A"/>
    <w:rsid w:val="00671725"/>
    <w:rsid w:val="00671EEE"/>
    <w:rsid w:val="00672663"/>
    <w:rsid w:val="00673354"/>
    <w:rsid w:val="0067347B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29C4"/>
    <w:rsid w:val="0069325D"/>
    <w:rsid w:val="0069344C"/>
    <w:rsid w:val="00694612"/>
    <w:rsid w:val="006949C0"/>
    <w:rsid w:val="00694EDC"/>
    <w:rsid w:val="00695177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BB4"/>
    <w:rsid w:val="006A2C1B"/>
    <w:rsid w:val="006A2C20"/>
    <w:rsid w:val="006A3517"/>
    <w:rsid w:val="006A387D"/>
    <w:rsid w:val="006A3B2B"/>
    <w:rsid w:val="006A42A3"/>
    <w:rsid w:val="006A46A0"/>
    <w:rsid w:val="006A56EF"/>
    <w:rsid w:val="006A5C8A"/>
    <w:rsid w:val="006A5D6B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13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17C3"/>
    <w:rsid w:val="006D29A2"/>
    <w:rsid w:val="006D2BC6"/>
    <w:rsid w:val="006D2E16"/>
    <w:rsid w:val="006D3672"/>
    <w:rsid w:val="006D3723"/>
    <w:rsid w:val="006D3DA9"/>
    <w:rsid w:val="006D3DBB"/>
    <w:rsid w:val="006D470E"/>
    <w:rsid w:val="006D47EA"/>
    <w:rsid w:val="006D4B20"/>
    <w:rsid w:val="006D4C17"/>
    <w:rsid w:val="006D5AE7"/>
    <w:rsid w:val="006D5BAF"/>
    <w:rsid w:val="006D72F1"/>
    <w:rsid w:val="006D74FE"/>
    <w:rsid w:val="006E10C0"/>
    <w:rsid w:val="006E1350"/>
    <w:rsid w:val="006E16F3"/>
    <w:rsid w:val="006E2A38"/>
    <w:rsid w:val="006E32AF"/>
    <w:rsid w:val="006E41D7"/>
    <w:rsid w:val="006E5CE6"/>
    <w:rsid w:val="006E5E1D"/>
    <w:rsid w:val="006E60E1"/>
    <w:rsid w:val="006E6AEE"/>
    <w:rsid w:val="006F0AC4"/>
    <w:rsid w:val="006F1742"/>
    <w:rsid w:val="006F2286"/>
    <w:rsid w:val="006F2877"/>
    <w:rsid w:val="006F3B57"/>
    <w:rsid w:val="006F3DD8"/>
    <w:rsid w:val="006F6587"/>
    <w:rsid w:val="006F6AD6"/>
    <w:rsid w:val="006F6CF1"/>
    <w:rsid w:val="006F6EE5"/>
    <w:rsid w:val="006F6FC0"/>
    <w:rsid w:val="007002B6"/>
    <w:rsid w:val="0070080C"/>
    <w:rsid w:val="0070136E"/>
    <w:rsid w:val="00701FEA"/>
    <w:rsid w:val="0070224F"/>
    <w:rsid w:val="0070262F"/>
    <w:rsid w:val="00702F87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3625"/>
    <w:rsid w:val="00714B11"/>
    <w:rsid w:val="00715470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303"/>
    <w:rsid w:val="00743B71"/>
    <w:rsid w:val="00744797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2034"/>
    <w:rsid w:val="00752113"/>
    <w:rsid w:val="00752BAC"/>
    <w:rsid w:val="00754307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76CF2"/>
    <w:rsid w:val="00780D4C"/>
    <w:rsid w:val="00781682"/>
    <w:rsid w:val="00782487"/>
    <w:rsid w:val="007841B3"/>
    <w:rsid w:val="007843A4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49AB"/>
    <w:rsid w:val="0079523B"/>
    <w:rsid w:val="0079640E"/>
    <w:rsid w:val="00796669"/>
    <w:rsid w:val="00797015"/>
    <w:rsid w:val="007970E0"/>
    <w:rsid w:val="007979C6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4F4B"/>
    <w:rsid w:val="007B531A"/>
    <w:rsid w:val="007B583F"/>
    <w:rsid w:val="007B6260"/>
    <w:rsid w:val="007B6902"/>
    <w:rsid w:val="007B6F76"/>
    <w:rsid w:val="007C02DF"/>
    <w:rsid w:val="007C036B"/>
    <w:rsid w:val="007C1A32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0B0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567D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7783"/>
    <w:rsid w:val="007F7EE1"/>
    <w:rsid w:val="0080009A"/>
    <w:rsid w:val="0080158E"/>
    <w:rsid w:val="00801789"/>
    <w:rsid w:val="008036F1"/>
    <w:rsid w:val="008040C9"/>
    <w:rsid w:val="00804539"/>
    <w:rsid w:val="00804EAC"/>
    <w:rsid w:val="00805D72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0524"/>
    <w:rsid w:val="008210FE"/>
    <w:rsid w:val="00821141"/>
    <w:rsid w:val="008215D6"/>
    <w:rsid w:val="00822941"/>
    <w:rsid w:val="008229A2"/>
    <w:rsid w:val="00822E87"/>
    <w:rsid w:val="00823948"/>
    <w:rsid w:val="008242F9"/>
    <w:rsid w:val="008243DF"/>
    <w:rsid w:val="00824A42"/>
    <w:rsid w:val="00825FE0"/>
    <w:rsid w:val="0082674C"/>
    <w:rsid w:val="00826FA2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5B03"/>
    <w:rsid w:val="0083657F"/>
    <w:rsid w:val="008365E0"/>
    <w:rsid w:val="00836942"/>
    <w:rsid w:val="00840700"/>
    <w:rsid w:val="008409B8"/>
    <w:rsid w:val="00843FA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1A9C"/>
    <w:rsid w:val="00862575"/>
    <w:rsid w:val="00864677"/>
    <w:rsid w:val="00864B2C"/>
    <w:rsid w:val="00865166"/>
    <w:rsid w:val="00865F44"/>
    <w:rsid w:val="008670A9"/>
    <w:rsid w:val="00867F97"/>
    <w:rsid w:val="008708A5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180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259"/>
    <w:rsid w:val="008976C0"/>
    <w:rsid w:val="00897887"/>
    <w:rsid w:val="008A151F"/>
    <w:rsid w:val="008A3448"/>
    <w:rsid w:val="008A35E1"/>
    <w:rsid w:val="008A3CE2"/>
    <w:rsid w:val="008A3D5D"/>
    <w:rsid w:val="008A57AD"/>
    <w:rsid w:val="008A5BB8"/>
    <w:rsid w:val="008A68A6"/>
    <w:rsid w:val="008A7C12"/>
    <w:rsid w:val="008A7CDB"/>
    <w:rsid w:val="008B1C99"/>
    <w:rsid w:val="008B1E77"/>
    <w:rsid w:val="008B1F8A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D22"/>
    <w:rsid w:val="008C0125"/>
    <w:rsid w:val="008C0988"/>
    <w:rsid w:val="008C17CB"/>
    <w:rsid w:val="008C1D6E"/>
    <w:rsid w:val="008C1DAF"/>
    <w:rsid w:val="008C1FF6"/>
    <w:rsid w:val="008C2C99"/>
    <w:rsid w:val="008C46CC"/>
    <w:rsid w:val="008C565F"/>
    <w:rsid w:val="008C5E2D"/>
    <w:rsid w:val="008C6150"/>
    <w:rsid w:val="008C679D"/>
    <w:rsid w:val="008C6945"/>
    <w:rsid w:val="008C740D"/>
    <w:rsid w:val="008C744D"/>
    <w:rsid w:val="008C7A94"/>
    <w:rsid w:val="008D03DC"/>
    <w:rsid w:val="008D0742"/>
    <w:rsid w:val="008D0A17"/>
    <w:rsid w:val="008D1457"/>
    <w:rsid w:val="008D1BD4"/>
    <w:rsid w:val="008D290C"/>
    <w:rsid w:val="008D37E8"/>
    <w:rsid w:val="008D39DC"/>
    <w:rsid w:val="008D3CF6"/>
    <w:rsid w:val="008D4133"/>
    <w:rsid w:val="008D4A55"/>
    <w:rsid w:val="008D5791"/>
    <w:rsid w:val="008D59BB"/>
    <w:rsid w:val="008D6A73"/>
    <w:rsid w:val="008D6E8A"/>
    <w:rsid w:val="008D7289"/>
    <w:rsid w:val="008D7DB2"/>
    <w:rsid w:val="008E07C4"/>
    <w:rsid w:val="008E165F"/>
    <w:rsid w:val="008E28CA"/>
    <w:rsid w:val="008E2ACF"/>
    <w:rsid w:val="008E3D18"/>
    <w:rsid w:val="008E3F83"/>
    <w:rsid w:val="008E42FB"/>
    <w:rsid w:val="008E4F3C"/>
    <w:rsid w:val="008E5D4F"/>
    <w:rsid w:val="008E663B"/>
    <w:rsid w:val="008E6693"/>
    <w:rsid w:val="008E6AE0"/>
    <w:rsid w:val="008E7022"/>
    <w:rsid w:val="008F02A2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901E74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3EA3"/>
    <w:rsid w:val="00914C37"/>
    <w:rsid w:val="00916F38"/>
    <w:rsid w:val="00917434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B5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16A6"/>
    <w:rsid w:val="00931C96"/>
    <w:rsid w:val="00932D4B"/>
    <w:rsid w:val="009351BE"/>
    <w:rsid w:val="009359CD"/>
    <w:rsid w:val="00935BC6"/>
    <w:rsid w:val="00935E24"/>
    <w:rsid w:val="009362C8"/>
    <w:rsid w:val="00936ECC"/>
    <w:rsid w:val="009409B0"/>
    <w:rsid w:val="00940EEC"/>
    <w:rsid w:val="00942B78"/>
    <w:rsid w:val="00942F7D"/>
    <w:rsid w:val="009438D8"/>
    <w:rsid w:val="00943D2D"/>
    <w:rsid w:val="00944022"/>
    <w:rsid w:val="009440E8"/>
    <w:rsid w:val="00945C36"/>
    <w:rsid w:val="009464FE"/>
    <w:rsid w:val="0094669B"/>
    <w:rsid w:val="009470EA"/>
    <w:rsid w:val="009471A4"/>
    <w:rsid w:val="0094794B"/>
    <w:rsid w:val="00950286"/>
    <w:rsid w:val="00950683"/>
    <w:rsid w:val="009508AB"/>
    <w:rsid w:val="00952C17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1F5F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9E7"/>
    <w:rsid w:val="00995B69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B76C8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9F77F1"/>
    <w:rsid w:val="00A015D1"/>
    <w:rsid w:val="00A01BBC"/>
    <w:rsid w:val="00A03FA5"/>
    <w:rsid w:val="00A046E5"/>
    <w:rsid w:val="00A06549"/>
    <w:rsid w:val="00A0738E"/>
    <w:rsid w:val="00A07520"/>
    <w:rsid w:val="00A123E8"/>
    <w:rsid w:val="00A1279A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3CC"/>
    <w:rsid w:val="00A2696F"/>
    <w:rsid w:val="00A269DF"/>
    <w:rsid w:val="00A26A74"/>
    <w:rsid w:val="00A27AF7"/>
    <w:rsid w:val="00A30E02"/>
    <w:rsid w:val="00A31B00"/>
    <w:rsid w:val="00A31D61"/>
    <w:rsid w:val="00A3236F"/>
    <w:rsid w:val="00A32A4E"/>
    <w:rsid w:val="00A335C1"/>
    <w:rsid w:val="00A33684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2936"/>
    <w:rsid w:val="00A53629"/>
    <w:rsid w:val="00A53759"/>
    <w:rsid w:val="00A5445A"/>
    <w:rsid w:val="00A54D5D"/>
    <w:rsid w:val="00A559F1"/>
    <w:rsid w:val="00A56254"/>
    <w:rsid w:val="00A56345"/>
    <w:rsid w:val="00A57318"/>
    <w:rsid w:val="00A57449"/>
    <w:rsid w:val="00A57F07"/>
    <w:rsid w:val="00A60169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E89"/>
    <w:rsid w:val="00A7007E"/>
    <w:rsid w:val="00A71096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6CE"/>
    <w:rsid w:val="00AA4913"/>
    <w:rsid w:val="00AA4B51"/>
    <w:rsid w:val="00AA4B75"/>
    <w:rsid w:val="00AA5156"/>
    <w:rsid w:val="00AA6BDB"/>
    <w:rsid w:val="00AA72DC"/>
    <w:rsid w:val="00AB040E"/>
    <w:rsid w:val="00AB066D"/>
    <w:rsid w:val="00AB1064"/>
    <w:rsid w:val="00AB1104"/>
    <w:rsid w:val="00AB113A"/>
    <w:rsid w:val="00AB32AA"/>
    <w:rsid w:val="00AB3B40"/>
    <w:rsid w:val="00AB4C2A"/>
    <w:rsid w:val="00AB4DFE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78F1"/>
    <w:rsid w:val="00AD07F6"/>
    <w:rsid w:val="00AD0EF5"/>
    <w:rsid w:val="00AD11B9"/>
    <w:rsid w:val="00AD5901"/>
    <w:rsid w:val="00AD6483"/>
    <w:rsid w:val="00AD6C35"/>
    <w:rsid w:val="00AD7FAC"/>
    <w:rsid w:val="00AE00A3"/>
    <w:rsid w:val="00AE07C7"/>
    <w:rsid w:val="00AE1899"/>
    <w:rsid w:val="00AE1AEB"/>
    <w:rsid w:val="00AE1B37"/>
    <w:rsid w:val="00AE1FB0"/>
    <w:rsid w:val="00AE229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35"/>
    <w:rsid w:val="00AE7AC6"/>
    <w:rsid w:val="00AF0A33"/>
    <w:rsid w:val="00AF0DEA"/>
    <w:rsid w:val="00AF0FB2"/>
    <w:rsid w:val="00AF255C"/>
    <w:rsid w:val="00AF2BFA"/>
    <w:rsid w:val="00AF2DBD"/>
    <w:rsid w:val="00AF3901"/>
    <w:rsid w:val="00AF4695"/>
    <w:rsid w:val="00AF564E"/>
    <w:rsid w:val="00AF5689"/>
    <w:rsid w:val="00AF5968"/>
    <w:rsid w:val="00AF5AC7"/>
    <w:rsid w:val="00AF7079"/>
    <w:rsid w:val="00AF7233"/>
    <w:rsid w:val="00AF75AE"/>
    <w:rsid w:val="00AF7964"/>
    <w:rsid w:val="00AF79BB"/>
    <w:rsid w:val="00AF7E23"/>
    <w:rsid w:val="00AF7FD7"/>
    <w:rsid w:val="00B002F0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3D1D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58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333"/>
    <w:rsid w:val="00B505C3"/>
    <w:rsid w:val="00B50F3B"/>
    <w:rsid w:val="00B52185"/>
    <w:rsid w:val="00B53193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016"/>
    <w:rsid w:val="00B621D1"/>
    <w:rsid w:val="00B6283B"/>
    <w:rsid w:val="00B632EB"/>
    <w:rsid w:val="00B6344E"/>
    <w:rsid w:val="00B63BB9"/>
    <w:rsid w:val="00B63D7D"/>
    <w:rsid w:val="00B6461C"/>
    <w:rsid w:val="00B64657"/>
    <w:rsid w:val="00B64A67"/>
    <w:rsid w:val="00B64DFA"/>
    <w:rsid w:val="00B64E0A"/>
    <w:rsid w:val="00B64F09"/>
    <w:rsid w:val="00B65604"/>
    <w:rsid w:val="00B6621F"/>
    <w:rsid w:val="00B66358"/>
    <w:rsid w:val="00B663D9"/>
    <w:rsid w:val="00B66E6E"/>
    <w:rsid w:val="00B71039"/>
    <w:rsid w:val="00B71422"/>
    <w:rsid w:val="00B72241"/>
    <w:rsid w:val="00B72EC6"/>
    <w:rsid w:val="00B7478C"/>
    <w:rsid w:val="00B750BF"/>
    <w:rsid w:val="00B75FE9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775"/>
    <w:rsid w:val="00BA791A"/>
    <w:rsid w:val="00BB1753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D0A90"/>
    <w:rsid w:val="00BD0E1A"/>
    <w:rsid w:val="00BD1611"/>
    <w:rsid w:val="00BD1A75"/>
    <w:rsid w:val="00BD254B"/>
    <w:rsid w:val="00BD4825"/>
    <w:rsid w:val="00BD4A60"/>
    <w:rsid w:val="00BD4DF7"/>
    <w:rsid w:val="00BD4F6B"/>
    <w:rsid w:val="00BD5091"/>
    <w:rsid w:val="00BD51CC"/>
    <w:rsid w:val="00BD544F"/>
    <w:rsid w:val="00BD5787"/>
    <w:rsid w:val="00BD616F"/>
    <w:rsid w:val="00BD6172"/>
    <w:rsid w:val="00BD7468"/>
    <w:rsid w:val="00BD7976"/>
    <w:rsid w:val="00BD7CE6"/>
    <w:rsid w:val="00BD7CEE"/>
    <w:rsid w:val="00BE0B14"/>
    <w:rsid w:val="00BE242B"/>
    <w:rsid w:val="00BE3703"/>
    <w:rsid w:val="00BE3757"/>
    <w:rsid w:val="00BE3957"/>
    <w:rsid w:val="00BE3C9C"/>
    <w:rsid w:val="00BE3F9F"/>
    <w:rsid w:val="00BE4791"/>
    <w:rsid w:val="00BE4BA2"/>
    <w:rsid w:val="00BE555D"/>
    <w:rsid w:val="00BE64B2"/>
    <w:rsid w:val="00BE6830"/>
    <w:rsid w:val="00BE6BFC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17B9"/>
    <w:rsid w:val="00C01BE5"/>
    <w:rsid w:val="00C02694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68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4BC4"/>
    <w:rsid w:val="00C24EAB"/>
    <w:rsid w:val="00C24F33"/>
    <w:rsid w:val="00C25A8C"/>
    <w:rsid w:val="00C260F7"/>
    <w:rsid w:val="00C268C4"/>
    <w:rsid w:val="00C26EE8"/>
    <w:rsid w:val="00C26FE5"/>
    <w:rsid w:val="00C27F5C"/>
    <w:rsid w:val="00C3044B"/>
    <w:rsid w:val="00C31203"/>
    <w:rsid w:val="00C31539"/>
    <w:rsid w:val="00C31E69"/>
    <w:rsid w:val="00C31FE5"/>
    <w:rsid w:val="00C33718"/>
    <w:rsid w:val="00C34E47"/>
    <w:rsid w:val="00C34F77"/>
    <w:rsid w:val="00C352ED"/>
    <w:rsid w:val="00C357D3"/>
    <w:rsid w:val="00C358AC"/>
    <w:rsid w:val="00C35962"/>
    <w:rsid w:val="00C35FA2"/>
    <w:rsid w:val="00C368B4"/>
    <w:rsid w:val="00C3771C"/>
    <w:rsid w:val="00C378E1"/>
    <w:rsid w:val="00C40371"/>
    <w:rsid w:val="00C416BF"/>
    <w:rsid w:val="00C42075"/>
    <w:rsid w:val="00C42B61"/>
    <w:rsid w:val="00C42D7F"/>
    <w:rsid w:val="00C440A6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C4F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4C3"/>
    <w:rsid w:val="00C63B78"/>
    <w:rsid w:val="00C63C4A"/>
    <w:rsid w:val="00C63C4B"/>
    <w:rsid w:val="00C64F17"/>
    <w:rsid w:val="00C64FF4"/>
    <w:rsid w:val="00C65F95"/>
    <w:rsid w:val="00C679E7"/>
    <w:rsid w:val="00C70156"/>
    <w:rsid w:val="00C7064F"/>
    <w:rsid w:val="00C708DD"/>
    <w:rsid w:val="00C72FF6"/>
    <w:rsid w:val="00C74629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8F7"/>
    <w:rsid w:val="00C92FF0"/>
    <w:rsid w:val="00C93822"/>
    <w:rsid w:val="00C94685"/>
    <w:rsid w:val="00C94B8C"/>
    <w:rsid w:val="00C9595C"/>
    <w:rsid w:val="00C959DB"/>
    <w:rsid w:val="00C96639"/>
    <w:rsid w:val="00C97AD9"/>
    <w:rsid w:val="00CA0554"/>
    <w:rsid w:val="00CA1167"/>
    <w:rsid w:val="00CA1281"/>
    <w:rsid w:val="00CA129D"/>
    <w:rsid w:val="00CA12FF"/>
    <w:rsid w:val="00CA160E"/>
    <w:rsid w:val="00CA167A"/>
    <w:rsid w:val="00CA2386"/>
    <w:rsid w:val="00CA23BF"/>
    <w:rsid w:val="00CA281E"/>
    <w:rsid w:val="00CA5A76"/>
    <w:rsid w:val="00CA6B41"/>
    <w:rsid w:val="00CA6C21"/>
    <w:rsid w:val="00CA6EE7"/>
    <w:rsid w:val="00CB003B"/>
    <w:rsid w:val="00CB02DA"/>
    <w:rsid w:val="00CB18C2"/>
    <w:rsid w:val="00CB22E0"/>
    <w:rsid w:val="00CB2904"/>
    <w:rsid w:val="00CB2DBA"/>
    <w:rsid w:val="00CB2DFC"/>
    <w:rsid w:val="00CB30A6"/>
    <w:rsid w:val="00CB3281"/>
    <w:rsid w:val="00CB3E8C"/>
    <w:rsid w:val="00CB404B"/>
    <w:rsid w:val="00CB4217"/>
    <w:rsid w:val="00CB4A6C"/>
    <w:rsid w:val="00CB5A08"/>
    <w:rsid w:val="00CB5C64"/>
    <w:rsid w:val="00CB5F18"/>
    <w:rsid w:val="00CB64B8"/>
    <w:rsid w:val="00CB7A84"/>
    <w:rsid w:val="00CB7D5A"/>
    <w:rsid w:val="00CB7FE1"/>
    <w:rsid w:val="00CC1483"/>
    <w:rsid w:val="00CC196E"/>
    <w:rsid w:val="00CC271E"/>
    <w:rsid w:val="00CC2C0F"/>
    <w:rsid w:val="00CC3CF5"/>
    <w:rsid w:val="00CC52D3"/>
    <w:rsid w:val="00CC5347"/>
    <w:rsid w:val="00CC62C6"/>
    <w:rsid w:val="00CC639A"/>
    <w:rsid w:val="00CC6B4C"/>
    <w:rsid w:val="00CC7376"/>
    <w:rsid w:val="00CC7569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221"/>
    <w:rsid w:val="00CE17B3"/>
    <w:rsid w:val="00CE1C40"/>
    <w:rsid w:val="00CE22F4"/>
    <w:rsid w:val="00CE2B57"/>
    <w:rsid w:val="00CE345E"/>
    <w:rsid w:val="00CE3862"/>
    <w:rsid w:val="00CE4399"/>
    <w:rsid w:val="00CE46D4"/>
    <w:rsid w:val="00CE489E"/>
    <w:rsid w:val="00CE4CBC"/>
    <w:rsid w:val="00CE66B1"/>
    <w:rsid w:val="00CE6F77"/>
    <w:rsid w:val="00CE7ACC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BF3"/>
    <w:rsid w:val="00D13D32"/>
    <w:rsid w:val="00D13E00"/>
    <w:rsid w:val="00D15789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0EE3"/>
    <w:rsid w:val="00D3233F"/>
    <w:rsid w:val="00D32466"/>
    <w:rsid w:val="00D3248A"/>
    <w:rsid w:val="00D32D73"/>
    <w:rsid w:val="00D32E23"/>
    <w:rsid w:val="00D34463"/>
    <w:rsid w:val="00D34C48"/>
    <w:rsid w:val="00D355C1"/>
    <w:rsid w:val="00D35C96"/>
    <w:rsid w:val="00D37372"/>
    <w:rsid w:val="00D3795B"/>
    <w:rsid w:val="00D37D15"/>
    <w:rsid w:val="00D407D1"/>
    <w:rsid w:val="00D4253C"/>
    <w:rsid w:val="00D43D18"/>
    <w:rsid w:val="00D454AC"/>
    <w:rsid w:val="00D4582D"/>
    <w:rsid w:val="00D4674E"/>
    <w:rsid w:val="00D505B5"/>
    <w:rsid w:val="00D50B47"/>
    <w:rsid w:val="00D50EA6"/>
    <w:rsid w:val="00D51F35"/>
    <w:rsid w:val="00D525AB"/>
    <w:rsid w:val="00D53811"/>
    <w:rsid w:val="00D54172"/>
    <w:rsid w:val="00D564C1"/>
    <w:rsid w:val="00D56DD7"/>
    <w:rsid w:val="00D57388"/>
    <w:rsid w:val="00D6157B"/>
    <w:rsid w:val="00D61674"/>
    <w:rsid w:val="00D619C5"/>
    <w:rsid w:val="00D622F2"/>
    <w:rsid w:val="00D63754"/>
    <w:rsid w:val="00D66B31"/>
    <w:rsid w:val="00D6756F"/>
    <w:rsid w:val="00D7082B"/>
    <w:rsid w:val="00D71DCE"/>
    <w:rsid w:val="00D7209D"/>
    <w:rsid w:val="00D720D0"/>
    <w:rsid w:val="00D72F0D"/>
    <w:rsid w:val="00D738DA"/>
    <w:rsid w:val="00D755BC"/>
    <w:rsid w:val="00D75D49"/>
    <w:rsid w:val="00D75D59"/>
    <w:rsid w:val="00D76463"/>
    <w:rsid w:val="00D76C00"/>
    <w:rsid w:val="00D76F7F"/>
    <w:rsid w:val="00D774F6"/>
    <w:rsid w:val="00D802F1"/>
    <w:rsid w:val="00D8038E"/>
    <w:rsid w:val="00D80F9E"/>
    <w:rsid w:val="00D81585"/>
    <w:rsid w:val="00D8236C"/>
    <w:rsid w:val="00D83F08"/>
    <w:rsid w:val="00D845DD"/>
    <w:rsid w:val="00D84CA5"/>
    <w:rsid w:val="00D84F02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47B8"/>
    <w:rsid w:val="00D9591A"/>
    <w:rsid w:val="00D96CFD"/>
    <w:rsid w:val="00D974F5"/>
    <w:rsid w:val="00D9759C"/>
    <w:rsid w:val="00DA0955"/>
    <w:rsid w:val="00DA1BD1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6859"/>
    <w:rsid w:val="00DA6971"/>
    <w:rsid w:val="00DA69FE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1F7B"/>
    <w:rsid w:val="00DB2078"/>
    <w:rsid w:val="00DB211D"/>
    <w:rsid w:val="00DB366A"/>
    <w:rsid w:val="00DB4421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6B54"/>
    <w:rsid w:val="00DC6BD5"/>
    <w:rsid w:val="00DC6D49"/>
    <w:rsid w:val="00DC731A"/>
    <w:rsid w:val="00DD0C92"/>
    <w:rsid w:val="00DD0E19"/>
    <w:rsid w:val="00DD1B38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790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D3D"/>
    <w:rsid w:val="00E06E68"/>
    <w:rsid w:val="00E0728D"/>
    <w:rsid w:val="00E100B6"/>
    <w:rsid w:val="00E1136A"/>
    <w:rsid w:val="00E11AD6"/>
    <w:rsid w:val="00E11BAE"/>
    <w:rsid w:val="00E11CCF"/>
    <w:rsid w:val="00E126E8"/>
    <w:rsid w:val="00E1357A"/>
    <w:rsid w:val="00E14723"/>
    <w:rsid w:val="00E14B66"/>
    <w:rsid w:val="00E154CB"/>
    <w:rsid w:val="00E158D6"/>
    <w:rsid w:val="00E1650D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37D03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43E7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6CEE"/>
    <w:rsid w:val="00E57810"/>
    <w:rsid w:val="00E60FBA"/>
    <w:rsid w:val="00E61ADC"/>
    <w:rsid w:val="00E61FF9"/>
    <w:rsid w:val="00E624D7"/>
    <w:rsid w:val="00E627ED"/>
    <w:rsid w:val="00E632ED"/>
    <w:rsid w:val="00E633F8"/>
    <w:rsid w:val="00E6525B"/>
    <w:rsid w:val="00E657B5"/>
    <w:rsid w:val="00E65DDA"/>
    <w:rsid w:val="00E660FD"/>
    <w:rsid w:val="00E664D9"/>
    <w:rsid w:val="00E66D0B"/>
    <w:rsid w:val="00E679DC"/>
    <w:rsid w:val="00E67BA9"/>
    <w:rsid w:val="00E67DFE"/>
    <w:rsid w:val="00E70BE9"/>
    <w:rsid w:val="00E70F4B"/>
    <w:rsid w:val="00E7159E"/>
    <w:rsid w:val="00E71B2A"/>
    <w:rsid w:val="00E71CD7"/>
    <w:rsid w:val="00E71D36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12"/>
    <w:rsid w:val="00E747DD"/>
    <w:rsid w:val="00E76321"/>
    <w:rsid w:val="00E77B18"/>
    <w:rsid w:val="00E77FEA"/>
    <w:rsid w:val="00E801F4"/>
    <w:rsid w:val="00E80C40"/>
    <w:rsid w:val="00E820AA"/>
    <w:rsid w:val="00E829F7"/>
    <w:rsid w:val="00E82F93"/>
    <w:rsid w:val="00E84195"/>
    <w:rsid w:val="00E84C3E"/>
    <w:rsid w:val="00E86166"/>
    <w:rsid w:val="00E877DF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A6B28"/>
    <w:rsid w:val="00EB03C0"/>
    <w:rsid w:val="00EB0E51"/>
    <w:rsid w:val="00EB0F5E"/>
    <w:rsid w:val="00EB1217"/>
    <w:rsid w:val="00EB18FF"/>
    <w:rsid w:val="00EB2748"/>
    <w:rsid w:val="00EB27EC"/>
    <w:rsid w:val="00EB30E7"/>
    <w:rsid w:val="00EB33E0"/>
    <w:rsid w:val="00EB3FF8"/>
    <w:rsid w:val="00EB4215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2ADD"/>
    <w:rsid w:val="00EC58AF"/>
    <w:rsid w:val="00EC6842"/>
    <w:rsid w:val="00EC6BC1"/>
    <w:rsid w:val="00ED0204"/>
    <w:rsid w:val="00ED09CC"/>
    <w:rsid w:val="00ED0BF9"/>
    <w:rsid w:val="00ED2470"/>
    <w:rsid w:val="00ED3007"/>
    <w:rsid w:val="00ED3462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5C9"/>
    <w:rsid w:val="00EF07C6"/>
    <w:rsid w:val="00EF0F81"/>
    <w:rsid w:val="00EF1161"/>
    <w:rsid w:val="00EF11C9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8D4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24B1"/>
    <w:rsid w:val="00F53456"/>
    <w:rsid w:val="00F53B18"/>
    <w:rsid w:val="00F53D38"/>
    <w:rsid w:val="00F55C11"/>
    <w:rsid w:val="00F55E55"/>
    <w:rsid w:val="00F5763D"/>
    <w:rsid w:val="00F57FA6"/>
    <w:rsid w:val="00F60745"/>
    <w:rsid w:val="00F60F89"/>
    <w:rsid w:val="00F6128E"/>
    <w:rsid w:val="00F61A38"/>
    <w:rsid w:val="00F627BF"/>
    <w:rsid w:val="00F63689"/>
    <w:rsid w:val="00F63A69"/>
    <w:rsid w:val="00F642A8"/>
    <w:rsid w:val="00F64B61"/>
    <w:rsid w:val="00F64BA8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D23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0EC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155"/>
    <w:rsid w:val="00F91270"/>
    <w:rsid w:val="00F9139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5DFD"/>
    <w:rsid w:val="00FA6572"/>
    <w:rsid w:val="00FA65BB"/>
    <w:rsid w:val="00FA698C"/>
    <w:rsid w:val="00FA6C45"/>
    <w:rsid w:val="00FA6CE6"/>
    <w:rsid w:val="00FA7068"/>
    <w:rsid w:val="00FA78D0"/>
    <w:rsid w:val="00FB1DD2"/>
    <w:rsid w:val="00FB2FC8"/>
    <w:rsid w:val="00FB2FFD"/>
    <w:rsid w:val="00FB367C"/>
    <w:rsid w:val="00FB3AE9"/>
    <w:rsid w:val="00FB3F1F"/>
    <w:rsid w:val="00FB43B5"/>
    <w:rsid w:val="00FB4933"/>
    <w:rsid w:val="00FB49E5"/>
    <w:rsid w:val="00FB6EA2"/>
    <w:rsid w:val="00FB725D"/>
    <w:rsid w:val="00FC0F40"/>
    <w:rsid w:val="00FC19B8"/>
    <w:rsid w:val="00FC31A2"/>
    <w:rsid w:val="00FC4777"/>
    <w:rsid w:val="00FC4883"/>
    <w:rsid w:val="00FC4BFC"/>
    <w:rsid w:val="00FC59E6"/>
    <w:rsid w:val="00FC6063"/>
    <w:rsid w:val="00FC608A"/>
    <w:rsid w:val="00FC72A0"/>
    <w:rsid w:val="00FC7ED4"/>
    <w:rsid w:val="00FC7F9B"/>
    <w:rsid w:val="00FD18AF"/>
    <w:rsid w:val="00FD1C68"/>
    <w:rsid w:val="00FD1E91"/>
    <w:rsid w:val="00FD1E9C"/>
    <w:rsid w:val="00FD20C2"/>
    <w:rsid w:val="00FD39FF"/>
    <w:rsid w:val="00FD3A3A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5F5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7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3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6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8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50.e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0.emf"/><Relationship Id="rId19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0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97</TotalTime>
  <Pages>4</Pages>
  <Words>417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63</cp:revision>
  <dcterms:created xsi:type="dcterms:W3CDTF">2022-03-03T13:03:00Z</dcterms:created>
  <dcterms:modified xsi:type="dcterms:W3CDTF">2022-03-04T15:32:00Z</dcterms:modified>
</cp:coreProperties>
</file>