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6D08" w14:textId="722D367F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EB4215">
        <w:rPr>
          <w:lang w:val="en-US"/>
        </w:rPr>
        <w:t>8</w:t>
      </w:r>
      <w:r w:rsidRPr="001F29AA">
        <w:rPr>
          <w:lang w:val="en-US"/>
        </w:rPr>
        <w:t xml:space="preserve">: </w:t>
      </w:r>
      <w:r w:rsidR="00FD1E91">
        <w:rPr>
          <w:lang w:val="en-US"/>
        </w:rPr>
        <w:t>forces and interactions</w:t>
      </w:r>
    </w:p>
    <w:p w14:paraId="6CABED2E" w14:textId="77777777" w:rsidR="00000047" w:rsidRDefault="00000047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B701E3" wp14:editId="6D963534">
                <wp:extent cx="6192520" cy="1669143"/>
                <wp:effectExtent l="0" t="0" r="5080" b="0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66914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3F38" w14:textId="0C827C8F" w:rsidR="00000047" w:rsidRPr="00BE58B3" w:rsidRDefault="00000047" w:rsidP="00000047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0CD71C7A" wp14:editId="336C3D74">
                                  <wp:extent cx="279400" cy="2794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ée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7814941F" w14:textId="107CB950" w:rsidR="001030DF" w:rsidRPr="002D2B95" w:rsidRDefault="001030DF" w:rsidP="001030DF">
                            <w:pPr>
                              <w:pStyle w:val="Enumration"/>
                            </w:pPr>
                            <w:r w:rsidRPr="002D2B95">
                              <w:t>Fiche n°</w:t>
                            </w:r>
                            <w:r w:rsidR="001B2779">
                              <w:t>8</w:t>
                            </w:r>
                            <w:r>
                              <w:t xml:space="preserve"> </w:t>
                            </w:r>
                            <w:r w:rsidRPr="002D2B95">
                              <w:t xml:space="preserve">: </w:t>
                            </w:r>
                            <w:r w:rsidR="001B2779">
                              <w:t>forces et interactions</w:t>
                            </w:r>
                          </w:p>
                          <w:p w14:paraId="48835D07" w14:textId="77777777" w:rsidR="001030DF" w:rsidRPr="005B5F84" w:rsidRDefault="001030DF" w:rsidP="001030DF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4B026C54" wp14:editId="3702AB28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5F84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 w:rsidRPr="005B5F84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74B5CCF8" w14:textId="6FA3EEDA" w:rsidR="003A1BF6" w:rsidRPr="0029247D" w:rsidRDefault="001030DF" w:rsidP="0029247D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3A1BF6">
                              <w:rPr>
                                <w:lang w:val="en-US"/>
                              </w:rPr>
                              <w:t xml:space="preserve">ACTIVITY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Pr="003A1BF6">
                              <w:rPr>
                                <w:lang w:val="en-US"/>
                              </w:rPr>
                              <w:t xml:space="preserve">: </w:t>
                            </w:r>
                            <w:r w:rsidR="00FD1E91">
                              <w:rPr>
                                <w:lang w:val="en-US"/>
                              </w:rPr>
                              <w:t>Building a capacitor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701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87.6pt;height:13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" fillcolor="#dbe5f1 [660]" stroked="f" strokeweight=".5pt">
                <v:textbox>
                  <w:txbxContent>
                    <w:p w14:paraId="001E3F38" w14:textId="0C827C8F" w:rsidR="00000047" w:rsidRPr="00BE58B3" w:rsidRDefault="00000047" w:rsidP="00000047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0CD71C7A" wp14:editId="336C3D74">
                            <wp:extent cx="279400" cy="2794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ée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7814941F" w14:textId="107CB950" w:rsidR="001030DF" w:rsidRPr="002D2B95" w:rsidRDefault="001030DF" w:rsidP="001030DF">
                      <w:pPr>
                        <w:pStyle w:val="Enumration"/>
                      </w:pPr>
                      <w:r w:rsidRPr="002D2B95">
                        <w:t>Fiche n°</w:t>
                      </w:r>
                      <w:r w:rsidR="001B2779">
                        <w:t>8</w:t>
                      </w:r>
                      <w:r>
                        <w:t xml:space="preserve"> </w:t>
                      </w:r>
                      <w:r w:rsidRPr="002D2B95">
                        <w:t xml:space="preserve">: </w:t>
                      </w:r>
                      <w:r w:rsidR="001B2779">
                        <w:t>forces et interactions</w:t>
                      </w:r>
                    </w:p>
                    <w:p w14:paraId="48835D07" w14:textId="77777777" w:rsidR="001030DF" w:rsidRPr="005B5F84" w:rsidRDefault="001030DF" w:rsidP="001030DF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4B026C54" wp14:editId="3702AB28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5F84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 w:rsidRPr="005B5F84"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74B5CCF8" w14:textId="6FA3EEDA" w:rsidR="003A1BF6" w:rsidRPr="0029247D" w:rsidRDefault="001030DF" w:rsidP="0029247D">
                      <w:pPr>
                        <w:pStyle w:val="Enumration"/>
                        <w:rPr>
                          <w:lang w:val="en-US"/>
                        </w:rPr>
                      </w:pPr>
                      <w:r w:rsidRPr="003A1BF6">
                        <w:rPr>
                          <w:lang w:val="en-US"/>
                        </w:rPr>
                        <w:t xml:space="preserve">ACTIVITY </w:t>
                      </w:r>
                      <w:r>
                        <w:rPr>
                          <w:lang w:val="en-US"/>
                        </w:rPr>
                        <w:t>1</w:t>
                      </w:r>
                      <w:r w:rsidRPr="003A1BF6">
                        <w:rPr>
                          <w:lang w:val="en-US"/>
                        </w:rPr>
                        <w:t xml:space="preserve">: </w:t>
                      </w:r>
                      <w:r w:rsidR="00FD1E91">
                        <w:rPr>
                          <w:lang w:val="en-US"/>
                        </w:rPr>
                        <w:t>Building a capacitor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031139" w14:textId="03F4D3F4" w:rsidR="00F21288" w:rsidRPr="001F29AA" w:rsidRDefault="00F21288" w:rsidP="00F21288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D15789">
        <w:rPr>
          <w:lang w:val="en-US"/>
        </w:rPr>
        <w:t>1</w:t>
      </w:r>
      <w:r w:rsidRPr="001F29AA">
        <w:rPr>
          <w:lang w:val="en-US"/>
        </w:rPr>
        <w:t xml:space="preserve">: </w:t>
      </w:r>
      <w:r w:rsidR="00FD1E91">
        <w:rPr>
          <w:lang w:val="en-US"/>
        </w:rPr>
        <w:t>Building a capacitor</w:t>
      </w:r>
    </w:p>
    <w:p w14:paraId="21FCAC4A" w14:textId="4321BBBD" w:rsidR="00C65F95" w:rsidRDefault="00C65F95" w:rsidP="00C65F95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756A5976" wp14:editId="0BF7081E">
                <wp:extent cx="6192520" cy="298764"/>
                <wp:effectExtent l="0" t="0" r="5080" b="6350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633FD" w14:textId="6C46D8AC" w:rsidR="00C65F95" w:rsidRPr="00607724" w:rsidRDefault="00C65F95" w:rsidP="00C65F95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FD1E91">
                              <w:rPr>
                                <w:lang w:val="en-US"/>
                              </w:rPr>
                              <w:t>understanding all the elements that make up a capacitor</w:t>
                            </w:r>
                          </w:p>
                          <w:p w14:paraId="180564E7" w14:textId="77777777" w:rsidR="00C65F95" w:rsidRPr="00C65F95" w:rsidRDefault="00C65F95" w:rsidP="00C65F95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nding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how DNA strands stick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6A5976" id="Zone de texte 15" o:spid="_x0000_s1027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" fillcolor="#dbe5f1 [660]" stroked="f" strokeweight=".5pt">
                <v:textbox>
                  <w:txbxContent>
                    <w:p w14:paraId="5B0633FD" w14:textId="6C46D8AC" w:rsidR="00C65F95" w:rsidRPr="00607724" w:rsidRDefault="00C65F95" w:rsidP="00C65F95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FD1E91">
                        <w:rPr>
                          <w:lang w:val="en-US"/>
                        </w:rPr>
                        <w:t>understanding all the elements that make up a capacitor</w:t>
                      </w:r>
                    </w:p>
                    <w:p w14:paraId="180564E7" w14:textId="77777777" w:rsidR="00C65F95" w:rsidRPr="00C65F95" w:rsidRDefault="00C65F95" w:rsidP="00C65F95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nding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how DNA strands stick together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405494" w14:textId="5B6E5F74" w:rsidR="007843A4" w:rsidRDefault="007843A4" w:rsidP="007843A4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251B69D5" wp14:editId="3BA5494B">
                <wp:extent cx="6192520" cy="2206172"/>
                <wp:effectExtent l="0" t="0" r="17780" b="16510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2061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FAECE" w14:textId="1ACF0E81" w:rsidR="007843A4" w:rsidRDefault="007843A4" w:rsidP="007843A4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 w:rsidR="00FD1E9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The capacitor</w:t>
                            </w:r>
                          </w:p>
                          <w:p w14:paraId="0FEFA302" w14:textId="33E35570" w:rsidR="00FD1E91" w:rsidRDefault="00FD1E91" w:rsidP="007843A4">
                            <w:p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 w:rsidRPr="00FD1E91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Capacitors range from a simple, low-voltage setup to complex high-voltage machinery. If you just want to try your hand at making a simple 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capacitor</w:t>
                            </w:r>
                            <w:r w:rsidRPr="00FD1E91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AF3901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the following steps</w:t>
                            </w:r>
                            <w:r w:rsidRPr="00FD1E91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will show you how</w:t>
                            </w:r>
                            <w:r w:rsidR="00AF3901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351754B" w14:textId="12A2D598" w:rsidR="00301B35" w:rsidRDefault="00301B35" w:rsidP="007843A4">
                            <w:p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Materials:</w:t>
                            </w:r>
                          </w:p>
                          <w:p w14:paraId="0BE8D09C" w14:textId="4EFA735B" w:rsidR="00301B35" w:rsidRPr="00301B35" w:rsidRDefault="00301B35" w:rsidP="00301B3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 w:rsidRPr="0059035B">
                              <w:rPr>
                                <w:lang w:val="en-US"/>
                              </w:rPr>
                              <w:t xml:space="preserve">a non-metallic vessel (such as a paper cup, </w:t>
                            </w:r>
                            <w:r>
                              <w:rPr>
                                <w:lang w:val="en-US"/>
                              </w:rPr>
                              <w:t xml:space="preserve">a glass container, </w:t>
                            </w:r>
                            <w:r w:rsidRPr="0059035B">
                              <w:rPr>
                                <w:lang w:val="en-US"/>
                              </w:rPr>
                              <w:t>or a plastic bottle)</w:t>
                            </w:r>
                          </w:p>
                          <w:p w14:paraId="79285281" w14:textId="109F0DB1" w:rsidR="00301B35" w:rsidRPr="00301B35" w:rsidRDefault="00301B35" w:rsidP="00301B3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about </w:t>
                            </w:r>
                            <w:r w:rsidR="008D39DC">
                              <w:rPr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lang w:val="en-US"/>
                              </w:rPr>
                              <w:t>g of salt and some</w:t>
                            </w:r>
                            <w:r w:rsidR="008D39DC">
                              <w:rPr>
                                <w:lang w:val="en-US"/>
                              </w:rPr>
                              <w:t xml:space="preserve"> warm</w:t>
                            </w:r>
                            <w:r>
                              <w:rPr>
                                <w:lang w:val="en-US"/>
                              </w:rPr>
                              <w:t xml:space="preserve"> water</w:t>
                            </w:r>
                          </w:p>
                          <w:p w14:paraId="0341E782" w14:textId="6A78F155" w:rsidR="00301B35" w:rsidRPr="00301B35" w:rsidRDefault="00301B35" w:rsidP="00301B3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aluminum foil</w:t>
                            </w:r>
                          </w:p>
                          <w:p w14:paraId="3CCF357A" w14:textId="3C1A757F" w:rsidR="00301B35" w:rsidRPr="00301B35" w:rsidRDefault="00301B35" w:rsidP="00301B3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 small 5V battery</w:t>
                            </w:r>
                          </w:p>
                          <w:p w14:paraId="5646F110" w14:textId="3ABCB77D" w:rsidR="00301B35" w:rsidRPr="00301B35" w:rsidRDefault="00301B35" w:rsidP="00301B35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spacing w:before="60" w:after="120"/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a voltmeter and</w:t>
                            </w:r>
                            <w:r w:rsidR="00AB066D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jumper wires with </w:t>
                            </w:r>
                            <w:r w:rsidR="004B0A97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>crocodile</w:t>
                            </w:r>
                            <w:r w:rsidR="00AB066D">
                              <w:rPr>
                                <w:bCs/>
                                <w:color w:val="000000" w:themeColor="text1"/>
                                <w:szCs w:val="20"/>
                                <w:lang w:val="en-US"/>
                              </w:rPr>
                              <w:t xml:space="preserve"> clip ends</w:t>
                            </w:r>
                          </w:p>
                          <w:p w14:paraId="5805C06B" w14:textId="52CF456D" w:rsidR="007843A4" w:rsidRDefault="007843A4" w:rsidP="007843A4">
                            <w:pPr>
                              <w:spacing w:before="60" w:after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Source: </w:t>
                            </w:r>
                            <w:proofErr w:type="spellStart"/>
                            <w:r w:rsidR="00FD1E91">
                              <w:rPr>
                                <w:b/>
                                <w:bCs/>
                                <w:lang w:val="en-US"/>
                              </w:rPr>
                              <w:t>wikiHow</w:t>
                            </w:r>
                            <w:proofErr w:type="spellEnd"/>
                          </w:p>
                          <w:p w14:paraId="58B83A53" w14:textId="74A740BC" w:rsidR="007843A4" w:rsidRPr="00181ACD" w:rsidRDefault="007843A4" w:rsidP="007843A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1B69D5" id="Zone de texte 12" o:spid="_x0000_s1028" type="#_x0000_t202" style="width:487.6pt;height:1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287FAECE" w14:textId="1ACF0E81" w:rsidR="007843A4" w:rsidRDefault="007843A4" w:rsidP="007843A4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 w:rsidR="00FD1E9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The capacitor</w:t>
                      </w:r>
                    </w:p>
                    <w:p w14:paraId="0FEFA302" w14:textId="33E35570" w:rsidR="00FD1E91" w:rsidRDefault="00FD1E91" w:rsidP="007843A4">
                      <w:p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 w:rsidRPr="00FD1E91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Capacitors range from a simple, low-voltage setup to complex high-voltage machinery. If you just want to try your hand at making a simple </w:t>
                      </w:r>
                      <w:r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capacitor</w:t>
                      </w:r>
                      <w:r w:rsidRPr="00FD1E91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, </w:t>
                      </w:r>
                      <w:r w:rsidR="00AF3901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the following steps</w:t>
                      </w:r>
                      <w:r w:rsidRPr="00FD1E91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will show you how</w:t>
                      </w:r>
                      <w:r w:rsidR="00AF3901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.</w:t>
                      </w:r>
                    </w:p>
                    <w:p w14:paraId="3351754B" w14:textId="12A2D598" w:rsidR="00301B35" w:rsidRDefault="00301B35" w:rsidP="007843A4">
                      <w:p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Materials:</w:t>
                      </w:r>
                    </w:p>
                    <w:p w14:paraId="0BE8D09C" w14:textId="4EFA735B" w:rsidR="00301B35" w:rsidRPr="00301B35" w:rsidRDefault="00301B35" w:rsidP="00301B3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 w:rsidRPr="0059035B">
                        <w:rPr>
                          <w:lang w:val="en-US"/>
                        </w:rPr>
                        <w:t xml:space="preserve">a non-metallic vessel (such as a paper cup, </w:t>
                      </w:r>
                      <w:r>
                        <w:rPr>
                          <w:lang w:val="en-US"/>
                        </w:rPr>
                        <w:t xml:space="preserve">a glass container, </w:t>
                      </w:r>
                      <w:r w:rsidRPr="0059035B">
                        <w:rPr>
                          <w:lang w:val="en-US"/>
                        </w:rPr>
                        <w:t>or a plastic bottle)</w:t>
                      </w:r>
                    </w:p>
                    <w:p w14:paraId="79285281" w14:textId="109F0DB1" w:rsidR="00301B35" w:rsidRPr="00301B35" w:rsidRDefault="00301B35" w:rsidP="00301B3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about </w:t>
                      </w:r>
                      <w:r w:rsidR="008D39DC">
                        <w:rPr>
                          <w:lang w:val="en-US"/>
                        </w:rPr>
                        <w:t>10</w:t>
                      </w:r>
                      <w:r>
                        <w:rPr>
                          <w:lang w:val="en-US"/>
                        </w:rPr>
                        <w:t>g of salt and some</w:t>
                      </w:r>
                      <w:r w:rsidR="008D39DC">
                        <w:rPr>
                          <w:lang w:val="en-US"/>
                        </w:rPr>
                        <w:t xml:space="preserve"> warm</w:t>
                      </w:r>
                      <w:r>
                        <w:rPr>
                          <w:lang w:val="en-US"/>
                        </w:rPr>
                        <w:t xml:space="preserve"> water</w:t>
                      </w:r>
                    </w:p>
                    <w:p w14:paraId="0341E782" w14:textId="6A78F155" w:rsidR="00301B35" w:rsidRPr="00301B35" w:rsidRDefault="00301B35" w:rsidP="00301B3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aluminum foil</w:t>
                      </w:r>
                    </w:p>
                    <w:p w14:paraId="3CCF357A" w14:textId="3C1A757F" w:rsidR="00301B35" w:rsidRPr="00301B35" w:rsidRDefault="00301B35" w:rsidP="00301B3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 small 5V battery</w:t>
                      </w:r>
                    </w:p>
                    <w:p w14:paraId="5646F110" w14:textId="3ABCB77D" w:rsidR="00301B35" w:rsidRPr="00301B35" w:rsidRDefault="00301B35" w:rsidP="00301B35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spacing w:before="60" w:after="120"/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</w:pPr>
                      <w:r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a voltmeter and</w:t>
                      </w:r>
                      <w:r w:rsidR="00AB066D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jumper wires with </w:t>
                      </w:r>
                      <w:r w:rsidR="004B0A97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>crocodile</w:t>
                      </w:r>
                      <w:r w:rsidR="00AB066D">
                        <w:rPr>
                          <w:bCs/>
                          <w:color w:val="000000" w:themeColor="text1"/>
                          <w:szCs w:val="20"/>
                          <w:lang w:val="en-US"/>
                        </w:rPr>
                        <w:t xml:space="preserve"> clip ends</w:t>
                      </w:r>
                    </w:p>
                    <w:p w14:paraId="5805C06B" w14:textId="52CF456D" w:rsidR="007843A4" w:rsidRDefault="007843A4" w:rsidP="007843A4">
                      <w:pPr>
                        <w:spacing w:before="60" w:after="12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Source: </w:t>
                      </w:r>
                      <w:proofErr w:type="spellStart"/>
                      <w:r w:rsidR="00FD1E91">
                        <w:rPr>
                          <w:b/>
                          <w:bCs/>
                          <w:lang w:val="en-US"/>
                        </w:rPr>
                        <w:t>wikiHow</w:t>
                      </w:r>
                      <w:proofErr w:type="spellEnd"/>
                    </w:p>
                    <w:p w14:paraId="58B83A53" w14:textId="74A740BC" w:rsidR="007843A4" w:rsidRPr="00181ACD" w:rsidRDefault="007843A4" w:rsidP="007843A4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02C28EA" w14:textId="5B30661A" w:rsidR="007843A4" w:rsidRDefault="007843A4" w:rsidP="007843A4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519C2650" wp14:editId="3FE901D5">
                <wp:extent cx="6192520" cy="2656114"/>
                <wp:effectExtent l="0" t="0" r="17780" b="11430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6561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5B31" w14:textId="07F31EA6" w:rsidR="007B6260" w:rsidRDefault="007843A4" w:rsidP="007B6260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2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7B6260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Step 1</w:t>
                            </w:r>
                            <w:r w:rsidR="0059035B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, dissolving salt in water</w:t>
                            </w:r>
                          </w:p>
                          <w:p w14:paraId="522C788D" w14:textId="0A2B22D1" w:rsidR="00CE22F4" w:rsidRDefault="0059035B" w:rsidP="007843A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59035B">
                              <w:rPr>
                                <w:lang w:val="en-US"/>
                              </w:rPr>
                              <w:t xml:space="preserve">Fill a non-metallic vessel (such as a paper cup, </w:t>
                            </w:r>
                            <w:r w:rsidR="00301B35">
                              <w:rPr>
                                <w:lang w:val="en-US"/>
                              </w:rPr>
                              <w:t xml:space="preserve">a glass container, </w:t>
                            </w:r>
                            <w:r w:rsidRPr="0059035B">
                              <w:rPr>
                                <w:lang w:val="en-US"/>
                              </w:rPr>
                              <w:t>or a plastic bottle) with warm saltwater. Use warm water to dissolve the salt.</w:t>
                            </w:r>
                          </w:p>
                          <w:p w14:paraId="1D07DE38" w14:textId="66C879AF" w:rsidR="0059035B" w:rsidRPr="0059035B" w:rsidRDefault="00CE22F4" w:rsidP="00CE22F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7D8DF7" wp14:editId="75B8A8AC">
                                  <wp:extent cx="2020087" cy="149225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836" cy="1503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   </w:t>
                            </w:r>
                            <w:r w:rsidRPr="00CE22F4">
                              <w:rPr>
                                <w:lang w:val="en-US"/>
                              </w:rPr>
                              <w:t xml:space="preserve">or   </w:t>
                            </w:r>
                            <w:r w:rsidRPr="0059035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begin"/>
                            </w:r>
                            <w:r w:rsidRPr="0059035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instrText xml:space="preserve"> INCLUDEPICTURE "https://upload.wikimedia.org/wikipedia/commons/thumb/8/89/SaltInWaterSolutionLiquid.jpg/95px-SaltInWaterSolutionLiquid.jpg" \* MERGEFORMATINET </w:instrText>
                            </w:r>
                            <w:r w:rsidRPr="0059035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separate"/>
                            </w:r>
                            <w:r w:rsidRPr="0059035B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2AF8FC4" wp14:editId="1E429F97">
                                  <wp:extent cx="790325" cy="1495244"/>
                                  <wp:effectExtent l="0" t="0" r="0" b="3810"/>
                                  <wp:docPr id="5" name="Image 5" descr="Une image contenant tasse, table, conteneur, ver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tasse, table, conteneur, verr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991" cy="150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035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fldChar w:fldCharType="end"/>
                            </w:r>
                          </w:p>
                          <w:p w14:paraId="19E993DB" w14:textId="43C7E5D2" w:rsidR="0059035B" w:rsidRPr="00181ACD" w:rsidRDefault="00CE22F4" w:rsidP="007843A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Source: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wikimediacommons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C2650" id="Zone de texte 14" o:spid="_x0000_s1029" type="#_x0000_t202" style="width:487.6pt;height:20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763E5B31" w14:textId="07F31EA6" w:rsidR="007B6260" w:rsidRDefault="007843A4" w:rsidP="007B6260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2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7B6260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Step 1</w:t>
                      </w:r>
                      <w:r w:rsidR="0059035B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, dissolving salt in water</w:t>
                      </w:r>
                    </w:p>
                    <w:p w14:paraId="522C788D" w14:textId="0A2B22D1" w:rsidR="00CE22F4" w:rsidRDefault="0059035B" w:rsidP="007843A4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59035B">
                        <w:rPr>
                          <w:lang w:val="en-US"/>
                        </w:rPr>
                        <w:t xml:space="preserve">Fill a non-metallic vessel (such as a paper cup, </w:t>
                      </w:r>
                      <w:r w:rsidR="00301B35">
                        <w:rPr>
                          <w:lang w:val="en-US"/>
                        </w:rPr>
                        <w:t xml:space="preserve">a glass container, </w:t>
                      </w:r>
                      <w:r w:rsidRPr="0059035B">
                        <w:rPr>
                          <w:lang w:val="en-US"/>
                        </w:rPr>
                        <w:t>or a plastic bottle) with warm saltwater. Use warm water to dissolve the salt.</w:t>
                      </w:r>
                    </w:p>
                    <w:p w14:paraId="1D07DE38" w14:textId="66C879AF" w:rsidR="0059035B" w:rsidRPr="0059035B" w:rsidRDefault="00CE22F4" w:rsidP="00CE22F4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67D8DF7" wp14:editId="75B8A8AC">
                            <wp:extent cx="2020087" cy="149225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836" cy="1503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 xml:space="preserve">    </w:t>
                      </w:r>
                      <w:r w:rsidRPr="00CE22F4">
                        <w:rPr>
                          <w:lang w:val="en-US"/>
                        </w:rPr>
                        <w:t xml:space="preserve">or   </w:t>
                      </w:r>
                      <w:r w:rsidRPr="0059035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begin"/>
                      </w:r>
                      <w:r w:rsidRPr="0059035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instrText xml:space="preserve"> INCLUDEPICTURE "https://upload.wikimedia.org/wikipedia/commons/thumb/8/89/SaltInWaterSolutionLiquid.jpg/95px-SaltInWaterSolutionLiquid.jpg" \* MERGEFORMATINET </w:instrText>
                      </w:r>
                      <w:r w:rsidRPr="0059035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separate"/>
                      </w:r>
                      <w:r w:rsidRPr="0059035B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2AF8FC4" wp14:editId="1E429F97">
                            <wp:extent cx="790325" cy="1495244"/>
                            <wp:effectExtent l="0" t="0" r="0" b="3810"/>
                            <wp:docPr id="5" name="Image 5" descr="Une image contenant tasse, table, conteneur, ver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tasse, table, conteneur, verr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991" cy="1505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035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fldChar w:fldCharType="end"/>
                      </w:r>
                    </w:p>
                    <w:p w14:paraId="19E993DB" w14:textId="43C7E5D2" w:rsidR="0059035B" w:rsidRPr="00181ACD" w:rsidRDefault="00CE22F4" w:rsidP="007843A4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Source: </w:t>
                      </w:r>
                      <w:proofErr w:type="spellStart"/>
                      <w:r>
                        <w:rPr>
                          <w:b/>
                          <w:bCs/>
                          <w:lang w:val="en-US"/>
                        </w:rPr>
                        <w:t>wikimediacommons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3167340B" w14:textId="77777777" w:rsidR="00F21288" w:rsidRDefault="00F21288" w:rsidP="00F21288">
      <w:pPr>
        <w:jc w:val="left"/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02391F55" wp14:editId="3D9C1311">
                <wp:extent cx="6192520" cy="2598057"/>
                <wp:effectExtent l="0" t="0" r="17780" b="18415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5980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94525" w14:textId="598F8DA3" w:rsidR="00F21288" w:rsidRPr="001E6BD1" w:rsidRDefault="00F21288" w:rsidP="00F21288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7843A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3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CB7FE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Step 2, Wrap the vessel with aluminum foil</w:t>
                            </w:r>
                          </w:p>
                          <w:p w14:paraId="481DF83C" w14:textId="36536C91" w:rsidR="00F21288" w:rsidRDefault="004A3188" w:rsidP="00F21288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Wrap the outside of the container with foil.</w:t>
                            </w:r>
                          </w:p>
                          <w:p w14:paraId="3978D157" w14:textId="7BC720B3" w:rsidR="00B64657" w:rsidRDefault="00B64657" w:rsidP="00B64657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83E06A" wp14:editId="78DE7263">
                                  <wp:extent cx="2240280" cy="166687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082278" w14:textId="77777777" w:rsidR="008D3CF6" w:rsidRPr="00181ACD" w:rsidRDefault="008D3CF6" w:rsidP="008D3CF6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Source: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wikimediacommons</w:t>
                            </w:r>
                            <w:proofErr w:type="spellEnd"/>
                          </w:p>
                          <w:p w14:paraId="213E7B2D" w14:textId="77777777" w:rsidR="008D3CF6" w:rsidRPr="00181ACD" w:rsidRDefault="008D3CF6" w:rsidP="00B64657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391F55" id="Zone de texte 16" o:spid="_x0000_s1030" type="#_x0000_t202" style="width:487.6pt;height:20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78894525" w14:textId="598F8DA3" w:rsidR="00F21288" w:rsidRPr="001E6BD1" w:rsidRDefault="00F21288" w:rsidP="00F21288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7843A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3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CB7FE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Step 2, Wrap the vessel with aluminum foil</w:t>
                      </w:r>
                    </w:p>
                    <w:p w14:paraId="481DF83C" w14:textId="36536C91" w:rsidR="00F21288" w:rsidRDefault="004A3188" w:rsidP="00F21288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Wrap the outside of the container with foil.</w:t>
                      </w:r>
                    </w:p>
                    <w:p w14:paraId="3978D157" w14:textId="7BC720B3" w:rsidR="00B64657" w:rsidRDefault="00B64657" w:rsidP="00B64657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983E06A" wp14:editId="78DE7263">
                            <wp:extent cx="2240280" cy="166687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1666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082278" w14:textId="77777777" w:rsidR="008D3CF6" w:rsidRPr="00181ACD" w:rsidRDefault="008D3CF6" w:rsidP="008D3CF6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Source: </w:t>
                      </w:r>
                      <w:proofErr w:type="spellStart"/>
                      <w:r>
                        <w:rPr>
                          <w:b/>
                          <w:bCs/>
                          <w:lang w:val="en-US"/>
                        </w:rPr>
                        <w:t>wikimediacommons</w:t>
                      </w:r>
                      <w:proofErr w:type="spellEnd"/>
                    </w:p>
                    <w:p w14:paraId="213E7B2D" w14:textId="77777777" w:rsidR="008D3CF6" w:rsidRPr="00181ACD" w:rsidRDefault="008D3CF6" w:rsidP="00B64657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F7E60A3" w14:textId="77777777" w:rsidR="00E37D03" w:rsidRPr="00E37D03" w:rsidRDefault="00E37D03" w:rsidP="00E37D03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3E4E26D4" wp14:editId="0C60ACBC">
                <wp:extent cx="6192520" cy="3149600"/>
                <wp:effectExtent l="0" t="0" r="17780" b="12700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14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ABED7" w14:textId="2585BE31" w:rsidR="00E37D03" w:rsidRPr="00CB7FE1" w:rsidRDefault="00E37D03" w:rsidP="00E37D03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CB7FE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7843A4" w:rsidRPr="00CB7FE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4</w:t>
                            </w:r>
                            <w:r w:rsidRPr="00CB7FE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E877DF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Step 3, </w:t>
                            </w:r>
                            <w:r w:rsidR="00CB7FE1" w:rsidRPr="00CB7FE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Place a metal object in the sa</w:t>
                            </w:r>
                            <w:r w:rsidR="00CB7FE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ltwater</w:t>
                            </w:r>
                          </w:p>
                          <w:p w14:paraId="6AB44FD0" w14:textId="4E0970AA" w:rsidR="00E37D03" w:rsidRDefault="004A3188" w:rsidP="00E37D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Place </w:t>
                            </w:r>
                            <w:r w:rsidR="006A5C8A">
                              <w:rPr>
                                <w:lang w:val="en-US"/>
                              </w:rPr>
                              <w:t xml:space="preserve">a </w:t>
                            </w:r>
                            <w:r>
                              <w:rPr>
                                <w:lang w:val="en-US"/>
                              </w:rPr>
                              <w:t>metal object (such as a nail, a small metal rod) in the water. The foil will play the role of a</w:t>
                            </w:r>
                            <w:r w:rsidR="006A5C8A">
                              <w:rPr>
                                <w:lang w:val="en-US"/>
                              </w:rPr>
                              <w:t xml:space="preserve">n </w:t>
                            </w:r>
                            <w:r>
                              <w:rPr>
                                <w:lang w:val="en-US"/>
                              </w:rPr>
                              <w:t xml:space="preserve">electrode, the metal object will be the other electrode. The salt water will serve as an electrolyte. </w:t>
                            </w:r>
                            <w:r w:rsidRPr="004A3188">
                              <w:rPr>
                                <w:lang w:val="en-US"/>
                              </w:rPr>
                              <w:t>Do not allow the water or the metal object to touch the foil or spill over the side. This will short the capacitor and make it impossible to charge.</w:t>
                            </w:r>
                          </w:p>
                          <w:p w14:paraId="7DCEB5F8" w14:textId="62A1CE1D" w:rsidR="008D3CF6" w:rsidRDefault="008D3CF6" w:rsidP="008D3CF6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6D1915" wp14:editId="5E13CE38">
                                  <wp:extent cx="2497455" cy="1858010"/>
                                  <wp:effectExtent l="0" t="0" r="4445" b="0"/>
                                  <wp:docPr id="9" name="Image 9" descr="Une image contenant personne, tasse, intérieur, boiss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 descr="Une image contenant personne, tasse, intérieur, boiss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455" cy="185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3291FE" w14:textId="77777777" w:rsidR="008D3CF6" w:rsidRPr="00181ACD" w:rsidRDefault="008D3CF6" w:rsidP="008D3CF6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Source: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wikimediacommons</w:t>
                            </w:r>
                            <w:proofErr w:type="spellEnd"/>
                          </w:p>
                          <w:p w14:paraId="5B66A0C5" w14:textId="77777777" w:rsidR="008D3CF6" w:rsidRPr="00181ACD" w:rsidRDefault="008D3CF6" w:rsidP="00E37D03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4E26D4" id="Zone de texte 19" o:spid="_x0000_s1031" type="#_x0000_t202" style="width:487.6pt;height:2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" fillcolor="#f2f2f2 [3052]" strokecolor="gray [1629]" strokeweight=".5pt">
                <v:textbox>
                  <w:txbxContent>
                    <w:p w14:paraId="6C9ABED7" w14:textId="2585BE31" w:rsidR="00E37D03" w:rsidRPr="00CB7FE1" w:rsidRDefault="00E37D03" w:rsidP="00E37D03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CB7FE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7843A4" w:rsidRPr="00CB7FE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4</w:t>
                      </w:r>
                      <w:r w:rsidRPr="00CB7FE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E877DF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Step 3, </w:t>
                      </w:r>
                      <w:r w:rsidR="00CB7FE1" w:rsidRPr="00CB7FE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Place a metal object in the sa</w:t>
                      </w:r>
                      <w:r w:rsidR="00CB7FE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ltwater</w:t>
                      </w:r>
                    </w:p>
                    <w:p w14:paraId="6AB44FD0" w14:textId="4E0970AA" w:rsidR="00E37D03" w:rsidRDefault="004A3188" w:rsidP="00E37D03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Place </w:t>
                      </w:r>
                      <w:r w:rsidR="006A5C8A">
                        <w:rPr>
                          <w:lang w:val="en-US"/>
                        </w:rPr>
                        <w:t xml:space="preserve">a </w:t>
                      </w:r>
                      <w:r>
                        <w:rPr>
                          <w:lang w:val="en-US"/>
                        </w:rPr>
                        <w:t>metal object (such as a nail, a small metal rod) in the water. The foil will play the role of a</w:t>
                      </w:r>
                      <w:r w:rsidR="006A5C8A">
                        <w:rPr>
                          <w:lang w:val="en-US"/>
                        </w:rPr>
                        <w:t xml:space="preserve">n </w:t>
                      </w:r>
                      <w:r>
                        <w:rPr>
                          <w:lang w:val="en-US"/>
                        </w:rPr>
                        <w:t xml:space="preserve">electrode, the metal object will be the other electrode. The salt water will serve as an electrolyte. </w:t>
                      </w:r>
                      <w:r w:rsidRPr="004A3188">
                        <w:rPr>
                          <w:lang w:val="en-US"/>
                        </w:rPr>
                        <w:t>Do not allow the water or the metal object to touch the foil or spill over the side. This will short the capacitor and make it impossible to charge.</w:t>
                      </w:r>
                    </w:p>
                    <w:p w14:paraId="7DCEB5F8" w14:textId="62A1CE1D" w:rsidR="008D3CF6" w:rsidRDefault="008D3CF6" w:rsidP="008D3CF6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6D1915" wp14:editId="5E13CE38">
                            <wp:extent cx="2497455" cy="1858010"/>
                            <wp:effectExtent l="0" t="0" r="4445" b="0"/>
                            <wp:docPr id="9" name="Image 9" descr="Une image contenant personne, tasse, intérieur, boiss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 descr="Une image contenant personne, tasse, intérieur, boisson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455" cy="1858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3291FE" w14:textId="77777777" w:rsidR="008D3CF6" w:rsidRPr="00181ACD" w:rsidRDefault="008D3CF6" w:rsidP="008D3CF6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Source: </w:t>
                      </w:r>
                      <w:proofErr w:type="spellStart"/>
                      <w:r>
                        <w:rPr>
                          <w:b/>
                          <w:bCs/>
                          <w:lang w:val="en-US"/>
                        </w:rPr>
                        <w:t>wikimediacommons</w:t>
                      </w:r>
                      <w:proofErr w:type="spellEnd"/>
                    </w:p>
                    <w:p w14:paraId="5B66A0C5" w14:textId="77777777" w:rsidR="008D3CF6" w:rsidRPr="00181ACD" w:rsidRDefault="008D3CF6" w:rsidP="00E37D03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133B3D" w14:textId="70DF414C" w:rsidR="0060576F" w:rsidRDefault="0060576F" w:rsidP="0060576F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22D48235" wp14:editId="47684F52">
                <wp:extent cx="6192520" cy="2685143"/>
                <wp:effectExtent l="0" t="0" r="17780" b="7620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6851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97E99" w14:textId="57EEFA52" w:rsidR="0060576F" w:rsidRPr="001E6BD1" w:rsidRDefault="0060576F" w:rsidP="0060576F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 w:rsidR="007843A4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5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="00E877DF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Step 4, Charge up the capacitor</w:t>
                            </w:r>
                          </w:p>
                          <w:p w14:paraId="077A7380" w14:textId="5A84DA24" w:rsidR="0060576F" w:rsidRDefault="004A3188" w:rsidP="0060576F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4A3188">
                              <w:rPr>
                                <w:lang w:val="en-US"/>
                              </w:rPr>
                              <w:t xml:space="preserve">Charge it up, by applying the voltage from an ordinary household battery, to both </w:t>
                            </w:r>
                            <w:r w:rsidR="00107350">
                              <w:rPr>
                                <w:lang w:val="en-US"/>
                              </w:rPr>
                              <w:t>electrodes</w:t>
                            </w:r>
                            <w:r w:rsidRPr="004A3188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7FADA6A6" w14:textId="30E73316" w:rsidR="0060576F" w:rsidRDefault="00055BA2" w:rsidP="00055BA2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9FA1D1" wp14:editId="2C43BC0A">
                                  <wp:extent cx="2365829" cy="1760017"/>
                                  <wp:effectExtent l="0" t="0" r="0" b="571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7116" cy="1775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76A62" w14:textId="77777777" w:rsidR="008D3CF6" w:rsidRPr="00181ACD" w:rsidRDefault="008D3CF6" w:rsidP="008D3CF6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Source: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wikimediacommons</w:t>
                            </w:r>
                            <w:proofErr w:type="spellEnd"/>
                          </w:p>
                          <w:p w14:paraId="43DF3480" w14:textId="77777777" w:rsidR="0060576F" w:rsidRPr="00181ACD" w:rsidRDefault="0060576F" w:rsidP="0060576F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D48235" id="Zone de texte 24" o:spid="_x0000_s1032" type="#_x0000_t202" style="width:487.6pt;height:21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" fillcolor="#f2f2f2 [3052]" strokecolor="gray [1629]" strokeweight=".5pt">
                <v:textbox>
                  <w:txbxContent>
                    <w:p w14:paraId="1DF97E99" w14:textId="57EEFA52" w:rsidR="0060576F" w:rsidRPr="001E6BD1" w:rsidRDefault="0060576F" w:rsidP="0060576F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 w:rsidR="007843A4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5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="00E877DF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Step 4, Charge up the capacitor</w:t>
                      </w:r>
                    </w:p>
                    <w:p w14:paraId="077A7380" w14:textId="5A84DA24" w:rsidR="0060576F" w:rsidRDefault="004A3188" w:rsidP="0060576F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4A3188">
                        <w:rPr>
                          <w:lang w:val="en-US"/>
                        </w:rPr>
                        <w:t xml:space="preserve">Charge it up, by applying the voltage from an ordinary household battery, to both </w:t>
                      </w:r>
                      <w:r w:rsidR="00107350">
                        <w:rPr>
                          <w:lang w:val="en-US"/>
                        </w:rPr>
                        <w:t>electrodes</w:t>
                      </w:r>
                      <w:r w:rsidRPr="004A3188">
                        <w:rPr>
                          <w:lang w:val="en-US"/>
                        </w:rPr>
                        <w:t xml:space="preserve">. </w:t>
                      </w:r>
                    </w:p>
                    <w:p w14:paraId="7FADA6A6" w14:textId="30E73316" w:rsidR="0060576F" w:rsidRDefault="00055BA2" w:rsidP="00055BA2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9FA1D1" wp14:editId="2C43BC0A">
                            <wp:extent cx="2365829" cy="1760017"/>
                            <wp:effectExtent l="0" t="0" r="0" b="571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7116" cy="1775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76A62" w14:textId="77777777" w:rsidR="008D3CF6" w:rsidRPr="00181ACD" w:rsidRDefault="008D3CF6" w:rsidP="008D3CF6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Source: </w:t>
                      </w:r>
                      <w:proofErr w:type="spellStart"/>
                      <w:r>
                        <w:rPr>
                          <w:b/>
                          <w:bCs/>
                          <w:lang w:val="en-US"/>
                        </w:rPr>
                        <w:t>wikimediacommons</w:t>
                      </w:r>
                      <w:proofErr w:type="spellEnd"/>
                    </w:p>
                    <w:p w14:paraId="43DF3480" w14:textId="77777777" w:rsidR="0060576F" w:rsidRPr="00181ACD" w:rsidRDefault="0060576F" w:rsidP="0060576F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661F5B" w14:textId="383B2618" w:rsidR="00E877DF" w:rsidRDefault="00E877DF" w:rsidP="00E877DF">
      <w:pPr>
        <w:pStyle w:val="Titre3"/>
        <w:numPr>
          <w:ilvl w:val="0"/>
          <w:numId w:val="0"/>
        </w:numPr>
        <w:jc w:val="left"/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0312F2C" wp14:editId="40A91DB1">
                <wp:extent cx="6192520" cy="3439886"/>
                <wp:effectExtent l="0" t="0" r="17780" b="14605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43988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DD911" w14:textId="6CB1A403" w:rsidR="00E877DF" w:rsidRPr="001E6BD1" w:rsidRDefault="00E877DF" w:rsidP="00E877DF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6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Step 5, Measure the voltage</w:t>
                            </w:r>
                          </w:p>
                          <w:p w14:paraId="75B06A9F" w14:textId="44AA1E44" w:rsidR="0049746B" w:rsidRDefault="0049746B" w:rsidP="0049746B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4A3188">
                              <w:rPr>
                                <w:lang w:val="en-US"/>
                              </w:rPr>
                              <w:t xml:space="preserve">After a few seconds disconnect the battery and connect the voltmeter to the </w:t>
                            </w:r>
                            <w:r w:rsidR="00107350">
                              <w:rPr>
                                <w:lang w:val="en-US"/>
                              </w:rPr>
                              <w:t>electrodes</w:t>
                            </w:r>
                            <w:r w:rsidRPr="004A3188">
                              <w:rPr>
                                <w:lang w:val="en-US"/>
                              </w:rPr>
                              <w:t xml:space="preserve"> of the capacitor. Any reading (</w:t>
                            </w:r>
                            <w:proofErr w:type="gramStart"/>
                            <w:r w:rsidRPr="004A3188">
                              <w:rPr>
                                <w:lang w:val="en-US"/>
                              </w:rPr>
                              <w:t>mV-V</w:t>
                            </w:r>
                            <w:proofErr w:type="gramEnd"/>
                            <w:r w:rsidRPr="004A3188">
                              <w:rPr>
                                <w:lang w:val="en-US"/>
                              </w:rPr>
                              <w:t>) will indicate a charge.</w:t>
                            </w:r>
                          </w:p>
                          <w:p w14:paraId="59BD97FC" w14:textId="5892A02D" w:rsidR="00E877DF" w:rsidRDefault="00365994" w:rsidP="00365994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2BF54C" wp14:editId="3267DF7D">
                                  <wp:extent cx="1770743" cy="2282428"/>
                                  <wp:effectExtent l="0" t="0" r="0" b="381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558" cy="2287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58F26A" w14:textId="77777777" w:rsidR="008D3CF6" w:rsidRPr="00181ACD" w:rsidRDefault="008D3CF6" w:rsidP="008D3CF6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Source: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wikimediacommons</w:t>
                            </w:r>
                            <w:proofErr w:type="spellEnd"/>
                          </w:p>
                          <w:p w14:paraId="597C7EE7" w14:textId="77777777" w:rsidR="00E877DF" w:rsidRPr="00181ACD" w:rsidRDefault="00E877DF" w:rsidP="00E877DF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312F2C" id="Zone de texte 6" o:spid="_x0000_s1033" type="#_x0000_t202" style="width:487.6pt;height:2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" fillcolor="#f2f2f2 [3052]" strokecolor="gray [1629]" strokeweight=".5pt">
                <v:textbox>
                  <w:txbxContent>
                    <w:p w14:paraId="7F2DD911" w14:textId="6CB1A403" w:rsidR="00E877DF" w:rsidRPr="001E6BD1" w:rsidRDefault="00E877DF" w:rsidP="00E877DF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6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Step 5, Measure the voltage</w:t>
                      </w:r>
                    </w:p>
                    <w:p w14:paraId="75B06A9F" w14:textId="44AA1E44" w:rsidR="0049746B" w:rsidRDefault="0049746B" w:rsidP="0049746B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4A3188">
                        <w:rPr>
                          <w:lang w:val="en-US"/>
                        </w:rPr>
                        <w:t xml:space="preserve">After a few seconds disconnect the battery and connect the voltmeter to the </w:t>
                      </w:r>
                      <w:r w:rsidR="00107350">
                        <w:rPr>
                          <w:lang w:val="en-US"/>
                        </w:rPr>
                        <w:t>electrodes</w:t>
                      </w:r>
                      <w:r w:rsidRPr="004A3188">
                        <w:rPr>
                          <w:lang w:val="en-US"/>
                        </w:rPr>
                        <w:t xml:space="preserve"> of the capacitor. Any reading (</w:t>
                      </w:r>
                      <w:proofErr w:type="gramStart"/>
                      <w:r w:rsidRPr="004A3188">
                        <w:rPr>
                          <w:lang w:val="en-US"/>
                        </w:rPr>
                        <w:t>mV-V</w:t>
                      </w:r>
                      <w:proofErr w:type="gramEnd"/>
                      <w:r w:rsidRPr="004A3188">
                        <w:rPr>
                          <w:lang w:val="en-US"/>
                        </w:rPr>
                        <w:t>) will indicate a charge.</w:t>
                      </w:r>
                    </w:p>
                    <w:p w14:paraId="59BD97FC" w14:textId="5892A02D" w:rsidR="00E877DF" w:rsidRDefault="00365994" w:rsidP="00365994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A2BF54C" wp14:editId="3267DF7D">
                            <wp:extent cx="1770743" cy="2282428"/>
                            <wp:effectExtent l="0" t="0" r="0" b="381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4558" cy="2287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58F26A" w14:textId="77777777" w:rsidR="008D3CF6" w:rsidRPr="00181ACD" w:rsidRDefault="008D3CF6" w:rsidP="008D3CF6">
                      <w:pPr>
                        <w:spacing w:before="60" w:after="120"/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 xml:space="preserve">Source: </w:t>
                      </w:r>
                      <w:proofErr w:type="spellStart"/>
                      <w:r>
                        <w:rPr>
                          <w:b/>
                          <w:bCs/>
                          <w:lang w:val="en-US"/>
                        </w:rPr>
                        <w:t>wikimediacommons</w:t>
                      </w:r>
                      <w:proofErr w:type="spellEnd"/>
                    </w:p>
                    <w:p w14:paraId="597C7EE7" w14:textId="77777777" w:rsidR="00E877DF" w:rsidRPr="00181ACD" w:rsidRDefault="00E877DF" w:rsidP="00E877DF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CA0C838" w14:textId="77777777" w:rsidR="00E877DF" w:rsidRDefault="00E877DF" w:rsidP="00AF3901">
      <w:pPr>
        <w:pStyle w:val="Titre3"/>
        <w:numPr>
          <w:ilvl w:val="0"/>
          <w:numId w:val="0"/>
        </w:numPr>
        <w:rPr>
          <w:lang w:val="en-US"/>
        </w:rPr>
      </w:pPr>
    </w:p>
    <w:p w14:paraId="35C87AC8" w14:textId="67054ED8" w:rsidR="007970E0" w:rsidRDefault="007970E0" w:rsidP="007970E0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Understanding</w:t>
      </w:r>
      <w:r w:rsidRPr="00093EA3">
        <w:rPr>
          <w:lang w:val="en-US"/>
        </w:rPr>
        <w:t xml:space="preserve">: </w:t>
      </w:r>
    </w:p>
    <w:p w14:paraId="671B1881" w14:textId="77777777" w:rsidR="007970E0" w:rsidRDefault="007970E0" w:rsidP="007970E0">
      <w:pPr>
        <w:rPr>
          <w:lang w:val="en-US"/>
        </w:rPr>
      </w:pPr>
    </w:p>
    <w:p w14:paraId="5C6FD9A4" w14:textId="3845F65C" w:rsidR="00C017B9" w:rsidRDefault="008D6E8A" w:rsidP="00C017B9">
      <w:pPr>
        <w:rPr>
          <w:lang w:val="en-US"/>
        </w:rPr>
      </w:pPr>
      <w:r>
        <w:rPr>
          <w:lang w:val="en-US"/>
        </w:rPr>
        <w:t>Put the five steps in order: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74"/>
        <w:gridCol w:w="4868"/>
      </w:tblGrid>
      <w:tr w:rsidR="008D6E8A" w:rsidRPr="008D6E8A" w14:paraId="3E6455F8" w14:textId="77777777" w:rsidTr="008D6E8A">
        <w:tc>
          <w:tcPr>
            <w:tcW w:w="4946" w:type="dxa"/>
          </w:tcPr>
          <w:p w14:paraId="1B0EE09F" w14:textId="6213A3D1" w:rsidR="008D6E8A" w:rsidRPr="008D6E8A" w:rsidRDefault="008D6E8A" w:rsidP="00C017B9">
            <w:pPr>
              <w:rPr>
                <w:b/>
                <w:bCs/>
                <w:lang w:val="en-US"/>
              </w:rPr>
            </w:pPr>
            <w:r w:rsidRPr="008D6E8A">
              <w:rPr>
                <w:b/>
                <w:bCs/>
                <w:lang w:val="en-US"/>
              </w:rPr>
              <w:t>Description of the step</w:t>
            </w:r>
          </w:p>
        </w:tc>
        <w:tc>
          <w:tcPr>
            <w:tcW w:w="4946" w:type="dxa"/>
          </w:tcPr>
          <w:p w14:paraId="24CBED89" w14:textId="3590170B" w:rsidR="008D6E8A" w:rsidRPr="008D6E8A" w:rsidRDefault="008D6E8A" w:rsidP="00C017B9">
            <w:pPr>
              <w:rPr>
                <w:b/>
                <w:bCs/>
                <w:lang w:val="en-US"/>
              </w:rPr>
            </w:pPr>
            <w:r w:rsidRPr="008D6E8A">
              <w:rPr>
                <w:b/>
                <w:bCs/>
                <w:lang w:val="en-US"/>
              </w:rPr>
              <w:t>Number</w:t>
            </w:r>
          </w:p>
        </w:tc>
      </w:tr>
      <w:tr w:rsidR="008D6E8A" w14:paraId="1FBC4D7F" w14:textId="77777777" w:rsidTr="008D6E8A">
        <w:tc>
          <w:tcPr>
            <w:tcW w:w="4946" w:type="dxa"/>
          </w:tcPr>
          <w:p w14:paraId="2A42E396" w14:textId="724D3AB3" w:rsidR="008D6E8A" w:rsidRDefault="008D6E8A" w:rsidP="00C017B9">
            <w:pPr>
              <w:rPr>
                <w:lang w:val="en-US"/>
              </w:rPr>
            </w:pPr>
            <w:r>
              <w:rPr>
                <w:lang w:val="en-US"/>
              </w:rPr>
              <w:t>Measure the voltage</w:t>
            </w:r>
          </w:p>
        </w:tc>
        <w:tc>
          <w:tcPr>
            <w:tcW w:w="4946" w:type="dxa"/>
          </w:tcPr>
          <w:p w14:paraId="6321B8D2" w14:textId="77777777" w:rsidR="008D6E8A" w:rsidRDefault="008D6E8A" w:rsidP="00C017B9">
            <w:pPr>
              <w:rPr>
                <w:lang w:val="en-US"/>
              </w:rPr>
            </w:pPr>
          </w:p>
        </w:tc>
      </w:tr>
      <w:tr w:rsidR="008D6E8A" w14:paraId="4FAAB5F3" w14:textId="77777777" w:rsidTr="008D6E8A">
        <w:tc>
          <w:tcPr>
            <w:tcW w:w="4946" w:type="dxa"/>
          </w:tcPr>
          <w:p w14:paraId="15F5C89F" w14:textId="6EA5512C" w:rsidR="008D6E8A" w:rsidRDefault="008D6E8A" w:rsidP="00C017B9">
            <w:pPr>
              <w:rPr>
                <w:lang w:val="en-US"/>
              </w:rPr>
            </w:pPr>
            <w:r>
              <w:rPr>
                <w:lang w:val="en-US"/>
              </w:rPr>
              <w:t>Place a metal object</w:t>
            </w:r>
          </w:p>
        </w:tc>
        <w:tc>
          <w:tcPr>
            <w:tcW w:w="4946" w:type="dxa"/>
          </w:tcPr>
          <w:p w14:paraId="111E3A2E" w14:textId="77777777" w:rsidR="008D6E8A" w:rsidRDefault="008D6E8A" w:rsidP="00C017B9">
            <w:pPr>
              <w:rPr>
                <w:lang w:val="en-US"/>
              </w:rPr>
            </w:pPr>
          </w:p>
        </w:tc>
      </w:tr>
      <w:tr w:rsidR="008D6E8A" w14:paraId="44D53E5F" w14:textId="77777777" w:rsidTr="008D6E8A">
        <w:tc>
          <w:tcPr>
            <w:tcW w:w="4946" w:type="dxa"/>
          </w:tcPr>
          <w:p w14:paraId="631310CE" w14:textId="49EE95FC" w:rsidR="008D6E8A" w:rsidRDefault="008D6E8A" w:rsidP="00C017B9">
            <w:pPr>
              <w:rPr>
                <w:lang w:val="en-US"/>
              </w:rPr>
            </w:pPr>
            <w:r>
              <w:rPr>
                <w:lang w:val="en-US"/>
              </w:rPr>
              <w:t>Dissolve salt in water</w:t>
            </w:r>
          </w:p>
        </w:tc>
        <w:tc>
          <w:tcPr>
            <w:tcW w:w="4946" w:type="dxa"/>
          </w:tcPr>
          <w:p w14:paraId="6D788D65" w14:textId="77777777" w:rsidR="008D6E8A" w:rsidRDefault="008D6E8A" w:rsidP="00C017B9">
            <w:pPr>
              <w:rPr>
                <w:lang w:val="en-US"/>
              </w:rPr>
            </w:pPr>
          </w:p>
        </w:tc>
      </w:tr>
      <w:tr w:rsidR="008D6E8A" w14:paraId="32B4E913" w14:textId="77777777" w:rsidTr="008D6E8A">
        <w:tc>
          <w:tcPr>
            <w:tcW w:w="4946" w:type="dxa"/>
          </w:tcPr>
          <w:p w14:paraId="43C6A4E5" w14:textId="29511FD0" w:rsidR="008D6E8A" w:rsidRDefault="008D6E8A" w:rsidP="00C017B9">
            <w:pPr>
              <w:rPr>
                <w:lang w:val="en-US"/>
              </w:rPr>
            </w:pPr>
            <w:r>
              <w:rPr>
                <w:lang w:val="en-US"/>
              </w:rPr>
              <w:t>Charge the capacitor</w:t>
            </w:r>
          </w:p>
        </w:tc>
        <w:tc>
          <w:tcPr>
            <w:tcW w:w="4946" w:type="dxa"/>
          </w:tcPr>
          <w:p w14:paraId="36B0ABA0" w14:textId="77777777" w:rsidR="008D6E8A" w:rsidRDefault="008D6E8A" w:rsidP="00C017B9">
            <w:pPr>
              <w:rPr>
                <w:lang w:val="en-US"/>
              </w:rPr>
            </w:pPr>
          </w:p>
        </w:tc>
      </w:tr>
      <w:tr w:rsidR="008D6E8A" w14:paraId="53C297A9" w14:textId="77777777" w:rsidTr="008D6E8A">
        <w:tc>
          <w:tcPr>
            <w:tcW w:w="4946" w:type="dxa"/>
          </w:tcPr>
          <w:p w14:paraId="615E5079" w14:textId="3BC6B123" w:rsidR="00C53C4F" w:rsidRDefault="008D6E8A" w:rsidP="00C017B9">
            <w:pPr>
              <w:rPr>
                <w:lang w:val="en-US"/>
              </w:rPr>
            </w:pPr>
            <w:r>
              <w:rPr>
                <w:lang w:val="en-US"/>
              </w:rPr>
              <w:t>Wrap the vessel with aluminum foil</w:t>
            </w:r>
          </w:p>
        </w:tc>
        <w:tc>
          <w:tcPr>
            <w:tcW w:w="4946" w:type="dxa"/>
          </w:tcPr>
          <w:p w14:paraId="7A42123D" w14:textId="77777777" w:rsidR="008D6E8A" w:rsidRDefault="008D6E8A" w:rsidP="00C017B9">
            <w:pPr>
              <w:rPr>
                <w:lang w:val="en-US"/>
              </w:rPr>
            </w:pPr>
          </w:p>
        </w:tc>
      </w:tr>
    </w:tbl>
    <w:p w14:paraId="6F08F20C" w14:textId="77777777" w:rsidR="008D6E8A" w:rsidRDefault="008D6E8A" w:rsidP="00C017B9">
      <w:pPr>
        <w:rPr>
          <w:lang w:val="en-US"/>
        </w:rPr>
      </w:pPr>
    </w:p>
    <w:p w14:paraId="69CCBCA7" w14:textId="3481C8BF" w:rsidR="00E679DC" w:rsidRDefault="00E679DC" w:rsidP="00E679DC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Acquiring vocabulary</w:t>
      </w:r>
      <w:r w:rsidRPr="00093EA3">
        <w:rPr>
          <w:lang w:val="en-US"/>
        </w:rPr>
        <w:t xml:space="preserve">: </w:t>
      </w:r>
    </w:p>
    <w:p w14:paraId="19A4A43B" w14:textId="6F7967ED" w:rsidR="00E679DC" w:rsidRDefault="00242F94" w:rsidP="00E679DC">
      <w:pPr>
        <w:rPr>
          <w:lang w:val="en-US"/>
        </w:rPr>
      </w:pPr>
      <w:r>
        <w:rPr>
          <w:lang w:val="en-US"/>
        </w:rPr>
        <w:t>Using arrows, c</w:t>
      </w:r>
      <w:r w:rsidR="00E679DC">
        <w:rPr>
          <w:lang w:val="en-US"/>
        </w:rPr>
        <w:t>onnect the words/expressions to the right definitions: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61"/>
        <w:gridCol w:w="4881"/>
      </w:tblGrid>
      <w:tr w:rsidR="00E679DC" w:rsidRPr="008D6E8A" w14:paraId="4B5415A8" w14:textId="77777777" w:rsidTr="006B13CB">
        <w:tc>
          <w:tcPr>
            <w:tcW w:w="4946" w:type="dxa"/>
          </w:tcPr>
          <w:p w14:paraId="5C3D1CF6" w14:textId="15921D90" w:rsidR="00E679DC" w:rsidRPr="008D6E8A" w:rsidRDefault="00E679DC" w:rsidP="006B13C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Words/expressions</w:t>
            </w:r>
          </w:p>
        </w:tc>
        <w:tc>
          <w:tcPr>
            <w:tcW w:w="4946" w:type="dxa"/>
          </w:tcPr>
          <w:p w14:paraId="2F8CE5AE" w14:textId="5B3C326B" w:rsidR="00E679DC" w:rsidRPr="008D6E8A" w:rsidRDefault="00AB066D" w:rsidP="006B13C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Illustration</w:t>
            </w:r>
          </w:p>
        </w:tc>
      </w:tr>
      <w:tr w:rsidR="00E679DC" w14:paraId="759FE337" w14:textId="77777777" w:rsidTr="006B13CB">
        <w:tc>
          <w:tcPr>
            <w:tcW w:w="4946" w:type="dxa"/>
          </w:tcPr>
          <w:p w14:paraId="73CFB8E0" w14:textId="169BF2AF" w:rsidR="00E679DC" w:rsidRDefault="00E679DC" w:rsidP="006B13CB">
            <w:pPr>
              <w:rPr>
                <w:lang w:val="en-US"/>
              </w:rPr>
            </w:pPr>
            <w:r>
              <w:rPr>
                <w:lang w:val="en-US"/>
              </w:rPr>
              <w:t>Aluminum foil</w:t>
            </w:r>
          </w:p>
        </w:tc>
        <w:tc>
          <w:tcPr>
            <w:tcW w:w="4946" w:type="dxa"/>
          </w:tcPr>
          <w:p w14:paraId="374CE497" w14:textId="77777777" w:rsidR="00E632ED" w:rsidRDefault="00E632ED" w:rsidP="000C59C6">
            <w:pPr>
              <w:jc w:val="center"/>
            </w:pPr>
          </w:p>
          <w:p w14:paraId="35F6C668" w14:textId="37F118B0" w:rsidR="000C59C6" w:rsidRDefault="000C59C6" w:rsidP="000C59C6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thumb/1/15/Library_of_Environmental_Images%2C_Office_of_Research_and_Development_%28ORD%29%2C_September_1996_-_Municipal_Solid_Waste_-_Batteries_representing_typical_household_hazardous_waste_-_DPLA_-_aa8cbde7c252fcd532e8c343bd02210b.JPG/271px-thumbnai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030C2B" wp14:editId="0D515AEB">
                  <wp:extent cx="1270599" cy="841828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98" cy="85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F46A55" w14:textId="77777777" w:rsidR="00E679DC" w:rsidRDefault="00E679DC" w:rsidP="000C59C6">
            <w:pPr>
              <w:jc w:val="center"/>
              <w:rPr>
                <w:lang w:val="en-US"/>
              </w:rPr>
            </w:pPr>
          </w:p>
        </w:tc>
      </w:tr>
      <w:tr w:rsidR="00E679DC" w14:paraId="05E31E97" w14:textId="77777777" w:rsidTr="006B13CB">
        <w:tc>
          <w:tcPr>
            <w:tcW w:w="4946" w:type="dxa"/>
          </w:tcPr>
          <w:p w14:paraId="11DCB8DC" w14:textId="01B226F5" w:rsidR="00E679DC" w:rsidRDefault="00E679DC" w:rsidP="006B13CB">
            <w:pPr>
              <w:rPr>
                <w:lang w:val="en-US"/>
              </w:rPr>
            </w:pPr>
            <w:r>
              <w:rPr>
                <w:lang w:val="en-US"/>
              </w:rPr>
              <w:t>Capacitor</w:t>
            </w:r>
          </w:p>
        </w:tc>
        <w:tc>
          <w:tcPr>
            <w:tcW w:w="4946" w:type="dxa"/>
          </w:tcPr>
          <w:p w14:paraId="05CE805E" w14:textId="77777777" w:rsidR="00E632ED" w:rsidRDefault="00E632ED" w:rsidP="00001AF1">
            <w:pPr>
              <w:jc w:val="center"/>
            </w:pPr>
          </w:p>
          <w:p w14:paraId="264282C4" w14:textId="1BEA47BB" w:rsidR="00001AF1" w:rsidRDefault="00001AF1" w:rsidP="00001AF1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"https://upload.wikimedia.org/wikipedia/commons/thumb/3/31/Aluminum-Foil_14964-480x360_%284999892549%29.jpg/240px-Aluminum-Foil_14964-480x360_%284999892549%29.jpg"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F2375B" wp14:editId="60B1C3C8">
                  <wp:extent cx="1175657" cy="879049"/>
                  <wp:effectExtent l="0" t="0" r="571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12" cy="88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BAC8E7C" w14:textId="77777777" w:rsidR="00E679DC" w:rsidRDefault="00E679DC" w:rsidP="006B13CB">
            <w:pPr>
              <w:rPr>
                <w:lang w:val="en-US"/>
              </w:rPr>
            </w:pPr>
          </w:p>
        </w:tc>
      </w:tr>
      <w:tr w:rsidR="00E679DC" w14:paraId="65C62195" w14:textId="77777777" w:rsidTr="006B13CB">
        <w:tc>
          <w:tcPr>
            <w:tcW w:w="4946" w:type="dxa"/>
          </w:tcPr>
          <w:p w14:paraId="75193DC6" w14:textId="2238AF3F" w:rsidR="00E679DC" w:rsidRDefault="00AB066D" w:rsidP="006B13C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A vessel, a container</w:t>
            </w:r>
          </w:p>
        </w:tc>
        <w:tc>
          <w:tcPr>
            <w:tcW w:w="4946" w:type="dxa"/>
          </w:tcPr>
          <w:p w14:paraId="71467B32" w14:textId="77777777" w:rsidR="00E632ED" w:rsidRDefault="00E632ED" w:rsidP="00242F94">
            <w:pPr>
              <w:jc w:val="center"/>
            </w:pPr>
          </w:p>
          <w:p w14:paraId="15A6CE1A" w14:textId="7AF3AD26" w:rsidR="00242F94" w:rsidRDefault="00242F94" w:rsidP="00242F94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"https://upload.wikimedia.org/wikipedia/commons/thumb/e/e2/Jumper_Wires_with_Crocodile_Clips.jpg/270px-Jumper_Wires_with_Crocodile_Clips.jpg"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C997193" wp14:editId="4B5A7D16">
                  <wp:extent cx="1494518" cy="994406"/>
                  <wp:effectExtent l="0" t="0" r="4445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36" cy="100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463DA9A" w14:textId="77777777" w:rsidR="00E679DC" w:rsidRDefault="00E679DC" w:rsidP="006B13CB">
            <w:pPr>
              <w:rPr>
                <w:lang w:val="en-US"/>
              </w:rPr>
            </w:pPr>
          </w:p>
        </w:tc>
      </w:tr>
      <w:tr w:rsidR="00E679DC" w14:paraId="09B36779" w14:textId="77777777" w:rsidTr="006B13CB">
        <w:tc>
          <w:tcPr>
            <w:tcW w:w="4946" w:type="dxa"/>
          </w:tcPr>
          <w:p w14:paraId="7D033096" w14:textId="38D4003E" w:rsidR="00E679DC" w:rsidRDefault="00242F94" w:rsidP="006B13CB">
            <w:pPr>
              <w:rPr>
                <w:lang w:val="en-US"/>
              </w:rPr>
            </w:pPr>
            <w:r>
              <w:rPr>
                <w:bCs/>
                <w:color w:val="000000" w:themeColor="text1"/>
                <w:szCs w:val="20"/>
                <w:lang w:val="en-US"/>
              </w:rPr>
              <w:t>J</w:t>
            </w:r>
            <w:r w:rsidR="00001AF1">
              <w:rPr>
                <w:bCs/>
                <w:color w:val="000000" w:themeColor="text1"/>
                <w:szCs w:val="20"/>
                <w:lang w:val="en-US"/>
              </w:rPr>
              <w:t xml:space="preserve">umper wires with </w:t>
            </w:r>
            <w:r>
              <w:rPr>
                <w:bCs/>
                <w:color w:val="000000" w:themeColor="text1"/>
                <w:szCs w:val="20"/>
                <w:lang w:val="en-US"/>
              </w:rPr>
              <w:t>crocodile</w:t>
            </w:r>
            <w:r w:rsidR="00001AF1">
              <w:rPr>
                <w:bCs/>
                <w:color w:val="000000" w:themeColor="text1"/>
                <w:szCs w:val="20"/>
                <w:lang w:val="en-US"/>
              </w:rPr>
              <w:t xml:space="preserve"> clip ends</w:t>
            </w:r>
          </w:p>
        </w:tc>
        <w:tc>
          <w:tcPr>
            <w:tcW w:w="4946" w:type="dxa"/>
          </w:tcPr>
          <w:p w14:paraId="7138B237" w14:textId="77777777" w:rsidR="00E632ED" w:rsidRDefault="00E632ED" w:rsidP="00001AF1">
            <w:pPr>
              <w:jc w:val="center"/>
            </w:pPr>
          </w:p>
          <w:p w14:paraId="3EA5719E" w14:textId="5E1F48CC" w:rsidR="00001AF1" w:rsidRDefault="00001AF1" w:rsidP="00001AF1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"https://upload.wikimedia.org/wikipedia/commons/thumb/8/89/Capacitor_Symbol.svg/35px-Capacitor_Symbol.svg.png"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AD0BAB" wp14:editId="016C796A">
                  <wp:extent cx="450215" cy="4064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E6BD410" w14:textId="77777777" w:rsidR="00E679DC" w:rsidRDefault="00E679DC" w:rsidP="006B13CB">
            <w:pPr>
              <w:rPr>
                <w:lang w:val="en-US"/>
              </w:rPr>
            </w:pPr>
          </w:p>
        </w:tc>
      </w:tr>
      <w:tr w:rsidR="00E679DC" w14:paraId="40F130AD" w14:textId="77777777" w:rsidTr="006B13CB">
        <w:tc>
          <w:tcPr>
            <w:tcW w:w="4946" w:type="dxa"/>
          </w:tcPr>
          <w:p w14:paraId="42953199" w14:textId="70AF3426" w:rsidR="00E679DC" w:rsidRDefault="00AB066D" w:rsidP="006B13CB">
            <w:pPr>
              <w:rPr>
                <w:lang w:val="en-US"/>
              </w:rPr>
            </w:pPr>
            <w:r>
              <w:rPr>
                <w:lang w:val="en-US"/>
              </w:rPr>
              <w:t>A household battery</w:t>
            </w:r>
          </w:p>
        </w:tc>
        <w:tc>
          <w:tcPr>
            <w:tcW w:w="4946" w:type="dxa"/>
          </w:tcPr>
          <w:p w14:paraId="28E739A5" w14:textId="77777777" w:rsidR="00E632ED" w:rsidRDefault="00E632ED" w:rsidP="00242F94">
            <w:pPr>
              <w:jc w:val="center"/>
              <w:rPr>
                <w:lang w:val="en-US"/>
              </w:rPr>
            </w:pPr>
          </w:p>
          <w:p w14:paraId="654C91F0" w14:textId="77777777" w:rsidR="00E679DC" w:rsidRDefault="00242F94" w:rsidP="00242F9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11D43C" wp14:editId="5861F18B">
                  <wp:extent cx="1117418" cy="1001273"/>
                  <wp:effectExtent l="0" t="0" r="635" b="254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 rotWithShape="1">
                          <a:blip r:embed="rId10"/>
                          <a:srcRect l="18692" t="18482" r="25961" b="14382"/>
                          <a:stretch/>
                        </pic:blipFill>
                        <pic:spPr bwMode="auto">
                          <a:xfrm>
                            <a:off x="0" y="0"/>
                            <a:ext cx="1126770" cy="1009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C8D9A" w14:textId="499B4901" w:rsidR="00E632ED" w:rsidRDefault="00E632ED" w:rsidP="00242F94">
            <w:pPr>
              <w:jc w:val="center"/>
              <w:rPr>
                <w:lang w:val="en-US"/>
              </w:rPr>
            </w:pPr>
          </w:p>
        </w:tc>
      </w:tr>
    </w:tbl>
    <w:p w14:paraId="6702D99A" w14:textId="77777777" w:rsidR="00CC62C6" w:rsidRPr="00181ACD" w:rsidRDefault="00CC62C6" w:rsidP="00CC62C6">
      <w:pPr>
        <w:spacing w:before="60" w:after="120"/>
        <w:rPr>
          <w:lang w:val="en-US"/>
        </w:rPr>
      </w:pPr>
      <w:r>
        <w:rPr>
          <w:b/>
          <w:bCs/>
          <w:lang w:val="en-US"/>
        </w:rPr>
        <w:t xml:space="preserve">Source: </w:t>
      </w:r>
      <w:proofErr w:type="spellStart"/>
      <w:r>
        <w:rPr>
          <w:b/>
          <w:bCs/>
          <w:lang w:val="en-US"/>
        </w:rPr>
        <w:t>wikimediacommons</w:t>
      </w:r>
      <w:proofErr w:type="spellEnd"/>
    </w:p>
    <w:p w14:paraId="00565083" w14:textId="43F8C9F7" w:rsidR="0080009A" w:rsidRDefault="0080009A" w:rsidP="0080009A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Summing up</w:t>
      </w:r>
      <w:r w:rsidRPr="00093EA3">
        <w:rPr>
          <w:lang w:val="en-US"/>
        </w:rPr>
        <w:t xml:space="preserve">: </w:t>
      </w:r>
    </w:p>
    <w:p w14:paraId="5894B8A8" w14:textId="458514BE" w:rsidR="0080009A" w:rsidRDefault="0080009A" w:rsidP="0080009A">
      <w:pPr>
        <w:rPr>
          <w:lang w:val="en-US"/>
        </w:rPr>
      </w:pPr>
      <w:r>
        <w:rPr>
          <w:lang w:val="en-US"/>
        </w:rPr>
        <w:t>On the standard representation of a capacitor, add the following labels:</w:t>
      </w:r>
    </w:p>
    <w:p w14:paraId="270E9E32" w14:textId="3490AD8A" w:rsidR="0080009A" w:rsidRPr="00301B35" w:rsidRDefault="00F91155" w:rsidP="0080009A">
      <w:pPr>
        <w:pStyle w:val="Paragraphedeliste"/>
        <w:numPr>
          <w:ilvl w:val="0"/>
          <w:numId w:val="22"/>
        </w:numPr>
        <w:spacing w:before="60" w:after="120"/>
        <w:rPr>
          <w:bCs/>
          <w:color w:val="000000" w:themeColor="text1"/>
          <w:szCs w:val="2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C2EB46" wp14:editId="7D3444B8">
                <wp:simplePos x="0" y="0"/>
                <wp:positionH relativeFrom="column">
                  <wp:posOffset>3888105</wp:posOffset>
                </wp:positionH>
                <wp:positionV relativeFrom="paragraph">
                  <wp:posOffset>33746</wp:posOffset>
                </wp:positionV>
                <wp:extent cx="1305651" cy="435429"/>
                <wp:effectExtent l="0" t="0" r="15240" b="952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651" cy="43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B4F11FA" w14:textId="77777777" w:rsidR="00F91155" w:rsidRDefault="00F91155"/>
                          <w:p w14:paraId="26167011" w14:textId="008DCA98" w:rsidR="00F91155" w:rsidRDefault="00F91155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2EB46" id="Zone de texte 54" o:spid="_x0000_s1034" type="#_x0000_t202" style="position:absolute;left:0;text-align:left;margin-left:306.15pt;margin-top:2.65pt;width:102.8pt;height:34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" fillcolor="white [3201]" strokecolor="#4f81bd [3204]" strokeweight=".5pt">
                <v:textbox>
                  <w:txbxContent>
                    <w:p w14:paraId="1B4F11FA" w14:textId="77777777" w:rsidR="00F91155" w:rsidRDefault="00F91155"/>
                    <w:p w14:paraId="26167011" w14:textId="008DCA98" w:rsidR="00F91155" w:rsidRDefault="00F91155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009A">
        <w:rPr>
          <w:lang w:val="en-US"/>
        </w:rPr>
        <w:t xml:space="preserve">the </w:t>
      </w:r>
      <w:r w:rsidR="00EC2ADD">
        <w:rPr>
          <w:lang w:val="en-US"/>
        </w:rPr>
        <w:t>electrodes</w:t>
      </w:r>
    </w:p>
    <w:p w14:paraId="76D7A5B9" w14:textId="01428573" w:rsidR="0080009A" w:rsidRPr="00301B35" w:rsidRDefault="0080009A" w:rsidP="0080009A">
      <w:pPr>
        <w:pStyle w:val="Paragraphedeliste"/>
        <w:numPr>
          <w:ilvl w:val="0"/>
          <w:numId w:val="22"/>
        </w:numPr>
        <w:spacing w:before="60" w:after="120"/>
        <w:rPr>
          <w:bCs/>
          <w:color w:val="000000" w:themeColor="text1"/>
          <w:szCs w:val="20"/>
          <w:lang w:val="en-US"/>
        </w:rPr>
      </w:pPr>
      <w:r>
        <w:rPr>
          <w:lang w:val="en-US"/>
        </w:rPr>
        <w:t>the electrolyte</w:t>
      </w:r>
    </w:p>
    <w:p w14:paraId="10F8E272" w14:textId="36440ABA" w:rsidR="007970E0" w:rsidRPr="0080009A" w:rsidRDefault="00522465" w:rsidP="004C37DF">
      <w:pPr>
        <w:pStyle w:val="Paragraphedeliste"/>
        <w:numPr>
          <w:ilvl w:val="0"/>
          <w:numId w:val="22"/>
        </w:numPr>
        <w:spacing w:before="60" w:after="120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5D3436" wp14:editId="5E66E4FE">
                <wp:simplePos x="0" y="0"/>
                <wp:positionH relativeFrom="margin">
                  <wp:posOffset>2568484</wp:posOffset>
                </wp:positionH>
                <wp:positionV relativeFrom="margin">
                  <wp:posOffset>4657725</wp:posOffset>
                </wp:positionV>
                <wp:extent cx="1306195" cy="60833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283A0" w14:textId="77777777" w:rsidR="00522465" w:rsidRPr="00522465" w:rsidRDefault="00522465" w:rsidP="0052246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C0486C" w14:textId="0E374C48" w:rsidR="00522465" w:rsidRPr="00522465" w:rsidRDefault="00522465" w:rsidP="00522465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224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3436" id="Zone de texte 57" o:spid="_x0000_s1035" type="#_x0000_t202" style="position:absolute;left:0;text-align:left;margin-left:202.25pt;margin-top:366.75pt;width:102.85pt;height:47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" filled="f" stroked="f" strokeweight=".5pt">
                <v:textbox>
                  <w:txbxContent>
                    <w:p w14:paraId="274283A0" w14:textId="77777777" w:rsidR="00522465" w:rsidRPr="00522465" w:rsidRDefault="00522465" w:rsidP="0052246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C0486C" w14:textId="0E374C48" w:rsidR="00522465" w:rsidRPr="00522465" w:rsidRDefault="00522465" w:rsidP="00522465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522465">
                        <w:rPr>
                          <w:b/>
                          <w:bCs/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11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B06D20" wp14:editId="160386D4">
                <wp:simplePos x="0" y="0"/>
                <wp:positionH relativeFrom="column">
                  <wp:posOffset>4412343</wp:posOffset>
                </wp:positionH>
                <wp:positionV relativeFrom="paragraph">
                  <wp:posOffset>153035</wp:posOffset>
                </wp:positionV>
                <wp:extent cx="1305651" cy="435429"/>
                <wp:effectExtent l="0" t="0" r="15240" b="95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651" cy="43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50CB7DA" w14:textId="77777777" w:rsidR="00F91155" w:rsidRDefault="00F91155" w:rsidP="00F91155"/>
                          <w:p w14:paraId="03F60968" w14:textId="77777777" w:rsidR="00F91155" w:rsidRDefault="00F91155" w:rsidP="00F91155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06D20" id="Zone de texte 55" o:spid="_x0000_s1036" type="#_x0000_t202" style="position:absolute;left:0;text-align:left;margin-left:347.45pt;margin-top:12.05pt;width:102.8pt;height:3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" fillcolor="white [3201]" strokecolor="#4f81bd [3204]" strokeweight=".5pt">
                <v:textbox>
                  <w:txbxContent>
                    <w:p w14:paraId="750CB7DA" w14:textId="77777777" w:rsidR="00F91155" w:rsidRDefault="00F91155" w:rsidP="00F91155"/>
                    <w:p w14:paraId="03F60968" w14:textId="77777777" w:rsidR="00F91155" w:rsidRDefault="00F91155" w:rsidP="00F91155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91155">
        <w:rPr>
          <w:bCs/>
          <w:noProof/>
          <w:color w:val="000000" w:themeColor="text1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9A33A" wp14:editId="132269A7">
                <wp:simplePos x="0" y="0"/>
                <wp:positionH relativeFrom="column">
                  <wp:posOffset>3176361</wp:posOffset>
                </wp:positionH>
                <wp:positionV relativeFrom="paragraph">
                  <wp:posOffset>17145</wp:posOffset>
                </wp:positionV>
                <wp:extent cx="711200" cy="420914"/>
                <wp:effectExtent l="0" t="63500" r="0" b="24130"/>
                <wp:wrapNone/>
                <wp:docPr id="48" name="Connecteur en 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420914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4F3B2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48" o:spid="_x0000_s1026" type="#_x0000_t34" style="position:absolute;margin-left:250.1pt;margin-top:1.35pt;width:56pt;height:33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" strokecolor="#4579b8 [3044]">
                <v:stroke endarrow="block"/>
              </v:shape>
            </w:pict>
          </mc:Fallback>
        </mc:AlternateContent>
      </w:r>
      <w:r w:rsidR="0080009A" w:rsidRPr="0080009A">
        <w:rPr>
          <w:bCs/>
          <w:color w:val="000000" w:themeColor="text1"/>
          <w:szCs w:val="20"/>
          <w:lang w:val="en-US"/>
        </w:rPr>
        <w:t>wires</w:t>
      </w:r>
    </w:p>
    <w:p w14:paraId="3FD8F918" w14:textId="4B4BCEA9" w:rsidR="007970E0" w:rsidRDefault="00F91155" w:rsidP="0080009A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F6A83" wp14:editId="375A163E">
                <wp:simplePos x="0" y="0"/>
                <wp:positionH relativeFrom="column">
                  <wp:posOffset>3801019</wp:posOffset>
                </wp:positionH>
                <wp:positionV relativeFrom="paragraph">
                  <wp:posOffset>691878</wp:posOffset>
                </wp:positionV>
                <wp:extent cx="1305560" cy="449943"/>
                <wp:effectExtent l="0" t="0" r="15240" b="762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449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E8DEEEA" w14:textId="77777777" w:rsidR="00F91155" w:rsidRDefault="00F91155" w:rsidP="00F91155"/>
                          <w:p w14:paraId="0D31EF19" w14:textId="161429A2" w:rsidR="00F91155" w:rsidRDefault="00F91155" w:rsidP="00F91155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6A83" id="Zone de texte 56" o:spid="_x0000_s1037" type="#_x0000_t202" style="position:absolute;left:0;text-align:left;margin-left:299.3pt;margin-top:54.5pt;width:102.8pt;height:35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" fillcolor="white [3201]" strokecolor="#4f81bd [3204]" strokeweight=".5pt">
                <v:textbox>
                  <w:txbxContent>
                    <w:p w14:paraId="1E8DEEEA" w14:textId="77777777" w:rsidR="00F91155" w:rsidRDefault="00F91155" w:rsidP="00F91155"/>
                    <w:p w14:paraId="0D31EF19" w14:textId="161429A2" w:rsidR="00F91155" w:rsidRDefault="00F91155" w:rsidP="00F91155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000000" w:themeColor="text1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177A4" wp14:editId="24862681">
                <wp:simplePos x="0" y="0"/>
                <wp:positionH relativeFrom="column">
                  <wp:posOffset>3088005</wp:posOffset>
                </wp:positionH>
                <wp:positionV relativeFrom="paragraph">
                  <wp:posOffset>924106</wp:posOffset>
                </wp:positionV>
                <wp:extent cx="711200" cy="144871"/>
                <wp:effectExtent l="12700" t="0" r="50800" b="71120"/>
                <wp:wrapNone/>
                <wp:docPr id="53" name="Connecteur en 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144871"/>
                        </a:xfrm>
                        <a:prstGeom prst="bentConnector3">
                          <a:avLst>
                            <a:gd name="adj1" fmla="val -102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751D3" id="Connecteur en angle 53" o:spid="_x0000_s1026" type="#_x0000_t34" style="position:absolute;margin-left:243.15pt;margin-top:72.75pt;width:56pt;height:11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" adj="-220" strokecolor="#4579b8 [3044]">
                <v:stroke endarrow="block"/>
              </v:shape>
            </w:pict>
          </mc:Fallback>
        </mc:AlternateContent>
      </w:r>
      <w:r>
        <w:rPr>
          <w:bCs/>
          <w:noProof/>
          <w:color w:val="000000" w:themeColor="text1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161A9" wp14:editId="7EAA6A03">
                <wp:simplePos x="0" y="0"/>
                <wp:positionH relativeFrom="column">
                  <wp:posOffset>3691255</wp:posOffset>
                </wp:positionH>
                <wp:positionV relativeFrom="paragraph">
                  <wp:posOffset>109129</wp:posOffset>
                </wp:positionV>
                <wp:extent cx="711200" cy="420370"/>
                <wp:effectExtent l="0" t="63500" r="0" b="24130"/>
                <wp:wrapNone/>
                <wp:docPr id="52" name="Connecteur en 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42037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5D3CA" id="Connecteur en angle 52" o:spid="_x0000_s1026" type="#_x0000_t34" style="position:absolute;margin-left:290.65pt;margin-top:8.6pt;width:56pt;height:33.1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" strokecolor="#4579b8 [3044]">
                <v:stroke endarrow="block"/>
              </v:shape>
            </w:pict>
          </mc:Fallback>
        </mc:AlternateContent>
      </w:r>
      <w:r w:rsidR="0080009A">
        <w:fldChar w:fldCharType="begin"/>
      </w:r>
      <w:r w:rsidR="0080009A">
        <w:instrText xml:space="preserve"> INCLUDEPICTURE "https://upload.wikimedia.org/wikipedia/commons/thumb/8/89/Capacitor_Symbol.svg/35px-Capacitor_Symbol.svg.png" \* MERGEFORMATINET </w:instrText>
      </w:r>
      <w:r w:rsidR="0080009A">
        <w:fldChar w:fldCharType="separate"/>
      </w:r>
      <w:r w:rsidR="0080009A">
        <w:rPr>
          <w:noProof/>
        </w:rPr>
        <w:drawing>
          <wp:inline distT="0" distB="0" distL="0" distR="0" wp14:anchorId="024DA428" wp14:editId="5BD3B8A8">
            <wp:extent cx="1190172" cy="1074344"/>
            <wp:effectExtent l="0" t="0" r="381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7" cy="10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09A">
        <w:fldChar w:fldCharType="end"/>
      </w:r>
    </w:p>
    <w:p w14:paraId="7945054A" w14:textId="67E8EBFB" w:rsidR="00375E98" w:rsidRDefault="00375E98" w:rsidP="0080009A">
      <w:pPr>
        <w:jc w:val="center"/>
      </w:pPr>
    </w:p>
    <w:p w14:paraId="5BC56655" w14:textId="77777777" w:rsidR="00375E98" w:rsidRPr="00181ACD" w:rsidRDefault="00375E98" w:rsidP="00375E98">
      <w:pPr>
        <w:spacing w:before="60" w:after="120"/>
        <w:rPr>
          <w:lang w:val="en-US"/>
        </w:rPr>
      </w:pPr>
      <w:r>
        <w:rPr>
          <w:b/>
          <w:bCs/>
          <w:lang w:val="en-US"/>
        </w:rPr>
        <w:t xml:space="preserve">Source: </w:t>
      </w:r>
      <w:proofErr w:type="spellStart"/>
      <w:r>
        <w:rPr>
          <w:b/>
          <w:bCs/>
          <w:lang w:val="en-US"/>
        </w:rPr>
        <w:t>wikimediacommons</w:t>
      </w:r>
      <w:proofErr w:type="spellEnd"/>
    </w:p>
    <w:p w14:paraId="6DB1DF03" w14:textId="77777777" w:rsidR="00375E98" w:rsidRPr="00E37D03" w:rsidRDefault="00375E98" w:rsidP="0080009A">
      <w:pPr>
        <w:jc w:val="center"/>
        <w:rPr>
          <w:lang w:val="en-US"/>
        </w:rPr>
      </w:pPr>
    </w:p>
    <w:p w14:paraId="03045715" w14:textId="77777777" w:rsidR="00897259" w:rsidRDefault="00897259" w:rsidP="00897259">
      <w:pPr>
        <w:pStyle w:val="Titre3"/>
        <w:numPr>
          <w:ilvl w:val="0"/>
          <w:numId w:val="0"/>
        </w:numPr>
        <w:rPr>
          <w:lang w:val="en-US"/>
        </w:rPr>
      </w:pPr>
    </w:p>
    <w:p w14:paraId="3A4C4D8F" w14:textId="239AEF34" w:rsidR="005412C4" w:rsidRDefault="00D7082B" w:rsidP="005412C4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>
        <w:rPr>
          <w:lang w:val="en-US"/>
        </w:rPr>
        <w:t>Reinvesting, going further</w:t>
      </w:r>
      <w:r w:rsidR="005412C4" w:rsidRPr="00093EA3">
        <w:rPr>
          <w:lang w:val="en-US"/>
        </w:rPr>
        <w:t xml:space="preserve">: </w:t>
      </w:r>
    </w:p>
    <w:p w14:paraId="1C48376D" w14:textId="77777777" w:rsidR="005412C4" w:rsidRDefault="005412C4" w:rsidP="005412C4">
      <w:pPr>
        <w:rPr>
          <w:lang w:val="en-US"/>
        </w:rPr>
      </w:pPr>
    </w:p>
    <w:p w14:paraId="19830739" w14:textId="41B4ABFE" w:rsidR="005412C4" w:rsidRDefault="0015207B" w:rsidP="005412C4">
      <w:pPr>
        <w:rPr>
          <w:lang w:val="en-US"/>
        </w:rPr>
      </w:pPr>
      <w:r>
        <w:rPr>
          <w:lang w:val="en-US"/>
        </w:rPr>
        <w:t xml:space="preserve">How would you </w:t>
      </w:r>
      <w:r w:rsidR="00EC2ADD">
        <w:rPr>
          <w:lang w:val="en-US"/>
        </w:rPr>
        <w:t xml:space="preserve">place </w:t>
      </w:r>
      <w:r w:rsidR="00861A9C">
        <w:rPr>
          <w:lang w:val="en-US"/>
        </w:rPr>
        <w:t>the electric field E</w:t>
      </w:r>
      <w:r w:rsidR="00EC2ADD">
        <w:rPr>
          <w:lang w:val="en-US"/>
        </w:rPr>
        <w:t xml:space="preserve"> on </w:t>
      </w:r>
      <w:r w:rsidR="000A1BEA">
        <w:rPr>
          <w:lang w:val="en-US"/>
        </w:rPr>
        <w:t>an enlarge</w:t>
      </w:r>
      <w:r w:rsidR="00107350">
        <w:rPr>
          <w:lang w:val="en-US"/>
        </w:rPr>
        <w:t xml:space="preserve">d </w:t>
      </w:r>
      <w:r w:rsidR="000A1BEA">
        <w:rPr>
          <w:lang w:val="en-US"/>
        </w:rPr>
        <w:t xml:space="preserve">version of </w:t>
      </w:r>
      <w:r w:rsidR="00EC2ADD">
        <w:rPr>
          <w:lang w:val="en-US"/>
        </w:rPr>
        <w:t>the previous representation</w:t>
      </w:r>
      <w:r w:rsidR="00861A9C">
        <w:rPr>
          <w:lang w:val="en-US"/>
        </w:rPr>
        <w:t>?</w:t>
      </w:r>
    </w:p>
    <w:p w14:paraId="1B351461" w14:textId="5E5B9F5C" w:rsidR="00D845DD" w:rsidRDefault="00D845DD" w:rsidP="005412C4">
      <w:pPr>
        <w:rPr>
          <w:lang w:val="en-US"/>
        </w:rPr>
      </w:pPr>
    </w:p>
    <w:p w14:paraId="7BFD6941" w14:textId="43BBE4D7" w:rsidR="00D845DD" w:rsidRDefault="00D845DD" w:rsidP="005412C4">
      <w:pPr>
        <w:rPr>
          <w:lang w:val="en-US"/>
        </w:rPr>
      </w:pPr>
    </w:p>
    <w:p w14:paraId="1A46DA42" w14:textId="2B2FDAC3" w:rsidR="00D845DD" w:rsidRDefault="00D845DD" w:rsidP="005412C4">
      <w:pPr>
        <w:rPr>
          <w:lang w:val="en-US"/>
        </w:rPr>
      </w:pPr>
    </w:p>
    <w:p w14:paraId="65E83AF0" w14:textId="1929E9B3" w:rsidR="00D845DD" w:rsidRDefault="00D845DD" w:rsidP="005412C4">
      <w:pPr>
        <w:rPr>
          <w:lang w:val="en-US"/>
        </w:rPr>
      </w:pPr>
    </w:p>
    <w:p w14:paraId="77F729B4" w14:textId="77777777" w:rsidR="00D845DD" w:rsidRDefault="00D845DD" w:rsidP="005412C4">
      <w:pPr>
        <w:rPr>
          <w:lang w:val="en-US"/>
        </w:rPr>
      </w:pPr>
    </w:p>
    <w:p w14:paraId="4C451C19" w14:textId="77777777" w:rsidR="003A1BF6" w:rsidRPr="00741D8D" w:rsidRDefault="003A1BF6" w:rsidP="003A1BF6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6510AFF" w14:textId="77777777" w:rsidR="0065459C" w:rsidRDefault="0065459C">
      <w:pPr>
        <w:spacing w:after="200"/>
        <w:jc w:val="left"/>
        <w:rPr>
          <w:rFonts w:eastAsiaTheme="majorEastAsia" w:cstheme="majorBidi"/>
          <w:b/>
          <w:bCs/>
          <w:color w:val="1F497D" w:themeColor="text2"/>
          <w:sz w:val="28"/>
          <w:szCs w:val="28"/>
          <w:lang w:val="en-US"/>
        </w:rPr>
      </w:pPr>
      <w:r>
        <w:rPr>
          <w:lang w:val="en-US"/>
        </w:rPr>
        <w:br w:type="page"/>
      </w:r>
    </w:p>
    <w:p w14:paraId="1A5897D0" w14:textId="1253B81D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Activity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30C4031D" w:rsidR="00EF0F81" w:rsidRDefault="00EF0F81" w:rsidP="003738F5">
      <w:pPr>
        <w:rPr>
          <w:rFonts w:cs="Lucida Sans Unicode"/>
          <w:b/>
          <w:sz w:val="22"/>
          <w:lang w:val="en-US"/>
        </w:rPr>
      </w:pPr>
      <w:r w:rsidRPr="0028795A">
        <w:rPr>
          <w:rFonts w:cs="Lucida Sans Unicode"/>
          <w:b/>
          <w:sz w:val="22"/>
          <w:lang w:val="en-US"/>
        </w:rPr>
        <w:t xml:space="preserve">- </w:t>
      </w:r>
      <w:r w:rsidR="005C181D">
        <w:rPr>
          <w:rFonts w:cs="Lucida Sans Unicode"/>
          <w:b/>
          <w:sz w:val="22"/>
          <w:lang w:val="en-US"/>
        </w:rPr>
        <w:t>capacitor</w:t>
      </w:r>
    </w:p>
    <w:p w14:paraId="0160DB01" w14:textId="2E0BB68D" w:rsidR="00316FEF" w:rsidRDefault="00316FEF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5C181D">
        <w:rPr>
          <w:rFonts w:cs="Lucida Sans Unicode"/>
          <w:b/>
          <w:sz w:val="22"/>
          <w:lang w:val="en-US"/>
        </w:rPr>
        <w:t>voltmeter</w:t>
      </w:r>
    </w:p>
    <w:p w14:paraId="34B67851" w14:textId="6CA3C468" w:rsidR="00316FEF" w:rsidRDefault="00316FEF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5C181D">
        <w:rPr>
          <w:rFonts w:cs="Lucida Sans Unicode"/>
          <w:b/>
          <w:sz w:val="22"/>
          <w:lang w:val="en-US"/>
        </w:rPr>
        <w:t>voltage</w:t>
      </w:r>
    </w:p>
    <w:p w14:paraId="447F96D5" w14:textId="63324283" w:rsidR="003A1BF6" w:rsidRDefault="003A1BF6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5C181D">
        <w:rPr>
          <w:rFonts w:cs="Lucida Sans Unicode"/>
          <w:b/>
          <w:sz w:val="22"/>
          <w:lang w:val="en-US"/>
        </w:rPr>
        <w:t>jumper wires</w:t>
      </w:r>
    </w:p>
    <w:p w14:paraId="31FBDF1E" w14:textId="4933C56F" w:rsidR="003A1BF6" w:rsidRDefault="003A1BF6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0314F4">
        <w:rPr>
          <w:rFonts w:cs="Lucida Sans Unicode"/>
          <w:b/>
          <w:sz w:val="22"/>
          <w:lang w:val="en-US"/>
        </w:rPr>
        <w:t>electrodes</w:t>
      </w:r>
    </w:p>
    <w:p w14:paraId="1640075A" w14:textId="641EA1A5" w:rsidR="005054C6" w:rsidRPr="00EF0F81" w:rsidRDefault="005054C6" w:rsidP="003738F5">
      <w:pPr>
        <w:rPr>
          <w:rFonts w:cs="Lucida Sans Unicode"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312"/>
        <w:gridCol w:w="2985"/>
      </w:tblGrid>
      <w:tr w:rsidR="001C10FD" w:rsidRPr="00E34D00" w14:paraId="72D7D59D" w14:textId="77777777" w:rsidTr="001C46CF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6863CE88" w14:textId="77777777" w:rsidR="001C10FD" w:rsidRPr="00E34D00" w:rsidRDefault="001C10FD" w:rsidP="001C46CF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57F7264D" w14:textId="77777777" w:rsidR="001C10FD" w:rsidRPr="00E34D00" w:rsidRDefault="001C10FD" w:rsidP="001C46CF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3F852B38" w14:textId="77777777" w:rsidR="001C10FD" w:rsidRPr="00E34D00" w:rsidRDefault="001C10FD" w:rsidP="001C46CF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1C10FD" w:rsidRPr="00E34D00" w14:paraId="32BF3CB1" w14:textId="77777777" w:rsidTr="001C46CF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5D2AD2CE" w14:textId="77777777" w:rsidR="001C10FD" w:rsidRPr="00E34D00" w:rsidRDefault="001C10FD" w:rsidP="001C46CF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14:paraId="4EE622E5" w14:textId="77777777" w:rsidR="001C10FD" w:rsidRPr="00CE0897" w:rsidRDefault="001C10FD" w:rsidP="001C10FD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6DD580E8" w14:textId="4B59B709" w:rsidR="001C10FD" w:rsidRPr="00E34D00" w:rsidRDefault="001C10FD" w:rsidP="001C46CF">
            <w:pPr>
              <w:jc w:val="left"/>
            </w:pPr>
            <w:r>
              <w:t xml:space="preserve">Activité 1 </w:t>
            </w:r>
          </w:p>
        </w:tc>
      </w:tr>
      <w:tr w:rsidR="001C10FD" w:rsidRPr="00E34D00" w14:paraId="4283AD80" w14:textId="77777777" w:rsidTr="001C46CF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6D88283E" w14:textId="77777777" w:rsidR="001C10FD" w:rsidRDefault="001C10FD" w:rsidP="001C46CF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1B7CB97A" w14:textId="77777777" w:rsidR="001C10FD" w:rsidRPr="00CE0897" w:rsidRDefault="001C10FD" w:rsidP="00D30EE3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1AE446FA" w14:textId="037FE529" w:rsidR="001C10FD" w:rsidRDefault="001C10FD" w:rsidP="001C46CF">
            <w:pPr>
              <w:jc w:val="left"/>
            </w:pPr>
            <w:r>
              <w:t>Activité 1</w:t>
            </w:r>
          </w:p>
        </w:tc>
      </w:tr>
      <w:tr w:rsidR="001C10FD" w:rsidRPr="00E34D00" w14:paraId="23185E18" w14:textId="77777777" w:rsidTr="001C46CF">
        <w:tc>
          <w:tcPr>
            <w:tcW w:w="1455" w:type="dxa"/>
            <w:tcBorders>
              <w:left w:val="nil"/>
            </w:tcBorders>
            <w:vAlign w:val="center"/>
          </w:tcPr>
          <w:p w14:paraId="1F0BDC54" w14:textId="77777777" w:rsidR="001C10FD" w:rsidRPr="00E34D00" w:rsidRDefault="001C10FD" w:rsidP="001C46CF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REA</w:t>
            </w:r>
          </w:p>
        </w:tc>
        <w:tc>
          <w:tcPr>
            <w:tcW w:w="5448" w:type="dxa"/>
          </w:tcPr>
          <w:p w14:paraId="7B59C1AD" w14:textId="3753E334" w:rsidR="00805D72" w:rsidRDefault="00805D72" w:rsidP="00CC7569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 w:rsidRPr="00805D72">
              <w:t>Caract</w:t>
            </w:r>
            <w:r>
              <w:t>é</w:t>
            </w:r>
            <w:r w:rsidRPr="00805D72">
              <w:t xml:space="preserve">riser le champ </w:t>
            </w:r>
            <w:r>
              <w:t>él</w:t>
            </w:r>
            <w:r w:rsidRPr="00805D72">
              <w:t>ectrostatique entre deux armatures planes.</w:t>
            </w:r>
          </w:p>
          <w:p w14:paraId="4E003C55" w14:textId="1FD64D22" w:rsidR="00CC7569" w:rsidRDefault="001C10FD" w:rsidP="00CC7569">
            <w:pPr>
              <w:pStyle w:val="Paragraphedeliste"/>
              <w:numPr>
                <w:ilvl w:val="0"/>
                <w:numId w:val="20"/>
              </w:numPr>
              <w:spacing w:before="60" w:after="60"/>
            </w:pPr>
            <w:r>
              <w:t>Capacit</w:t>
            </w:r>
            <w:r w:rsidR="00217822">
              <w:t>é</w:t>
            </w:r>
            <w:r w:rsidR="00CC7569">
              <w:t>s</w:t>
            </w:r>
            <w:r>
              <w:t xml:space="preserve"> </w:t>
            </w:r>
            <w:r w:rsidR="00CC7569">
              <w:t>expérimentales</w:t>
            </w:r>
            <w:r>
              <w:t> :</w:t>
            </w:r>
            <w:r w:rsidRPr="00C01BE5">
              <w:t> </w:t>
            </w:r>
          </w:p>
          <w:p w14:paraId="6354D6D8" w14:textId="5F351CB0" w:rsidR="00CC7569" w:rsidRPr="0039262B" w:rsidRDefault="00CC7569" w:rsidP="00CC7569">
            <w:pPr>
              <w:spacing w:before="60" w:after="60"/>
              <w:ind w:left="360"/>
              <w:rPr>
                <w:szCs w:val="20"/>
              </w:rPr>
            </w:pPr>
            <w:r w:rsidRPr="0039262B">
              <w:rPr>
                <w:szCs w:val="20"/>
              </w:rPr>
              <w:t xml:space="preserve">     -</w:t>
            </w:r>
            <w:r w:rsidR="008E42FB">
              <w:rPr>
                <w:szCs w:val="20"/>
              </w:rPr>
              <w:t xml:space="preserve"> </w:t>
            </w:r>
            <w:r w:rsidRPr="0039262B">
              <w:rPr>
                <w:szCs w:val="20"/>
              </w:rPr>
              <w:t xml:space="preserve">Réaliser un circuit </w:t>
            </w:r>
            <w:r w:rsidR="00217822">
              <w:rPr>
                <w:szCs w:val="20"/>
              </w:rPr>
              <w:t>é</w:t>
            </w:r>
            <w:r w:rsidRPr="0039262B">
              <w:rPr>
                <w:szCs w:val="20"/>
              </w:rPr>
              <w:t xml:space="preserve">lectrique </w:t>
            </w:r>
          </w:p>
          <w:p w14:paraId="781E0B04" w14:textId="3E6083CE" w:rsidR="001C10FD" w:rsidRPr="00E34D00" w:rsidRDefault="00CC7569" w:rsidP="00CC7569">
            <w:pPr>
              <w:spacing w:before="60" w:after="60"/>
              <w:ind w:left="360"/>
            </w:pPr>
            <w:r w:rsidRPr="0039262B">
              <w:rPr>
                <w:szCs w:val="20"/>
              </w:rPr>
              <w:t xml:space="preserve">     -</w:t>
            </w:r>
            <w:r w:rsidR="008E42FB">
              <w:rPr>
                <w:szCs w:val="20"/>
              </w:rPr>
              <w:t xml:space="preserve"> </w:t>
            </w:r>
            <w:r w:rsidRPr="0039262B">
              <w:rPr>
                <w:szCs w:val="20"/>
              </w:rPr>
              <w:t xml:space="preserve">Mesurer une tension </w:t>
            </w:r>
            <w:r w:rsidR="00217822">
              <w:rPr>
                <w:szCs w:val="20"/>
              </w:rPr>
              <w:t>é</w:t>
            </w:r>
            <w:r w:rsidR="00217822" w:rsidRPr="0039262B">
              <w:rPr>
                <w:szCs w:val="20"/>
              </w:rPr>
              <w:t xml:space="preserve">lectrique </w:t>
            </w:r>
            <w:r w:rsidR="00917434">
              <w:rPr>
                <w:szCs w:val="20"/>
              </w:rPr>
              <w:t xml:space="preserve">… </w:t>
            </w:r>
            <w:r w:rsidRPr="0039262B">
              <w:rPr>
                <w:szCs w:val="20"/>
              </w:rPr>
              <w:t>dans un circuit.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339981E1" w14:textId="3B32116F" w:rsidR="001C10FD" w:rsidRPr="00E34D00" w:rsidRDefault="001C10FD" w:rsidP="001C46CF">
            <w:pPr>
              <w:jc w:val="left"/>
            </w:pPr>
            <w:r>
              <w:t xml:space="preserve">Activité </w:t>
            </w:r>
            <w:r w:rsidR="0015207B">
              <w:t>1</w:t>
            </w:r>
          </w:p>
        </w:tc>
      </w:tr>
    </w:tbl>
    <w:p w14:paraId="38F71733" w14:textId="3823C01B" w:rsidR="00647BD1" w:rsidRPr="001C10FD" w:rsidRDefault="00647BD1" w:rsidP="00100B37">
      <w:pPr>
        <w:spacing w:after="200"/>
        <w:jc w:val="left"/>
        <w:rPr>
          <w:color w:val="000000" w:themeColor="text1"/>
          <w:sz w:val="22"/>
          <w:lang w:val="en-US"/>
        </w:rPr>
      </w:pPr>
    </w:p>
    <w:sectPr w:rsidR="00647BD1" w:rsidRPr="001C10FD" w:rsidSect="00726C1E">
      <w:headerReference w:type="default" r:id="rId20"/>
      <w:footerReference w:type="default" r:id="rId21"/>
      <w:type w:val="continuous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3562B" w14:textId="77777777" w:rsidR="00187B18" w:rsidRDefault="00187B18" w:rsidP="00B84075">
      <w:pPr>
        <w:spacing w:line="240" w:lineRule="auto"/>
      </w:pPr>
      <w:r>
        <w:separator/>
      </w:r>
    </w:p>
    <w:p w14:paraId="2C2D5323" w14:textId="77777777" w:rsidR="00187B18" w:rsidRDefault="00187B18"/>
    <w:p w14:paraId="61DB434C" w14:textId="77777777" w:rsidR="00187B18" w:rsidRDefault="00187B18"/>
  </w:endnote>
  <w:endnote w:type="continuationSeparator" w:id="0">
    <w:p w14:paraId="4397F7E6" w14:textId="77777777" w:rsidR="00187B18" w:rsidRDefault="00187B18" w:rsidP="00B84075">
      <w:pPr>
        <w:spacing w:line="240" w:lineRule="auto"/>
      </w:pPr>
      <w:r>
        <w:continuationSeparator/>
      </w:r>
    </w:p>
    <w:p w14:paraId="380E1383" w14:textId="77777777" w:rsidR="00187B18" w:rsidRDefault="00187B18"/>
    <w:p w14:paraId="0F0F6415" w14:textId="77777777" w:rsidR="00187B18" w:rsidRDefault="00187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02038" w14:textId="77777777" w:rsidR="00187B18" w:rsidRDefault="00187B18" w:rsidP="00B84075">
      <w:pPr>
        <w:spacing w:line="240" w:lineRule="auto"/>
      </w:pPr>
      <w:r>
        <w:separator/>
      </w:r>
    </w:p>
    <w:p w14:paraId="02B0D2CC" w14:textId="77777777" w:rsidR="00187B18" w:rsidRDefault="00187B18"/>
    <w:p w14:paraId="54939667" w14:textId="77777777" w:rsidR="00187B18" w:rsidRDefault="00187B18"/>
  </w:footnote>
  <w:footnote w:type="continuationSeparator" w:id="0">
    <w:p w14:paraId="70A3C2B3" w14:textId="77777777" w:rsidR="00187B18" w:rsidRDefault="00187B18" w:rsidP="00B84075">
      <w:pPr>
        <w:spacing w:line="240" w:lineRule="auto"/>
      </w:pPr>
      <w:r>
        <w:continuationSeparator/>
      </w:r>
    </w:p>
    <w:p w14:paraId="55713447" w14:textId="77777777" w:rsidR="00187B18" w:rsidRDefault="00187B18"/>
    <w:p w14:paraId="72EF6D51" w14:textId="77777777" w:rsidR="00187B18" w:rsidRDefault="00187B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2DB8" w14:textId="0AA9EF03" w:rsidR="0056189E" w:rsidRPr="0051680E" w:rsidRDefault="0022090D" w:rsidP="008215D6">
    <w:pPr>
      <w:pStyle w:val="En-tte"/>
      <w:rPr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49203" wp14:editId="63B3873E">
          <wp:simplePos x="0" y="0"/>
          <wp:positionH relativeFrom="column">
            <wp:posOffset>-335118</wp:posOffset>
          </wp:positionH>
          <wp:positionV relativeFrom="paragraph">
            <wp:posOffset>-95250</wp:posOffset>
          </wp:positionV>
          <wp:extent cx="360000" cy="3600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680E">
      <w:rPr>
        <w:lang w:val="en-US"/>
      </w:rPr>
      <w:t xml:space="preserve">   </w:t>
    </w:r>
    <w:r w:rsidR="007843A4" w:rsidRPr="0051680E">
      <w:rPr>
        <w:lang w:val="en-US"/>
      </w:rPr>
      <w:t>Terminale</w:t>
    </w:r>
    <w:r w:rsidR="0056189E" w:rsidRPr="0051680E">
      <w:rPr>
        <w:lang w:val="en-US"/>
      </w:rPr>
      <w:t xml:space="preserve"> STL – ETLV</w:t>
    </w:r>
    <w:r w:rsidR="00664F04" w:rsidRPr="0051680E">
      <w:rPr>
        <w:lang w:val="en-US"/>
      </w:rPr>
      <w:t xml:space="preserve"> PCM</w:t>
    </w:r>
    <w:r w:rsidR="0056189E" w:rsidRPr="0051680E">
      <w:rPr>
        <w:lang w:val="en-US"/>
      </w:rPr>
      <w:tab/>
    </w:r>
    <w:r w:rsidR="0056189E" w:rsidRPr="0051680E">
      <w:rPr>
        <w:lang w:val="en-US"/>
      </w:rPr>
      <w:tab/>
    </w:r>
    <w:r w:rsidR="007D3CAD" w:rsidRPr="0051680E">
      <w:rPr>
        <w:lang w:val="en-US"/>
      </w:rPr>
      <w:t>Activit</w:t>
    </w:r>
    <w:r w:rsidR="00F6128E" w:rsidRPr="0051680E">
      <w:rPr>
        <w:lang w:val="en-US"/>
      </w:rPr>
      <w:t>y</w:t>
    </w:r>
    <w:r w:rsidR="0056189E" w:rsidRPr="0051680E">
      <w:rPr>
        <w:lang w:val="en-US"/>
      </w:rPr>
      <w:t xml:space="preserve"> </w:t>
    </w:r>
    <w:r w:rsidR="00F6128E" w:rsidRPr="0051680E">
      <w:rPr>
        <w:lang w:val="en-US"/>
      </w:rPr>
      <w:t>1</w:t>
    </w:r>
    <w:r w:rsidR="00FF35BE" w:rsidRPr="0051680E">
      <w:rPr>
        <w:lang w:val="en-US"/>
      </w:rPr>
      <w:t xml:space="preserve"> </w:t>
    </w:r>
    <w:r w:rsidR="007D3CAD" w:rsidRPr="0051680E">
      <w:rPr>
        <w:lang w:val="en-US"/>
      </w:rPr>
      <w:t>– se</w:t>
    </w:r>
    <w:r w:rsidR="0056189E" w:rsidRPr="0051680E">
      <w:rPr>
        <w:lang w:val="en-US"/>
      </w:rPr>
      <w:t>quence n°</w:t>
    </w:r>
    <w:r w:rsidR="00FD1E91" w:rsidRPr="0051680E">
      <w:rPr>
        <w:lang w:val="en-US"/>
      </w:rPr>
      <w:t>8</w:t>
    </w:r>
  </w:p>
  <w:p w14:paraId="3AAAC96A" w14:textId="77777777" w:rsidR="0056189E" w:rsidRPr="0051680E" w:rsidRDefault="0056189E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9C57161"/>
    <w:multiLevelType w:val="hybridMultilevel"/>
    <w:tmpl w:val="28189F4E"/>
    <w:lvl w:ilvl="0" w:tplc="AFF283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43206"/>
    <w:multiLevelType w:val="hybridMultilevel"/>
    <w:tmpl w:val="D84EEB9C"/>
    <w:lvl w:ilvl="0" w:tplc="171280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564B2"/>
    <w:multiLevelType w:val="hybridMultilevel"/>
    <w:tmpl w:val="8F4E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E7CA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16F4B03"/>
    <w:multiLevelType w:val="multilevel"/>
    <w:tmpl w:val="F6D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C2956EF"/>
    <w:multiLevelType w:val="multilevel"/>
    <w:tmpl w:val="AAA6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665716"/>
    <w:multiLevelType w:val="multilevel"/>
    <w:tmpl w:val="7E08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A40C5E"/>
    <w:multiLevelType w:val="multilevel"/>
    <w:tmpl w:val="417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A7B15"/>
    <w:multiLevelType w:val="multilevel"/>
    <w:tmpl w:val="33CE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3E4962"/>
    <w:multiLevelType w:val="multilevel"/>
    <w:tmpl w:val="D92E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5D7D6E"/>
    <w:multiLevelType w:val="multilevel"/>
    <w:tmpl w:val="6684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781CEE"/>
    <w:multiLevelType w:val="multilevel"/>
    <w:tmpl w:val="02CC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42756"/>
    <w:multiLevelType w:val="multilevel"/>
    <w:tmpl w:val="8CB2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8"/>
    <w:lvlOverride w:ilvl="0">
      <w:startOverride w:val="1"/>
    </w:lvlOverride>
  </w:num>
  <w:num w:numId="4">
    <w:abstractNumId w:val="14"/>
  </w:num>
  <w:num w:numId="5">
    <w:abstractNumId w:val="21"/>
  </w:num>
  <w:num w:numId="6">
    <w:abstractNumId w:val="2"/>
  </w:num>
  <w:num w:numId="7">
    <w:abstractNumId w:val="0"/>
  </w:num>
  <w:num w:numId="8">
    <w:abstractNumId w:val="19"/>
  </w:num>
  <w:num w:numId="9">
    <w:abstractNumId w:val="10"/>
  </w:num>
  <w:num w:numId="10">
    <w:abstractNumId w:val="13"/>
  </w:num>
  <w:num w:numId="11">
    <w:abstractNumId w:val="11"/>
  </w:num>
  <w:num w:numId="12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5"/>
  </w:num>
  <w:num w:numId="14">
    <w:abstractNumId w:val="6"/>
  </w:num>
  <w:num w:numId="15">
    <w:abstractNumId w:val="7"/>
  </w:num>
  <w:num w:numId="16">
    <w:abstractNumId w:val="12"/>
  </w:num>
  <w:num w:numId="17">
    <w:abstractNumId w:val="20"/>
  </w:num>
  <w:num w:numId="18">
    <w:abstractNumId w:val="9"/>
  </w:num>
  <w:num w:numId="19">
    <w:abstractNumId w:val="18"/>
  </w:num>
  <w:num w:numId="20">
    <w:abstractNumId w:val="4"/>
  </w:num>
  <w:num w:numId="21">
    <w:abstractNumId w:val="17"/>
  </w:num>
  <w:num w:numId="22">
    <w:abstractNumId w:val="1"/>
  </w:num>
  <w:num w:numId="2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227"/>
    <w:rsid w:val="00000047"/>
    <w:rsid w:val="00000891"/>
    <w:rsid w:val="00000933"/>
    <w:rsid w:val="00000B57"/>
    <w:rsid w:val="00000F39"/>
    <w:rsid w:val="000019ED"/>
    <w:rsid w:val="00001AF1"/>
    <w:rsid w:val="00003329"/>
    <w:rsid w:val="00003384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B48"/>
    <w:rsid w:val="00016E84"/>
    <w:rsid w:val="0001766E"/>
    <w:rsid w:val="0001768B"/>
    <w:rsid w:val="00020105"/>
    <w:rsid w:val="00020400"/>
    <w:rsid w:val="00020BD3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4F4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BA2"/>
    <w:rsid w:val="00055D6C"/>
    <w:rsid w:val="000567E9"/>
    <w:rsid w:val="00056C77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64F"/>
    <w:rsid w:val="000757C1"/>
    <w:rsid w:val="00075E49"/>
    <w:rsid w:val="00076B61"/>
    <w:rsid w:val="000776A2"/>
    <w:rsid w:val="000778C3"/>
    <w:rsid w:val="0008079C"/>
    <w:rsid w:val="0008083B"/>
    <w:rsid w:val="00080DD1"/>
    <w:rsid w:val="00081FAE"/>
    <w:rsid w:val="00083C89"/>
    <w:rsid w:val="00084F2A"/>
    <w:rsid w:val="00085E6A"/>
    <w:rsid w:val="000863E1"/>
    <w:rsid w:val="000865CF"/>
    <w:rsid w:val="000870C1"/>
    <w:rsid w:val="0009038E"/>
    <w:rsid w:val="00091F80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1BEA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3B0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59C6"/>
    <w:rsid w:val="000C6F8C"/>
    <w:rsid w:val="000C71AB"/>
    <w:rsid w:val="000C77C6"/>
    <w:rsid w:val="000C7A92"/>
    <w:rsid w:val="000D150C"/>
    <w:rsid w:val="000D1A8E"/>
    <w:rsid w:val="000D2F96"/>
    <w:rsid w:val="000D305C"/>
    <w:rsid w:val="000D351C"/>
    <w:rsid w:val="000D3A4D"/>
    <w:rsid w:val="000D41D8"/>
    <w:rsid w:val="000D518D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57C"/>
    <w:rsid w:val="000F5B00"/>
    <w:rsid w:val="000F7857"/>
    <w:rsid w:val="00100B37"/>
    <w:rsid w:val="00100CC1"/>
    <w:rsid w:val="001024C1"/>
    <w:rsid w:val="001030DF"/>
    <w:rsid w:val="0010557B"/>
    <w:rsid w:val="00105B64"/>
    <w:rsid w:val="00106DCD"/>
    <w:rsid w:val="0010718C"/>
    <w:rsid w:val="00107350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07B"/>
    <w:rsid w:val="0015247F"/>
    <w:rsid w:val="0015285F"/>
    <w:rsid w:val="00152B14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B18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B0AAF"/>
    <w:rsid w:val="001B0BDA"/>
    <w:rsid w:val="001B16E8"/>
    <w:rsid w:val="001B1C5A"/>
    <w:rsid w:val="001B26A3"/>
    <w:rsid w:val="001B2779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0FD"/>
    <w:rsid w:val="001C1808"/>
    <w:rsid w:val="001C2436"/>
    <w:rsid w:val="001C4470"/>
    <w:rsid w:val="001C52F4"/>
    <w:rsid w:val="001C6568"/>
    <w:rsid w:val="001C6872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47FE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22"/>
    <w:rsid w:val="00217887"/>
    <w:rsid w:val="00217D16"/>
    <w:rsid w:val="0022090D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1B44"/>
    <w:rsid w:val="0024258B"/>
    <w:rsid w:val="00242F94"/>
    <w:rsid w:val="00243BDF"/>
    <w:rsid w:val="0024400D"/>
    <w:rsid w:val="00244A1A"/>
    <w:rsid w:val="00245088"/>
    <w:rsid w:val="00245A5F"/>
    <w:rsid w:val="002460B3"/>
    <w:rsid w:val="00247FA0"/>
    <w:rsid w:val="002505EA"/>
    <w:rsid w:val="00250A59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068A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47D"/>
    <w:rsid w:val="00292CEF"/>
    <w:rsid w:val="00293FC5"/>
    <w:rsid w:val="00294A99"/>
    <w:rsid w:val="00294FFC"/>
    <w:rsid w:val="00295394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94E"/>
    <w:rsid w:val="002D2090"/>
    <w:rsid w:val="002D20A4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4BD9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1B0"/>
    <w:rsid w:val="002F3343"/>
    <w:rsid w:val="002F3812"/>
    <w:rsid w:val="002F4342"/>
    <w:rsid w:val="002F48A3"/>
    <w:rsid w:val="002F51D6"/>
    <w:rsid w:val="002F5652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B35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348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832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98A"/>
    <w:rsid w:val="00355BB3"/>
    <w:rsid w:val="00356C92"/>
    <w:rsid w:val="00356ED1"/>
    <w:rsid w:val="00357C53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5994"/>
    <w:rsid w:val="003679FF"/>
    <w:rsid w:val="003705C8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98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4D33"/>
    <w:rsid w:val="00385105"/>
    <w:rsid w:val="003853B9"/>
    <w:rsid w:val="0038558F"/>
    <w:rsid w:val="0038776D"/>
    <w:rsid w:val="003912E1"/>
    <w:rsid w:val="003918C9"/>
    <w:rsid w:val="00391E40"/>
    <w:rsid w:val="0039227A"/>
    <w:rsid w:val="003922DC"/>
    <w:rsid w:val="0039262B"/>
    <w:rsid w:val="003927F8"/>
    <w:rsid w:val="00392A8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1BF6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17F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1ECE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AD6"/>
    <w:rsid w:val="00414DCF"/>
    <w:rsid w:val="004155DA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3D5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F86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3EE2"/>
    <w:rsid w:val="004944EA"/>
    <w:rsid w:val="00494A41"/>
    <w:rsid w:val="004950C9"/>
    <w:rsid w:val="00495179"/>
    <w:rsid w:val="0049589A"/>
    <w:rsid w:val="00496841"/>
    <w:rsid w:val="0049746B"/>
    <w:rsid w:val="00497647"/>
    <w:rsid w:val="004A0710"/>
    <w:rsid w:val="004A0907"/>
    <w:rsid w:val="004A11A4"/>
    <w:rsid w:val="004A2C89"/>
    <w:rsid w:val="004A2E80"/>
    <w:rsid w:val="004A3188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0A97"/>
    <w:rsid w:val="004B1A88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1456"/>
    <w:rsid w:val="004C1853"/>
    <w:rsid w:val="004C1C6C"/>
    <w:rsid w:val="004C1CA2"/>
    <w:rsid w:val="004C1F64"/>
    <w:rsid w:val="004C2998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5334"/>
    <w:rsid w:val="004D61E5"/>
    <w:rsid w:val="004D701F"/>
    <w:rsid w:val="004E0A6D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44F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07903"/>
    <w:rsid w:val="00510695"/>
    <w:rsid w:val="00511D4C"/>
    <w:rsid w:val="005126AE"/>
    <w:rsid w:val="005137EB"/>
    <w:rsid w:val="00513C6D"/>
    <w:rsid w:val="00514389"/>
    <w:rsid w:val="005143DA"/>
    <w:rsid w:val="00515550"/>
    <w:rsid w:val="00515929"/>
    <w:rsid w:val="0051680E"/>
    <w:rsid w:val="00517737"/>
    <w:rsid w:val="00517EB0"/>
    <w:rsid w:val="00520EA6"/>
    <w:rsid w:val="00522465"/>
    <w:rsid w:val="005227F4"/>
    <w:rsid w:val="005228CA"/>
    <w:rsid w:val="00523D01"/>
    <w:rsid w:val="0052509D"/>
    <w:rsid w:val="00526763"/>
    <w:rsid w:val="005269BB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897"/>
    <w:rsid w:val="00541A78"/>
    <w:rsid w:val="00541E38"/>
    <w:rsid w:val="00542452"/>
    <w:rsid w:val="00542472"/>
    <w:rsid w:val="005424B7"/>
    <w:rsid w:val="005434AD"/>
    <w:rsid w:val="00543717"/>
    <w:rsid w:val="0054416B"/>
    <w:rsid w:val="00544B27"/>
    <w:rsid w:val="00545BAB"/>
    <w:rsid w:val="00545F14"/>
    <w:rsid w:val="005463D8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05C"/>
    <w:rsid w:val="00562E3E"/>
    <w:rsid w:val="0056401C"/>
    <w:rsid w:val="00564ADA"/>
    <w:rsid w:val="00564C54"/>
    <w:rsid w:val="00565993"/>
    <w:rsid w:val="00566F8D"/>
    <w:rsid w:val="005670FC"/>
    <w:rsid w:val="00567BC4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096F"/>
    <w:rsid w:val="00581342"/>
    <w:rsid w:val="0058142F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035B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C041D"/>
    <w:rsid w:val="005C0619"/>
    <w:rsid w:val="005C11FA"/>
    <w:rsid w:val="005C16C6"/>
    <w:rsid w:val="005C181D"/>
    <w:rsid w:val="005C270F"/>
    <w:rsid w:val="005C2E28"/>
    <w:rsid w:val="005C4D41"/>
    <w:rsid w:val="005C6167"/>
    <w:rsid w:val="005C6193"/>
    <w:rsid w:val="005C7E1A"/>
    <w:rsid w:val="005D0099"/>
    <w:rsid w:val="005D0398"/>
    <w:rsid w:val="005D03BA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1F98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76F"/>
    <w:rsid w:val="00605956"/>
    <w:rsid w:val="006061E0"/>
    <w:rsid w:val="00606FEA"/>
    <w:rsid w:val="006105C3"/>
    <w:rsid w:val="0061063B"/>
    <w:rsid w:val="00611147"/>
    <w:rsid w:val="00612555"/>
    <w:rsid w:val="006126AA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B12"/>
    <w:rsid w:val="00623C68"/>
    <w:rsid w:val="0062436C"/>
    <w:rsid w:val="006249F3"/>
    <w:rsid w:val="00625BBD"/>
    <w:rsid w:val="00626402"/>
    <w:rsid w:val="00626994"/>
    <w:rsid w:val="00627DD9"/>
    <w:rsid w:val="00627E3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2F4A"/>
    <w:rsid w:val="006534AD"/>
    <w:rsid w:val="0065459C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D38"/>
    <w:rsid w:val="0067119A"/>
    <w:rsid w:val="00671725"/>
    <w:rsid w:val="00671EEE"/>
    <w:rsid w:val="00672663"/>
    <w:rsid w:val="00673354"/>
    <w:rsid w:val="0067347B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BB4"/>
    <w:rsid w:val="006A2C1B"/>
    <w:rsid w:val="006A2C20"/>
    <w:rsid w:val="006A3517"/>
    <w:rsid w:val="006A387D"/>
    <w:rsid w:val="006A3B2B"/>
    <w:rsid w:val="006A42A3"/>
    <w:rsid w:val="006A46A0"/>
    <w:rsid w:val="006A56EF"/>
    <w:rsid w:val="006A5C8A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17C3"/>
    <w:rsid w:val="006D29A2"/>
    <w:rsid w:val="006D2BC6"/>
    <w:rsid w:val="006D2E16"/>
    <w:rsid w:val="006D3672"/>
    <w:rsid w:val="006D3723"/>
    <w:rsid w:val="006D3DA9"/>
    <w:rsid w:val="006D3DBB"/>
    <w:rsid w:val="006D470E"/>
    <w:rsid w:val="006D47EA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5E1D"/>
    <w:rsid w:val="006E60E1"/>
    <w:rsid w:val="006E6AEE"/>
    <w:rsid w:val="006F0AC4"/>
    <w:rsid w:val="006F1742"/>
    <w:rsid w:val="006F2286"/>
    <w:rsid w:val="006F2877"/>
    <w:rsid w:val="006F3B57"/>
    <w:rsid w:val="006F3DD8"/>
    <w:rsid w:val="006F6587"/>
    <w:rsid w:val="006F6AD6"/>
    <w:rsid w:val="006F6CF1"/>
    <w:rsid w:val="006F6EE5"/>
    <w:rsid w:val="006F6FC0"/>
    <w:rsid w:val="007002B6"/>
    <w:rsid w:val="0070136E"/>
    <w:rsid w:val="00701FEA"/>
    <w:rsid w:val="0070224F"/>
    <w:rsid w:val="0070262F"/>
    <w:rsid w:val="00702F87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76CF2"/>
    <w:rsid w:val="00780D4C"/>
    <w:rsid w:val="00781682"/>
    <w:rsid w:val="00782487"/>
    <w:rsid w:val="007841B3"/>
    <w:rsid w:val="007843A4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0E0"/>
    <w:rsid w:val="007979C6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260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567D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7783"/>
    <w:rsid w:val="007F7EE1"/>
    <w:rsid w:val="0080009A"/>
    <w:rsid w:val="0080158E"/>
    <w:rsid w:val="00801789"/>
    <w:rsid w:val="008036F1"/>
    <w:rsid w:val="008040C9"/>
    <w:rsid w:val="00804539"/>
    <w:rsid w:val="00804EAC"/>
    <w:rsid w:val="00805D72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15D6"/>
    <w:rsid w:val="00822941"/>
    <w:rsid w:val="008229A2"/>
    <w:rsid w:val="00822E87"/>
    <w:rsid w:val="00823948"/>
    <w:rsid w:val="008242F9"/>
    <w:rsid w:val="008243DF"/>
    <w:rsid w:val="00824A42"/>
    <w:rsid w:val="00825FE0"/>
    <w:rsid w:val="0082674C"/>
    <w:rsid w:val="00826FA2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9B8"/>
    <w:rsid w:val="00843FA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1A9C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180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259"/>
    <w:rsid w:val="008976C0"/>
    <w:rsid w:val="00897887"/>
    <w:rsid w:val="008A151F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1C99"/>
    <w:rsid w:val="008B1E77"/>
    <w:rsid w:val="008B1F8A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125"/>
    <w:rsid w:val="008C0988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39DC"/>
    <w:rsid w:val="008D3CF6"/>
    <w:rsid w:val="008D4133"/>
    <w:rsid w:val="008D4A55"/>
    <w:rsid w:val="008D5791"/>
    <w:rsid w:val="008D59BB"/>
    <w:rsid w:val="008D6A73"/>
    <w:rsid w:val="008D6E8A"/>
    <w:rsid w:val="008D7289"/>
    <w:rsid w:val="008D7DB2"/>
    <w:rsid w:val="008E07C4"/>
    <w:rsid w:val="008E165F"/>
    <w:rsid w:val="008E28CA"/>
    <w:rsid w:val="008E2ACF"/>
    <w:rsid w:val="008E3D18"/>
    <w:rsid w:val="008E3F83"/>
    <w:rsid w:val="008E42FB"/>
    <w:rsid w:val="008E4F3C"/>
    <w:rsid w:val="008E5D4F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901E74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434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B5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C9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9E7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38E"/>
    <w:rsid w:val="00A07520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7AF7"/>
    <w:rsid w:val="00A30E02"/>
    <w:rsid w:val="00A31B00"/>
    <w:rsid w:val="00A31D61"/>
    <w:rsid w:val="00A3236F"/>
    <w:rsid w:val="00A32A4E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629"/>
    <w:rsid w:val="00A53759"/>
    <w:rsid w:val="00A5445A"/>
    <w:rsid w:val="00A54D5D"/>
    <w:rsid w:val="00A559F1"/>
    <w:rsid w:val="00A56254"/>
    <w:rsid w:val="00A56345"/>
    <w:rsid w:val="00A57318"/>
    <w:rsid w:val="00A57449"/>
    <w:rsid w:val="00A57F07"/>
    <w:rsid w:val="00A60169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066D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6483"/>
    <w:rsid w:val="00AD6C35"/>
    <w:rsid w:val="00AD7FAC"/>
    <w:rsid w:val="00AE00A3"/>
    <w:rsid w:val="00AE07C7"/>
    <w:rsid w:val="00AE1899"/>
    <w:rsid w:val="00AE1AEB"/>
    <w:rsid w:val="00AE1B37"/>
    <w:rsid w:val="00AE1FB0"/>
    <w:rsid w:val="00AE229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35"/>
    <w:rsid w:val="00AE7AC6"/>
    <w:rsid w:val="00AF0A33"/>
    <w:rsid w:val="00AF0DEA"/>
    <w:rsid w:val="00AF0FB2"/>
    <w:rsid w:val="00AF255C"/>
    <w:rsid w:val="00AF2BFA"/>
    <w:rsid w:val="00AF2DBD"/>
    <w:rsid w:val="00AF3901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3D1D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58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1D1"/>
    <w:rsid w:val="00B6283B"/>
    <w:rsid w:val="00B632EB"/>
    <w:rsid w:val="00B6344E"/>
    <w:rsid w:val="00B63BB9"/>
    <w:rsid w:val="00B63D7D"/>
    <w:rsid w:val="00B6461C"/>
    <w:rsid w:val="00B64657"/>
    <w:rsid w:val="00B64DFA"/>
    <w:rsid w:val="00B64E0A"/>
    <w:rsid w:val="00B64F09"/>
    <w:rsid w:val="00B65604"/>
    <w:rsid w:val="00B6621F"/>
    <w:rsid w:val="00B66358"/>
    <w:rsid w:val="00B663D9"/>
    <w:rsid w:val="00B66E6E"/>
    <w:rsid w:val="00B71039"/>
    <w:rsid w:val="00B71422"/>
    <w:rsid w:val="00B72241"/>
    <w:rsid w:val="00B72EC6"/>
    <w:rsid w:val="00B7478C"/>
    <w:rsid w:val="00B750BF"/>
    <w:rsid w:val="00B75FE9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254B"/>
    <w:rsid w:val="00BD4825"/>
    <w:rsid w:val="00BD4A60"/>
    <w:rsid w:val="00BD4DF7"/>
    <w:rsid w:val="00BD4F6B"/>
    <w:rsid w:val="00BD5091"/>
    <w:rsid w:val="00BD51CC"/>
    <w:rsid w:val="00BD544F"/>
    <w:rsid w:val="00BD5787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17B9"/>
    <w:rsid w:val="00C01BE5"/>
    <w:rsid w:val="00C02694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A8C"/>
    <w:rsid w:val="00C260F7"/>
    <w:rsid w:val="00C268C4"/>
    <w:rsid w:val="00C26EE8"/>
    <w:rsid w:val="00C27F5C"/>
    <w:rsid w:val="00C3044B"/>
    <w:rsid w:val="00C31203"/>
    <w:rsid w:val="00C31539"/>
    <w:rsid w:val="00C31E69"/>
    <w:rsid w:val="00C31FE5"/>
    <w:rsid w:val="00C33718"/>
    <w:rsid w:val="00C34E47"/>
    <w:rsid w:val="00C34F77"/>
    <w:rsid w:val="00C352ED"/>
    <w:rsid w:val="00C357D3"/>
    <w:rsid w:val="00C358AC"/>
    <w:rsid w:val="00C35962"/>
    <w:rsid w:val="00C35FA2"/>
    <w:rsid w:val="00C368B4"/>
    <w:rsid w:val="00C3771C"/>
    <w:rsid w:val="00C378E1"/>
    <w:rsid w:val="00C40371"/>
    <w:rsid w:val="00C416BF"/>
    <w:rsid w:val="00C4207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C4F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F95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6B41"/>
    <w:rsid w:val="00CA6C21"/>
    <w:rsid w:val="00CA6EE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B7FE1"/>
    <w:rsid w:val="00CC1483"/>
    <w:rsid w:val="00CC196E"/>
    <w:rsid w:val="00CC271E"/>
    <w:rsid w:val="00CC2C0F"/>
    <w:rsid w:val="00CC3CF5"/>
    <w:rsid w:val="00CC52D3"/>
    <w:rsid w:val="00CC5347"/>
    <w:rsid w:val="00CC62C6"/>
    <w:rsid w:val="00CC639A"/>
    <w:rsid w:val="00CC6B4C"/>
    <w:rsid w:val="00CC7376"/>
    <w:rsid w:val="00CC7569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221"/>
    <w:rsid w:val="00CE17B3"/>
    <w:rsid w:val="00CE1C40"/>
    <w:rsid w:val="00CE22F4"/>
    <w:rsid w:val="00CE2B57"/>
    <w:rsid w:val="00CE345E"/>
    <w:rsid w:val="00CE3862"/>
    <w:rsid w:val="00CE4399"/>
    <w:rsid w:val="00CE46D4"/>
    <w:rsid w:val="00CE489E"/>
    <w:rsid w:val="00CE4CBC"/>
    <w:rsid w:val="00CE6F77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BF3"/>
    <w:rsid w:val="00D13D32"/>
    <w:rsid w:val="00D13E00"/>
    <w:rsid w:val="00D15789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0EE3"/>
    <w:rsid w:val="00D3233F"/>
    <w:rsid w:val="00D32466"/>
    <w:rsid w:val="00D3248A"/>
    <w:rsid w:val="00D32D73"/>
    <w:rsid w:val="00D32E23"/>
    <w:rsid w:val="00D34463"/>
    <w:rsid w:val="00D34C48"/>
    <w:rsid w:val="00D355C1"/>
    <w:rsid w:val="00D35C96"/>
    <w:rsid w:val="00D37372"/>
    <w:rsid w:val="00D3795B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082B"/>
    <w:rsid w:val="00D71DCE"/>
    <w:rsid w:val="00D720D0"/>
    <w:rsid w:val="00D72F0D"/>
    <w:rsid w:val="00D738DA"/>
    <w:rsid w:val="00D755BC"/>
    <w:rsid w:val="00D75D49"/>
    <w:rsid w:val="00D75D59"/>
    <w:rsid w:val="00D76463"/>
    <w:rsid w:val="00D76C00"/>
    <w:rsid w:val="00D76F7F"/>
    <w:rsid w:val="00D774F6"/>
    <w:rsid w:val="00D802F1"/>
    <w:rsid w:val="00D8038E"/>
    <w:rsid w:val="00D80F9E"/>
    <w:rsid w:val="00D81585"/>
    <w:rsid w:val="00D8236C"/>
    <w:rsid w:val="00D83F08"/>
    <w:rsid w:val="00D845DD"/>
    <w:rsid w:val="00D84CA5"/>
    <w:rsid w:val="00D84F02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47B8"/>
    <w:rsid w:val="00D9591A"/>
    <w:rsid w:val="00D96CFD"/>
    <w:rsid w:val="00D974F5"/>
    <w:rsid w:val="00D9759C"/>
    <w:rsid w:val="00DA0955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69FE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1F7B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B38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00B6"/>
    <w:rsid w:val="00E1136A"/>
    <w:rsid w:val="00E11AD6"/>
    <w:rsid w:val="00E11BAE"/>
    <w:rsid w:val="00E11CCF"/>
    <w:rsid w:val="00E126E8"/>
    <w:rsid w:val="00E1357A"/>
    <w:rsid w:val="00E14723"/>
    <w:rsid w:val="00E14B66"/>
    <w:rsid w:val="00E154CB"/>
    <w:rsid w:val="00E158D6"/>
    <w:rsid w:val="00E1650D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37D03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43E7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FBA"/>
    <w:rsid w:val="00E61ADC"/>
    <w:rsid w:val="00E61FF9"/>
    <w:rsid w:val="00E624D7"/>
    <w:rsid w:val="00E627ED"/>
    <w:rsid w:val="00E632ED"/>
    <w:rsid w:val="00E6525B"/>
    <w:rsid w:val="00E657B5"/>
    <w:rsid w:val="00E65DDA"/>
    <w:rsid w:val="00E660FD"/>
    <w:rsid w:val="00E664D9"/>
    <w:rsid w:val="00E66D0B"/>
    <w:rsid w:val="00E679DC"/>
    <w:rsid w:val="00E67BA9"/>
    <w:rsid w:val="00E67DFE"/>
    <w:rsid w:val="00E70BE9"/>
    <w:rsid w:val="00E70F4B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12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7DF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A6B28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215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2ADD"/>
    <w:rsid w:val="00EC58AF"/>
    <w:rsid w:val="00EC6842"/>
    <w:rsid w:val="00EC6BC1"/>
    <w:rsid w:val="00ED0204"/>
    <w:rsid w:val="00ED09CC"/>
    <w:rsid w:val="00ED0BF9"/>
    <w:rsid w:val="00ED2470"/>
    <w:rsid w:val="00ED3007"/>
    <w:rsid w:val="00ED3462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5C9"/>
    <w:rsid w:val="00EF07C6"/>
    <w:rsid w:val="00EF0F81"/>
    <w:rsid w:val="00EF1161"/>
    <w:rsid w:val="00EF11C9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28E"/>
    <w:rsid w:val="00F61A38"/>
    <w:rsid w:val="00F627BF"/>
    <w:rsid w:val="00F63689"/>
    <w:rsid w:val="00F63A69"/>
    <w:rsid w:val="00F642A8"/>
    <w:rsid w:val="00F64B61"/>
    <w:rsid w:val="00F64BA8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D23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0EC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155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5DFD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3B5"/>
    <w:rsid w:val="00FB4933"/>
    <w:rsid w:val="00FB49E5"/>
    <w:rsid w:val="00FB6EA2"/>
    <w:rsid w:val="00FB725D"/>
    <w:rsid w:val="00FC0F40"/>
    <w:rsid w:val="00FC19B8"/>
    <w:rsid w:val="00FC31A2"/>
    <w:rsid w:val="00FC4777"/>
    <w:rsid w:val="00FC4883"/>
    <w:rsid w:val="00FC59E6"/>
    <w:rsid w:val="00FC6063"/>
    <w:rsid w:val="00FC608A"/>
    <w:rsid w:val="00FC72A0"/>
    <w:rsid w:val="00FC7ED4"/>
    <w:rsid w:val="00FC7F9B"/>
    <w:rsid w:val="00FD18AF"/>
    <w:rsid w:val="00FD1C68"/>
    <w:rsid w:val="00FD1E91"/>
    <w:rsid w:val="00FD1E9C"/>
    <w:rsid w:val="00FD20C2"/>
    <w:rsid w:val="00FD3A3A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5F5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7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3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8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1</TotalTime>
  <Pages>5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2</cp:revision>
  <dcterms:created xsi:type="dcterms:W3CDTF">2022-03-03T13:03:00Z</dcterms:created>
  <dcterms:modified xsi:type="dcterms:W3CDTF">2022-03-03T13:03:00Z</dcterms:modified>
</cp:coreProperties>
</file>