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56D08" w14:textId="711C609A" w:rsidR="00000047" w:rsidRPr="001F29AA" w:rsidRDefault="00000047" w:rsidP="00000047">
      <w:pPr>
        <w:pStyle w:val="Titre"/>
        <w:rPr>
          <w:lang w:val="en-US"/>
        </w:rPr>
      </w:pPr>
      <w:r w:rsidRPr="001F29AA">
        <w:rPr>
          <w:lang w:val="en-US"/>
        </w:rPr>
        <w:t xml:space="preserve">Sequence </w:t>
      </w:r>
      <w:r w:rsidR="00126298">
        <w:rPr>
          <w:lang w:val="en-US"/>
        </w:rPr>
        <w:t>3</w:t>
      </w:r>
      <w:r w:rsidRPr="001F29AA">
        <w:rPr>
          <w:lang w:val="en-US"/>
        </w:rPr>
        <w:t xml:space="preserve">: </w:t>
      </w:r>
      <w:r w:rsidR="00126298">
        <w:rPr>
          <w:lang w:val="en-US"/>
        </w:rPr>
        <w:t>oxidation and reduction</w:t>
      </w:r>
      <w:r w:rsidR="007E41F5">
        <w:rPr>
          <w:lang w:val="en-US"/>
        </w:rPr>
        <w:t xml:space="preserve"> reactions</w:t>
      </w:r>
    </w:p>
    <w:p w14:paraId="6CABED2E" w14:textId="77777777" w:rsidR="00000047" w:rsidRDefault="00000047" w:rsidP="00000047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B701E3" wp14:editId="3C032572">
                <wp:extent cx="6192520" cy="2192055"/>
                <wp:effectExtent l="0" t="0" r="5080" b="5080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192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2AA3A" w14:textId="77777777" w:rsidR="00F56805" w:rsidRPr="00BE58B3" w:rsidRDefault="00F56805" w:rsidP="00F56805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00D96DCF" wp14:editId="30563F8B">
                                  <wp:extent cx="279400" cy="2794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Fiche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de synth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è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se mobilis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ées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 (collection en français) : </w:t>
                            </w:r>
                          </w:p>
                          <w:p w14:paraId="44C50BD3" w14:textId="72E820CB" w:rsidR="000D1C92" w:rsidRPr="000D1C92" w:rsidRDefault="000D1C92" w:rsidP="000D1C92">
                            <w:pPr>
                              <w:pStyle w:val="NormalWeb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Pr="000D1C9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iche 3.a : nombres d’oxydation</w:t>
                            </w:r>
                          </w:p>
                          <w:p w14:paraId="33BAF15D" w14:textId="4E1B422D" w:rsidR="000D1C92" w:rsidRDefault="000D1C92" w:rsidP="000D1C92">
                            <w:pPr>
                              <w:pStyle w:val="NormalWeb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D1C9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Fiche 3.b : oxydants et </w:t>
                            </w:r>
                            <w:r w:rsidR="00AE22D2" w:rsidRPr="000D1C9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réducteurs</w:t>
                            </w:r>
                            <w:r w:rsidRPr="000D1C9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9EECC8" w14:textId="0A17BA27" w:rsidR="000D1C92" w:rsidRDefault="000D1C92" w:rsidP="000D1C92">
                            <w:pPr>
                              <w:pStyle w:val="NormalWeb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D1C9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Fiche 3.c : </w:t>
                            </w:r>
                            <w:r w:rsidR="00AE22D2" w:rsidRPr="000D1C9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réactions</w:t>
                            </w:r>
                            <w:r w:rsidRPr="000D1C9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d’</w:t>
                            </w:r>
                            <w:r w:rsidR="00AE22D2" w:rsidRPr="000D1C9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oxydo-réduction</w:t>
                            </w:r>
                          </w:p>
                          <w:p w14:paraId="01009647" w14:textId="1CDB7833" w:rsidR="00000047" w:rsidRPr="005B5F84" w:rsidRDefault="00000047" w:rsidP="000D1C92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5A7E4968" wp14:editId="39D2F273">
                                  <wp:extent cx="317500" cy="3048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B5F84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Sommaire des activités ETLV </w:t>
                            </w:r>
                            <w:r w:rsidRPr="005B5F84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43AE3293" w14:textId="1E4B1023" w:rsidR="00000047" w:rsidRDefault="00B9217A" w:rsidP="000054C2">
                            <w:pPr>
                              <w:pStyle w:val="Enumration"/>
                              <w:rPr>
                                <w:lang w:val="en-US"/>
                              </w:rPr>
                            </w:pPr>
                            <w:r w:rsidRPr="00CA0554">
                              <w:rPr>
                                <w:lang w:val="en-US"/>
                              </w:rPr>
                              <w:t xml:space="preserve">ACTIVITY 1: </w:t>
                            </w:r>
                            <w:r w:rsidR="0082793F">
                              <w:rPr>
                                <w:lang w:val="en-US"/>
                              </w:rPr>
                              <w:t>discovering magic drinks</w:t>
                            </w:r>
                          </w:p>
                          <w:p w14:paraId="40B6DCDE" w14:textId="3CE2878C" w:rsidR="004C0B4C" w:rsidRPr="004C0B4C" w:rsidRDefault="004C0B4C" w:rsidP="004C0B4C">
                            <w:pPr>
                              <w:pStyle w:val="Enumration"/>
                              <w:rPr>
                                <w:lang w:val="en-US"/>
                              </w:rPr>
                            </w:pPr>
                            <w:r w:rsidRPr="00CA0554">
                              <w:rPr>
                                <w:lang w:val="en-US"/>
                              </w:rPr>
                              <w:t xml:space="preserve">ACTIVITY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 w:rsidRPr="00CA0554">
                              <w:rPr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lang w:val="en-US"/>
                              </w:rPr>
                              <w:t>understanding magic drinks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B701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87.6pt;height:17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" fillcolor="#dbe5f1 [660]" stroked="f" strokeweight=".5pt">
                <v:textbox>
                  <w:txbxContent>
                    <w:p w14:paraId="64D2AA3A" w14:textId="77777777" w:rsidR="00F56805" w:rsidRPr="00BE58B3" w:rsidRDefault="00F56805" w:rsidP="00F56805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00D96DCF" wp14:editId="30563F8B">
                            <wp:extent cx="279400" cy="2794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5BAE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Fiche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de synth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è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se mobilis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ées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</w:rPr>
                        <w:t xml:space="preserve"> (collection en français) : </w:t>
                      </w:r>
                    </w:p>
                    <w:p w14:paraId="44C50BD3" w14:textId="72E820CB" w:rsidR="000D1C92" w:rsidRPr="000D1C92" w:rsidRDefault="000D1C92" w:rsidP="000D1C92">
                      <w:pPr>
                        <w:pStyle w:val="NormalWeb"/>
                        <w:numPr>
                          <w:ilvl w:val="0"/>
                          <w:numId w:val="19"/>
                        </w:num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Pr="000D1C9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iche 3.a : nombres d’oxydation</w:t>
                      </w:r>
                    </w:p>
                    <w:p w14:paraId="33BAF15D" w14:textId="4E1B422D" w:rsidR="000D1C92" w:rsidRDefault="000D1C92" w:rsidP="000D1C92">
                      <w:pPr>
                        <w:pStyle w:val="NormalWeb"/>
                        <w:numPr>
                          <w:ilvl w:val="0"/>
                          <w:numId w:val="19"/>
                        </w:num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0D1C9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Fiche 3.b : oxydants et </w:t>
                      </w:r>
                      <w:r w:rsidR="00AE22D2" w:rsidRPr="000D1C9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réducteurs</w:t>
                      </w:r>
                      <w:r w:rsidRPr="000D1C9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9EECC8" w14:textId="0A17BA27" w:rsidR="000D1C92" w:rsidRDefault="000D1C92" w:rsidP="000D1C92">
                      <w:pPr>
                        <w:pStyle w:val="NormalWeb"/>
                        <w:numPr>
                          <w:ilvl w:val="0"/>
                          <w:numId w:val="19"/>
                        </w:num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0D1C9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Fiche 3.c : </w:t>
                      </w:r>
                      <w:r w:rsidR="00AE22D2" w:rsidRPr="000D1C9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réactions</w:t>
                      </w:r>
                      <w:r w:rsidRPr="000D1C9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d’</w:t>
                      </w:r>
                      <w:r w:rsidR="00AE22D2" w:rsidRPr="000D1C9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oxydo-réduction</w:t>
                      </w:r>
                    </w:p>
                    <w:p w14:paraId="01009647" w14:textId="1CDB7833" w:rsidR="00000047" w:rsidRPr="005B5F84" w:rsidRDefault="00000047" w:rsidP="000D1C92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5A7E4968" wp14:editId="39D2F273">
                            <wp:extent cx="317500" cy="3048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B5F84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Sommaire des activités ETLV </w:t>
                      </w:r>
                      <w:r w:rsidRPr="005B5F84"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43AE3293" w14:textId="1E4B1023" w:rsidR="00000047" w:rsidRDefault="00B9217A" w:rsidP="000054C2">
                      <w:pPr>
                        <w:pStyle w:val="Enumration"/>
                        <w:rPr>
                          <w:lang w:val="en-US"/>
                        </w:rPr>
                      </w:pPr>
                      <w:r w:rsidRPr="00CA0554">
                        <w:rPr>
                          <w:lang w:val="en-US"/>
                        </w:rPr>
                        <w:t xml:space="preserve">ACTIVITY 1: </w:t>
                      </w:r>
                      <w:r w:rsidR="0082793F">
                        <w:rPr>
                          <w:lang w:val="en-US"/>
                        </w:rPr>
                        <w:t>discovering magic drinks</w:t>
                      </w:r>
                    </w:p>
                    <w:p w14:paraId="40B6DCDE" w14:textId="3CE2878C" w:rsidR="004C0B4C" w:rsidRPr="004C0B4C" w:rsidRDefault="004C0B4C" w:rsidP="004C0B4C">
                      <w:pPr>
                        <w:pStyle w:val="Enumration"/>
                        <w:rPr>
                          <w:lang w:val="en-US"/>
                        </w:rPr>
                      </w:pPr>
                      <w:r w:rsidRPr="00CA0554">
                        <w:rPr>
                          <w:lang w:val="en-US"/>
                        </w:rPr>
                        <w:t xml:space="preserve">ACTIVITY </w:t>
                      </w:r>
                      <w:r>
                        <w:rPr>
                          <w:lang w:val="en-US"/>
                        </w:rPr>
                        <w:t>2</w:t>
                      </w:r>
                      <w:r w:rsidRPr="00CA0554">
                        <w:rPr>
                          <w:lang w:val="en-US"/>
                        </w:rPr>
                        <w:t xml:space="preserve">: </w:t>
                      </w:r>
                      <w:r>
                        <w:rPr>
                          <w:lang w:val="en-US"/>
                        </w:rPr>
                        <w:t>understanding magic drinks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3FE277" w14:textId="637AA7DA" w:rsidR="00000047" w:rsidRPr="001F29AA" w:rsidRDefault="00000047" w:rsidP="00000047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1: </w:t>
      </w:r>
      <w:r w:rsidR="004E4866">
        <w:rPr>
          <w:lang w:val="en-US"/>
        </w:rPr>
        <w:t xml:space="preserve">Discovering </w:t>
      </w:r>
      <w:r w:rsidR="002F1D3A">
        <w:rPr>
          <w:lang w:val="en-US"/>
        </w:rPr>
        <w:t>Magic drinks</w:t>
      </w:r>
    </w:p>
    <w:p w14:paraId="58DFB54A" w14:textId="77777777" w:rsidR="00000047" w:rsidRDefault="00000047" w:rsidP="0000004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C659F0" wp14:editId="4F752520">
                <wp:extent cx="6192520" cy="298764"/>
                <wp:effectExtent l="0" t="0" r="5080" b="6350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862B7" w14:textId="75F5C6F1" w:rsidR="002F1D3A" w:rsidRPr="00607724" w:rsidRDefault="00000047" w:rsidP="002F1D3A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4E4866">
                              <w:rPr>
                                <w:lang w:val="en-US"/>
                              </w:rPr>
                              <w:t>understanding a video</w:t>
                            </w:r>
                            <w:r w:rsidR="006B5A02">
                              <w:rPr>
                                <w:lang w:val="en-US"/>
                              </w:rPr>
                              <w:t xml:space="preserve"> on oxidation and reduction reactions</w:t>
                            </w:r>
                          </w:p>
                          <w:p w14:paraId="4C46A067" w14:textId="582FE3D7" w:rsidR="002F1D3A" w:rsidRPr="002F1D3A" w:rsidRDefault="00A67E8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ding </w:t>
                            </w:r>
                            <w:r w:rsidR="002A0E7A">
                              <w:rPr>
                                <w:lang w:val="en-US"/>
                              </w:rPr>
                              <w:t>percent dissociation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C659F0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7" type="#_x0000_t202" style="width:487.6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" fillcolor="#dbe5f1 [660]" stroked="f" strokeweight=".5pt">
                <v:textbox>
                  <w:txbxContent>
                    <w:p w14:paraId="523862B7" w14:textId="75F5C6F1" w:rsidR="002F1D3A" w:rsidRPr="00607724" w:rsidRDefault="00000047" w:rsidP="002F1D3A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4E4866">
                        <w:rPr>
                          <w:lang w:val="en-US"/>
                        </w:rPr>
                        <w:t>understanding a video</w:t>
                      </w:r>
                      <w:r w:rsidR="006B5A02">
                        <w:rPr>
                          <w:lang w:val="en-US"/>
                        </w:rPr>
                        <w:t xml:space="preserve"> on oxidation and reduction reactions</w:t>
                      </w:r>
                    </w:p>
                    <w:p w14:paraId="4C46A067" w14:textId="582FE3D7" w:rsidR="002F1D3A" w:rsidRPr="002F1D3A" w:rsidRDefault="00A67E8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ding </w:t>
                      </w:r>
                      <w:r w:rsidR="002A0E7A">
                        <w:rPr>
                          <w:lang w:val="en-US"/>
                        </w:rPr>
                        <w:t>percent dissociation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3AB9B0" w14:textId="77777777" w:rsidR="004D7EDF" w:rsidRDefault="004D7EDF" w:rsidP="004D7EDF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28F273E0" wp14:editId="39857343">
                <wp:extent cx="6192520" cy="4258849"/>
                <wp:effectExtent l="0" t="0" r="17780" b="8890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25884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5E9E" w14:textId="24F849A8" w:rsidR="004D7EDF" w:rsidRDefault="004D7EDF" w:rsidP="004D7EDF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1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2F1D3A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Magic drinks</w:t>
                            </w:r>
                          </w:p>
                          <w:p w14:paraId="642E7B4F" w14:textId="4EA9825A" w:rsidR="003D6530" w:rsidRPr="001E6BD1" w:rsidRDefault="003D6530" w:rsidP="004D7EDF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3D6530"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  <w:drawing>
                                <wp:inline distT="0" distB="0" distL="0" distR="0" wp14:anchorId="57FA837F" wp14:editId="21EC3C5A">
                                  <wp:extent cx="5999967" cy="3375763"/>
                                  <wp:effectExtent l="0" t="0" r="0" b="254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7987" cy="3385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2DAE61" w14:textId="48E84B86" w:rsidR="00F01B2C" w:rsidRDefault="008C46E1" w:rsidP="004D7EDF">
                            <w:pPr>
                              <w:spacing w:line="240" w:lineRule="auto"/>
                              <w:jc w:val="center"/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</w:pPr>
                            <w:r>
                              <w:fldChar w:fldCharType="begin"/>
                            </w:r>
                            <w:r w:rsidRPr="00D85860">
                              <w:rPr>
                                <w:lang w:val="en-US"/>
                              </w:rPr>
                              <w:instrText xml:space="preserve"> HYPERLINK "https://www.youtube.com/watch?v=hY05kY8uH74" </w:instrText>
                            </w:r>
                            <w:r>
                              <w:fldChar w:fldCharType="separate"/>
                            </w:r>
                            <w:r w:rsidR="002F1D3A" w:rsidRPr="006E1D67">
                              <w:rPr>
                                <w:rStyle w:val="Lienhypertexte"/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>https://www.youtube.com/watch?v=hY05kY8uH74</w:t>
                            </w:r>
                            <w:r>
                              <w:rPr>
                                <w:rStyle w:val="Lienhypertexte"/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fldChar w:fldCharType="end"/>
                            </w:r>
                          </w:p>
                          <w:p w14:paraId="449D248E" w14:textId="34AE6227" w:rsidR="002F1D3A" w:rsidRPr="003D6530" w:rsidRDefault="003D6530" w:rsidP="003D6530">
                            <w:pPr>
                              <w:spacing w:line="240" w:lineRule="auto"/>
                              <w:jc w:val="left"/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</w:pPr>
                            <w:r w:rsidRPr="003D6530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en-US" w:eastAsia="fr-FR"/>
                              </w:rPr>
                              <w:t>Source</w:t>
                            </w:r>
                            <w:r w:rsidRPr="003D6530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>: Royal Society of Chemistry</w:t>
                            </w:r>
                          </w:p>
                          <w:p w14:paraId="311D2296" w14:textId="2349A569" w:rsidR="004D72F9" w:rsidRPr="004D72F9" w:rsidRDefault="004D72F9" w:rsidP="004D72F9">
                            <w:pPr>
                              <w:spacing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</w:p>
                          <w:p w14:paraId="07EB19CB" w14:textId="77777777" w:rsidR="004D72F9" w:rsidRPr="004D7EDF" w:rsidRDefault="004D72F9" w:rsidP="004D7EDF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</w:p>
                          <w:p w14:paraId="722CE646" w14:textId="46B0B406" w:rsidR="004D7EDF" w:rsidRPr="004D7EDF" w:rsidRDefault="004D7EDF" w:rsidP="004D7EDF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</w:p>
                          <w:p w14:paraId="7CD823AC" w14:textId="77777777" w:rsidR="00281173" w:rsidRDefault="00281173" w:rsidP="004D7EDF">
                            <w:pPr>
                              <w:spacing w:before="60" w:after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6E6AD7D6" w14:textId="77777777" w:rsidR="00281173" w:rsidRDefault="00281173" w:rsidP="004D7EDF">
                            <w:pPr>
                              <w:spacing w:before="60" w:after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25977E64" w14:textId="77777777" w:rsidR="00281173" w:rsidRDefault="00281173" w:rsidP="004D7EDF">
                            <w:pPr>
                              <w:spacing w:before="60" w:after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71C12840" w14:textId="77777777" w:rsidR="00281173" w:rsidRDefault="00281173" w:rsidP="004D7EDF">
                            <w:pPr>
                              <w:spacing w:before="60" w:after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4473284F" w14:textId="1A3214BD" w:rsidR="004D7EDF" w:rsidRPr="00181ACD" w:rsidRDefault="002F1D3A" w:rsidP="004D7EDF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2F1D3A">
                              <w:rPr>
                                <w:b/>
                                <w:bCs/>
                                <w:lang w:val="en-US"/>
                              </w:rPr>
                              <w:t>Source:</w:t>
                            </w:r>
                            <w:r>
                              <w:rPr>
                                <w:lang w:val="en-US"/>
                              </w:rPr>
                              <w:t xml:space="preserve"> Royal Society of chemistry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8F273E0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8" type="#_x0000_t202" style="width:487.6pt;height:3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" fillcolor="#f2f2f2 [3052]" strokecolor="gray [1629]" strokeweight=".5pt">
                <v:textbox>
                  <w:txbxContent>
                    <w:p w14:paraId="2B175E9E" w14:textId="24F849A8" w:rsidR="004D7EDF" w:rsidRDefault="004D7EDF" w:rsidP="004D7EDF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1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2F1D3A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Magic drinks</w:t>
                      </w:r>
                    </w:p>
                    <w:p w14:paraId="642E7B4F" w14:textId="4EA9825A" w:rsidR="003D6530" w:rsidRPr="001E6BD1" w:rsidRDefault="003D6530" w:rsidP="004D7EDF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3D6530"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  <w:drawing>
                          <wp:inline distT="0" distB="0" distL="0" distR="0" wp14:anchorId="57FA837F" wp14:editId="21EC3C5A">
                            <wp:extent cx="5999967" cy="3375763"/>
                            <wp:effectExtent l="0" t="0" r="0" b="254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7987" cy="3385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2DAE61" w14:textId="48E84B86" w:rsidR="00F01B2C" w:rsidRDefault="008C46E1" w:rsidP="004D7EDF">
                      <w:pPr>
                        <w:spacing w:line="240" w:lineRule="auto"/>
                        <w:jc w:val="center"/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</w:pPr>
                      <w:r>
                        <w:fldChar w:fldCharType="begin"/>
                      </w:r>
                      <w:r w:rsidRPr="00D85860">
                        <w:rPr>
                          <w:lang w:val="en-US"/>
                        </w:rPr>
                        <w:instrText xml:space="preserve"> HYPERLINK "https://www.youtube.com/watch?v=hY05kY8uH74" </w:instrText>
                      </w:r>
                      <w:r>
                        <w:fldChar w:fldCharType="separate"/>
                      </w:r>
                      <w:r w:rsidR="002F1D3A" w:rsidRPr="006E1D67">
                        <w:rPr>
                          <w:rStyle w:val="Lienhypertexte"/>
                          <w:rFonts w:eastAsia="Times New Roman" w:cstheme="minorHAnsi"/>
                          <w:szCs w:val="20"/>
                          <w:lang w:val="en-US" w:eastAsia="fr-FR"/>
                        </w:rPr>
                        <w:t>https://www.youtube.com/watch?v=hY05kY8uH74</w:t>
                      </w:r>
                      <w:r>
                        <w:rPr>
                          <w:rStyle w:val="Lienhypertexte"/>
                          <w:rFonts w:eastAsia="Times New Roman" w:cstheme="minorHAnsi"/>
                          <w:szCs w:val="20"/>
                          <w:lang w:val="en-US" w:eastAsia="fr-FR"/>
                        </w:rPr>
                        <w:fldChar w:fldCharType="end"/>
                      </w:r>
                    </w:p>
                    <w:p w14:paraId="449D248E" w14:textId="34AE6227" w:rsidR="002F1D3A" w:rsidRPr="003D6530" w:rsidRDefault="003D6530" w:rsidP="003D6530">
                      <w:pPr>
                        <w:spacing w:line="240" w:lineRule="auto"/>
                        <w:jc w:val="left"/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</w:pPr>
                      <w:r w:rsidRPr="003D6530">
                        <w:rPr>
                          <w:rFonts w:eastAsia="Times New Roman" w:cstheme="minorHAnsi"/>
                          <w:b/>
                          <w:bCs/>
                          <w:szCs w:val="20"/>
                          <w:lang w:val="en-US" w:eastAsia="fr-FR"/>
                        </w:rPr>
                        <w:t>Source</w:t>
                      </w:r>
                      <w:r w:rsidRPr="003D6530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>: Royal Society of Chemistry</w:t>
                      </w:r>
                    </w:p>
                    <w:p w14:paraId="311D2296" w14:textId="2349A569" w:rsidR="004D72F9" w:rsidRPr="004D72F9" w:rsidRDefault="004D72F9" w:rsidP="004D72F9">
                      <w:pPr>
                        <w:spacing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fr-FR"/>
                        </w:rPr>
                      </w:pPr>
                    </w:p>
                    <w:p w14:paraId="07EB19CB" w14:textId="77777777" w:rsidR="004D72F9" w:rsidRPr="004D7EDF" w:rsidRDefault="004D72F9" w:rsidP="004D7EDF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fr-FR"/>
                        </w:rPr>
                      </w:pPr>
                    </w:p>
                    <w:p w14:paraId="722CE646" w14:textId="46B0B406" w:rsidR="004D7EDF" w:rsidRPr="004D7EDF" w:rsidRDefault="004D7EDF" w:rsidP="004D7EDF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fr-FR"/>
                        </w:rPr>
                      </w:pPr>
                    </w:p>
                    <w:p w14:paraId="7CD823AC" w14:textId="77777777" w:rsidR="00281173" w:rsidRDefault="00281173" w:rsidP="004D7EDF">
                      <w:pPr>
                        <w:spacing w:before="60" w:after="120"/>
                        <w:rPr>
                          <w:b/>
                          <w:bCs/>
                          <w:lang w:val="en-US"/>
                        </w:rPr>
                      </w:pPr>
                    </w:p>
                    <w:p w14:paraId="6E6AD7D6" w14:textId="77777777" w:rsidR="00281173" w:rsidRDefault="00281173" w:rsidP="004D7EDF">
                      <w:pPr>
                        <w:spacing w:before="60" w:after="120"/>
                        <w:rPr>
                          <w:b/>
                          <w:bCs/>
                          <w:lang w:val="en-US"/>
                        </w:rPr>
                      </w:pPr>
                    </w:p>
                    <w:p w14:paraId="25977E64" w14:textId="77777777" w:rsidR="00281173" w:rsidRDefault="00281173" w:rsidP="004D7EDF">
                      <w:pPr>
                        <w:spacing w:before="60" w:after="120"/>
                        <w:rPr>
                          <w:b/>
                          <w:bCs/>
                          <w:lang w:val="en-US"/>
                        </w:rPr>
                      </w:pPr>
                    </w:p>
                    <w:p w14:paraId="71C12840" w14:textId="77777777" w:rsidR="00281173" w:rsidRDefault="00281173" w:rsidP="004D7EDF">
                      <w:pPr>
                        <w:spacing w:before="60" w:after="120"/>
                        <w:rPr>
                          <w:b/>
                          <w:bCs/>
                          <w:lang w:val="en-US"/>
                        </w:rPr>
                      </w:pPr>
                    </w:p>
                    <w:p w14:paraId="4473284F" w14:textId="1A3214BD" w:rsidR="004D7EDF" w:rsidRPr="00181ACD" w:rsidRDefault="002F1D3A" w:rsidP="004D7EDF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2F1D3A">
                        <w:rPr>
                          <w:b/>
                          <w:bCs/>
                          <w:lang w:val="en-US"/>
                        </w:rPr>
                        <w:t>Source:</w:t>
                      </w:r>
                      <w:r>
                        <w:rPr>
                          <w:lang w:val="en-US"/>
                        </w:rPr>
                        <w:t xml:space="preserve"> Royal Society of chemistry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CCF6B3" w14:textId="77777777" w:rsidR="007377F3" w:rsidRDefault="007377F3" w:rsidP="00000047">
      <w:pPr>
        <w:jc w:val="left"/>
        <w:rPr>
          <w:lang w:val="en-US"/>
        </w:rPr>
      </w:pPr>
    </w:p>
    <w:p w14:paraId="362DE62F" w14:textId="1DCB6ADF" w:rsidR="00000047" w:rsidRDefault="00A21CAD" w:rsidP="00000047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lastRenderedPageBreak/>
        <w:t>Acquiring vocabulary</w:t>
      </w:r>
      <w:r w:rsidR="00000047" w:rsidRPr="00093EA3">
        <w:rPr>
          <w:lang w:val="en-US"/>
        </w:rPr>
        <w:t xml:space="preserve">: </w:t>
      </w:r>
    </w:p>
    <w:p w14:paraId="14228855" w14:textId="48928592" w:rsidR="00281173" w:rsidRPr="0005591F" w:rsidRDefault="00281173" w:rsidP="00281173">
      <w:pPr>
        <w:rPr>
          <w:b/>
          <w:szCs w:val="20"/>
          <w:lang w:val="en-US"/>
        </w:rPr>
      </w:pPr>
      <w:r w:rsidRPr="0005591F">
        <w:rPr>
          <w:rFonts w:cs="Verdana"/>
          <w:szCs w:val="20"/>
          <w:lang w:val="en-GB"/>
        </w:rPr>
        <w:t>Watch the video (</w:t>
      </w:r>
      <w:r w:rsidRPr="0005591F">
        <w:rPr>
          <w:bCs/>
          <w:szCs w:val="20"/>
          <w:lang w:val="en-US"/>
        </w:rPr>
        <w:t>start at 38’’</w:t>
      </w:r>
      <w:r w:rsidRPr="0005591F">
        <w:rPr>
          <w:rFonts w:cs="Verdana"/>
          <w:szCs w:val="20"/>
          <w:lang w:val="en-US"/>
        </w:rPr>
        <w:t xml:space="preserve">) </w:t>
      </w:r>
      <w:r w:rsidRPr="0005591F">
        <w:rPr>
          <w:rFonts w:cs="Verdana"/>
          <w:szCs w:val="20"/>
          <w:lang w:val="en-GB"/>
        </w:rPr>
        <w:t>a couple of times and write down the keywords that you hear:</w:t>
      </w:r>
      <w:r w:rsidRPr="0005591F">
        <w:rPr>
          <w:rFonts w:cs="Verdana"/>
          <w:noProof/>
          <w:szCs w:val="20"/>
          <w:lang w:val="en-US"/>
        </w:rPr>
        <w:t xml:space="preserve"> </w:t>
      </w:r>
    </w:p>
    <w:p w14:paraId="690424A9" w14:textId="77777777" w:rsidR="00281173" w:rsidRPr="0005591F" w:rsidRDefault="00281173" w:rsidP="00281173">
      <w:pPr>
        <w:widowControl w:val="0"/>
        <w:autoSpaceDE w:val="0"/>
        <w:autoSpaceDN w:val="0"/>
        <w:adjustRightInd w:val="0"/>
        <w:spacing w:after="300"/>
        <w:rPr>
          <w:rFonts w:cs="Verdana"/>
          <w:szCs w:val="20"/>
          <w:lang w:val="en-GB"/>
        </w:rPr>
      </w:pPr>
      <w:r w:rsidRPr="0005591F">
        <w:rPr>
          <w:rFonts w:cs="Verdana"/>
          <w:szCs w:val="20"/>
          <w:lang w:val="en-GB"/>
        </w:rPr>
        <w:t>You must come up with at least ten words</w:t>
      </w:r>
    </w:p>
    <w:p w14:paraId="5EFF54B7" w14:textId="381B0FA0" w:rsidR="00281173" w:rsidRPr="0005591F" w:rsidRDefault="00281173" w:rsidP="00281173">
      <w:pPr>
        <w:widowControl w:val="0"/>
        <w:autoSpaceDE w:val="0"/>
        <w:autoSpaceDN w:val="0"/>
        <w:adjustRightInd w:val="0"/>
        <w:spacing w:after="120" w:line="380" w:lineRule="atLeast"/>
        <w:jc w:val="center"/>
        <w:rPr>
          <w:rFonts w:cs="Helvetica"/>
          <w:szCs w:val="20"/>
          <w:lang w:val="en-GB"/>
        </w:rPr>
      </w:pPr>
      <w:r w:rsidRPr="0005591F">
        <w:rPr>
          <w:rFonts w:cs="Helvetica"/>
          <w:szCs w:val="20"/>
          <w:lang w:val="en-GB"/>
        </w:rPr>
        <w:t>1.__________</w:t>
      </w:r>
      <w:r w:rsidRPr="0005591F">
        <w:rPr>
          <w:rFonts w:cs="Helvetica"/>
          <w:szCs w:val="20"/>
          <w:lang w:val="en-GB"/>
        </w:rPr>
        <w:tab/>
      </w:r>
      <w:proofErr w:type="gramStart"/>
      <w:r w:rsidRPr="0005591F">
        <w:rPr>
          <w:rFonts w:cs="Helvetica"/>
          <w:szCs w:val="20"/>
          <w:lang w:val="en-GB"/>
        </w:rPr>
        <w:t>2._</w:t>
      </w:r>
      <w:proofErr w:type="gramEnd"/>
      <w:r w:rsidRPr="0005591F">
        <w:rPr>
          <w:rFonts w:cs="Helvetica"/>
          <w:szCs w:val="20"/>
          <w:lang w:val="en-GB"/>
        </w:rPr>
        <w:t>_________</w:t>
      </w:r>
    </w:p>
    <w:p w14:paraId="0461CAD9" w14:textId="77777777" w:rsidR="00281173" w:rsidRPr="0005591F" w:rsidRDefault="00281173" w:rsidP="00281173">
      <w:pPr>
        <w:widowControl w:val="0"/>
        <w:autoSpaceDE w:val="0"/>
        <w:autoSpaceDN w:val="0"/>
        <w:adjustRightInd w:val="0"/>
        <w:spacing w:after="120" w:line="380" w:lineRule="atLeast"/>
        <w:jc w:val="center"/>
        <w:rPr>
          <w:rFonts w:cs="Helvetica"/>
          <w:szCs w:val="20"/>
          <w:lang w:val="en-GB"/>
        </w:rPr>
      </w:pPr>
      <w:r w:rsidRPr="0005591F">
        <w:rPr>
          <w:rFonts w:cs="Helvetica"/>
          <w:szCs w:val="20"/>
          <w:lang w:val="en-GB"/>
        </w:rPr>
        <w:t xml:space="preserve">3.__________ </w:t>
      </w:r>
      <w:r w:rsidRPr="0005591F">
        <w:rPr>
          <w:rFonts w:cs="Helvetica"/>
          <w:szCs w:val="20"/>
          <w:lang w:val="en-GB"/>
        </w:rPr>
        <w:tab/>
      </w:r>
      <w:proofErr w:type="gramStart"/>
      <w:r w:rsidRPr="0005591F">
        <w:rPr>
          <w:rFonts w:cs="Helvetica"/>
          <w:szCs w:val="20"/>
          <w:lang w:val="en-GB"/>
        </w:rPr>
        <w:t>4._</w:t>
      </w:r>
      <w:proofErr w:type="gramEnd"/>
      <w:r w:rsidRPr="0005591F">
        <w:rPr>
          <w:rFonts w:cs="Helvetica"/>
          <w:szCs w:val="20"/>
          <w:lang w:val="en-GB"/>
        </w:rPr>
        <w:t>_________</w:t>
      </w:r>
    </w:p>
    <w:p w14:paraId="36AF9C8E" w14:textId="77777777" w:rsidR="00281173" w:rsidRPr="0005591F" w:rsidRDefault="00281173" w:rsidP="00281173">
      <w:pPr>
        <w:widowControl w:val="0"/>
        <w:autoSpaceDE w:val="0"/>
        <w:autoSpaceDN w:val="0"/>
        <w:adjustRightInd w:val="0"/>
        <w:spacing w:after="120" w:line="380" w:lineRule="atLeast"/>
        <w:jc w:val="center"/>
        <w:rPr>
          <w:rFonts w:cs="Helvetica"/>
          <w:szCs w:val="20"/>
          <w:lang w:val="en-GB"/>
        </w:rPr>
      </w:pPr>
      <w:r w:rsidRPr="0005591F">
        <w:rPr>
          <w:rFonts w:cs="Helvetica"/>
          <w:szCs w:val="20"/>
          <w:lang w:val="en-GB"/>
        </w:rPr>
        <w:t xml:space="preserve">5.__________ </w:t>
      </w:r>
      <w:r w:rsidRPr="0005591F">
        <w:rPr>
          <w:rFonts w:cs="Helvetica"/>
          <w:szCs w:val="20"/>
          <w:lang w:val="en-GB"/>
        </w:rPr>
        <w:tab/>
      </w:r>
      <w:proofErr w:type="gramStart"/>
      <w:r w:rsidRPr="0005591F">
        <w:rPr>
          <w:rFonts w:cs="Helvetica"/>
          <w:szCs w:val="20"/>
          <w:lang w:val="en-GB"/>
        </w:rPr>
        <w:t>6._</w:t>
      </w:r>
      <w:proofErr w:type="gramEnd"/>
      <w:r w:rsidRPr="0005591F">
        <w:rPr>
          <w:rFonts w:cs="Helvetica"/>
          <w:szCs w:val="20"/>
          <w:lang w:val="en-GB"/>
        </w:rPr>
        <w:t>_________</w:t>
      </w:r>
    </w:p>
    <w:p w14:paraId="0A15D67F" w14:textId="77777777" w:rsidR="00281173" w:rsidRPr="0005591F" w:rsidRDefault="00281173" w:rsidP="00281173">
      <w:pPr>
        <w:widowControl w:val="0"/>
        <w:autoSpaceDE w:val="0"/>
        <w:autoSpaceDN w:val="0"/>
        <w:adjustRightInd w:val="0"/>
        <w:spacing w:after="120" w:line="380" w:lineRule="atLeast"/>
        <w:jc w:val="center"/>
        <w:rPr>
          <w:rFonts w:cs="Helvetica"/>
          <w:szCs w:val="20"/>
          <w:lang w:val="en-GB"/>
        </w:rPr>
      </w:pPr>
      <w:r w:rsidRPr="0005591F">
        <w:rPr>
          <w:rFonts w:cs="Helvetica"/>
          <w:szCs w:val="20"/>
          <w:lang w:val="en-GB"/>
        </w:rPr>
        <w:t xml:space="preserve">7.__________ </w:t>
      </w:r>
      <w:r w:rsidRPr="0005591F">
        <w:rPr>
          <w:rFonts w:cs="Helvetica"/>
          <w:szCs w:val="20"/>
          <w:lang w:val="en-GB"/>
        </w:rPr>
        <w:tab/>
      </w:r>
      <w:proofErr w:type="gramStart"/>
      <w:r w:rsidRPr="0005591F">
        <w:rPr>
          <w:rFonts w:cs="Helvetica"/>
          <w:szCs w:val="20"/>
          <w:lang w:val="en-GB"/>
        </w:rPr>
        <w:t>8._</w:t>
      </w:r>
      <w:proofErr w:type="gramEnd"/>
      <w:r w:rsidRPr="0005591F">
        <w:rPr>
          <w:rFonts w:cs="Helvetica"/>
          <w:szCs w:val="20"/>
          <w:lang w:val="en-GB"/>
        </w:rPr>
        <w:t>_________</w:t>
      </w:r>
    </w:p>
    <w:p w14:paraId="02D270A0" w14:textId="77777777" w:rsidR="00281173" w:rsidRPr="0005591F" w:rsidRDefault="00281173" w:rsidP="00281173">
      <w:pPr>
        <w:widowControl w:val="0"/>
        <w:autoSpaceDE w:val="0"/>
        <w:autoSpaceDN w:val="0"/>
        <w:adjustRightInd w:val="0"/>
        <w:spacing w:after="120" w:line="380" w:lineRule="atLeast"/>
        <w:jc w:val="center"/>
        <w:rPr>
          <w:rFonts w:cs="Helvetica"/>
          <w:szCs w:val="20"/>
          <w:lang w:val="en-GB"/>
        </w:rPr>
      </w:pPr>
      <w:r w:rsidRPr="0005591F">
        <w:rPr>
          <w:rFonts w:cs="Helvetica"/>
          <w:szCs w:val="20"/>
          <w:lang w:val="en-GB"/>
        </w:rPr>
        <w:t xml:space="preserve">9.__________ </w:t>
      </w:r>
      <w:r w:rsidRPr="0005591F">
        <w:rPr>
          <w:rFonts w:cs="Helvetica"/>
          <w:szCs w:val="20"/>
          <w:lang w:val="en-GB"/>
        </w:rPr>
        <w:tab/>
      </w:r>
      <w:proofErr w:type="gramStart"/>
      <w:r w:rsidRPr="0005591F">
        <w:rPr>
          <w:rFonts w:cs="Helvetica"/>
          <w:szCs w:val="20"/>
          <w:lang w:val="en-GB"/>
        </w:rPr>
        <w:t>10._</w:t>
      </w:r>
      <w:proofErr w:type="gramEnd"/>
      <w:r w:rsidRPr="0005591F">
        <w:rPr>
          <w:rFonts w:cs="Helvetica"/>
          <w:szCs w:val="20"/>
          <w:lang w:val="en-GB"/>
        </w:rPr>
        <w:t>_________</w:t>
      </w:r>
    </w:p>
    <w:p w14:paraId="5E375D39" w14:textId="77777777" w:rsidR="00281173" w:rsidRPr="0005591F" w:rsidRDefault="00281173" w:rsidP="00281173">
      <w:pPr>
        <w:widowControl w:val="0"/>
        <w:autoSpaceDE w:val="0"/>
        <w:autoSpaceDN w:val="0"/>
        <w:adjustRightInd w:val="0"/>
        <w:spacing w:after="120" w:line="380" w:lineRule="atLeast"/>
        <w:rPr>
          <w:rFonts w:cs="Helvetica"/>
          <w:szCs w:val="20"/>
          <w:lang w:val="en-GB"/>
        </w:rPr>
      </w:pPr>
      <w:r w:rsidRPr="0005591F">
        <w:rPr>
          <w:rFonts w:cs="Helvetica"/>
          <w:szCs w:val="20"/>
          <w:lang w:val="en-GB"/>
        </w:rPr>
        <w:t>Write your keywords on the board.</w:t>
      </w:r>
    </w:p>
    <w:p w14:paraId="669E9892" w14:textId="701B34D3" w:rsidR="004C3844" w:rsidRDefault="00281173" w:rsidP="004C3844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Vocabulary help</w:t>
      </w:r>
      <w:r w:rsidR="004C3844" w:rsidRPr="00093EA3">
        <w:rPr>
          <w:lang w:val="en-US"/>
        </w:rPr>
        <w:t xml:space="preserve">: </w:t>
      </w:r>
    </w:p>
    <w:p w14:paraId="00E759B0" w14:textId="77777777" w:rsidR="00281173" w:rsidRPr="0005591F" w:rsidRDefault="00281173" w:rsidP="00281173">
      <w:pPr>
        <w:rPr>
          <w:rFonts w:cs="Verdana"/>
          <w:iCs/>
          <w:szCs w:val="20"/>
          <w:lang w:val="en-GB"/>
        </w:rPr>
      </w:pPr>
      <w:r w:rsidRPr="0005591F">
        <w:rPr>
          <w:rFonts w:cs="Verdana"/>
          <w:iCs/>
          <w:szCs w:val="20"/>
          <w:lang w:val="en-GB"/>
        </w:rPr>
        <w:t>You may have come up with the following keywords. These are essential for the rest of your activity:</w:t>
      </w:r>
    </w:p>
    <w:p w14:paraId="5EC684F3" w14:textId="77777777" w:rsidR="00281173" w:rsidRPr="0005591F" w:rsidRDefault="00281173" w:rsidP="00281173">
      <w:pPr>
        <w:rPr>
          <w:szCs w:val="20"/>
          <w:lang w:val="en-GB"/>
        </w:rPr>
      </w:pP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281173" w:rsidRPr="0005591F" w14:paraId="43EB9670" w14:textId="77777777" w:rsidTr="001C46CF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33E2B1A8" w14:textId="6474A330" w:rsidR="00281173" w:rsidRPr="0005591F" w:rsidRDefault="00281173" w:rsidP="001C46CF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  <w:lang w:val="en-US"/>
              </w:rPr>
            </w:pPr>
            <w:r w:rsidRPr="0005591F">
              <w:rPr>
                <w:b/>
                <w:color w:val="FFFFFF" w:themeColor="background1"/>
                <w:szCs w:val="20"/>
                <w:lang w:val="en-US"/>
              </w:rPr>
              <w:t>List 1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1F497D" w:themeFill="text2"/>
            <w:vAlign w:val="center"/>
          </w:tcPr>
          <w:p w14:paraId="1AC64902" w14:textId="14263A94" w:rsidR="00281173" w:rsidRPr="0005591F" w:rsidRDefault="00281173" w:rsidP="001C46CF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  <w:lang w:val="en-US"/>
              </w:rPr>
            </w:pPr>
            <w:r w:rsidRPr="0005591F">
              <w:rPr>
                <w:b/>
                <w:color w:val="FFFFFF" w:themeColor="background1"/>
                <w:szCs w:val="20"/>
                <w:lang w:val="en-US"/>
              </w:rPr>
              <w:t>List 2</w:t>
            </w:r>
          </w:p>
        </w:tc>
      </w:tr>
      <w:tr w:rsidR="00281173" w:rsidRPr="0005591F" w14:paraId="5A438440" w14:textId="77777777" w:rsidTr="001C46CF">
        <w:trPr>
          <w:trHeight w:val="397"/>
          <w:jc w:val="center"/>
        </w:trPr>
        <w:tc>
          <w:tcPr>
            <w:tcW w:w="2500" w:type="pct"/>
          </w:tcPr>
          <w:p w14:paraId="3FF70FD1" w14:textId="67BC801B" w:rsidR="00281173" w:rsidRPr="0005591F" w:rsidRDefault="00281173" w:rsidP="00281173">
            <w:pPr>
              <w:jc w:val="center"/>
              <w:rPr>
                <w:szCs w:val="20"/>
                <w:lang w:val="en-GB"/>
              </w:rPr>
            </w:pPr>
            <w:proofErr w:type="gramStart"/>
            <w:r w:rsidRPr="0005591F">
              <w:rPr>
                <w:szCs w:val="20"/>
              </w:rPr>
              <w:t>an</w:t>
            </w:r>
            <w:proofErr w:type="gramEnd"/>
            <w:r w:rsidRPr="0005591F">
              <w:rPr>
                <w:szCs w:val="20"/>
              </w:rPr>
              <w:t xml:space="preserve"> </w:t>
            </w:r>
            <w:proofErr w:type="spellStart"/>
            <w:r w:rsidRPr="0005591F">
              <w:rPr>
                <w:szCs w:val="20"/>
              </w:rPr>
              <w:t>acidified</w:t>
            </w:r>
            <w:proofErr w:type="spellEnd"/>
            <w:r w:rsidRPr="0005591F">
              <w:rPr>
                <w:szCs w:val="20"/>
              </w:rPr>
              <w:t xml:space="preserve"> solution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0426A98F" w14:textId="5477D194" w:rsidR="00281173" w:rsidRPr="0005591F" w:rsidRDefault="00281173" w:rsidP="00281173">
            <w:pPr>
              <w:jc w:val="center"/>
              <w:rPr>
                <w:rFonts w:cs="Helvetica"/>
                <w:szCs w:val="20"/>
                <w:lang w:val="en-GB"/>
              </w:rPr>
            </w:pPr>
            <w:proofErr w:type="spellStart"/>
            <w:proofErr w:type="gramStart"/>
            <w:r w:rsidRPr="0005591F">
              <w:rPr>
                <w:szCs w:val="20"/>
              </w:rPr>
              <w:t>raspberry</w:t>
            </w:r>
            <w:proofErr w:type="spellEnd"/>
            <w:proofErr w:type="gramEnd"/>
          </w:p>
        </w:tc>
      </w:tr>
      <w:tr w:rsidR="00281173" w:rsidRPr="0005591F" w14:paraId="62B5EDD9" w14:textId="77777777" w:rsidTr="001C46CF">
        <w:trPr>
          <w:trHeight w:val="397"/>
          <w:jc w:val="center"/>
        </w:trPr>
        <w:tc>
          <w:tcPr>
            <w:tcW w:w="2500" w:type="pct"/>
          </w:tcPr>
          <w:p w14:paraId="6B357905" w14:textId="458B674C" w:rsidR="00281173" w:rsidRPr="0005591F" w:rsidRDefault="00281173" w:rsidP="00281173">
            <w:pPr>
              <w:jc w:val="center"/>
              <w:rPr>
                <w:szCs w:val="20"/>
                <w:lang w:val="en-GB"/>
              </w:rPr>
            </w:pPr>
            <w:proofErr w:type="gramStart"/>
            <w:r w:rsidRPr="0005591F">
              <w:rPr>
                <w:szCs w:val="20"/>
              </w:rPr>
              <w:t>potassium</w:t>
            </w:r>
            <w:proofErr w:type="gramEnd"/>
            <w:r w:rsidRPr="0005591F">
              <w:rPr>
                <w:szCs w:val="20"/>
              </w:rPr>
              <w:t xml:space="preserve"> permanganate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7D7092A0" w14:textId="5FAC76F6" w:rsidR="00281173" w:rsidRPr="0005591F" w:rsidRDefault="00281173" w:rsidP="00281173">
            <w:pPr>
              <w:jc w:val="center"/>
              <w:rPr>
                <w:rFonts w:cs="Helvetica"/>
                <w:szCs w:val="20"/>
                <w:lang w:val="en-GB"/>
              </w:rPr>
            </w:pPr>
            <w:proofErr w:type="spellStart"/>
            <w:proofErr w:type="gramStart"/>
            <w:r w:rsidRPr="0005591F">
              <w:rPr>
                <w:szCs w:val="20"/>
              </w:rPr>
              <w:t>fizzy</w:t>
            </w:r>
            <w:proofErr w:type="spellEnd"/>
            <w:proofErr w:type="gramEnd"/>
          </w:p>
        </w:tc>
      </w:tr>
      <w:tr w:rsidR="00281173" w:rsidRPr="0005591F" w14:paraId="09315E74" w14:textId="77777777" w:rsidTr="001C46CF">
        <w:trPr>
          <w:trHeight w:val="397"/>
          <w:jc w:val="center"/>
        </w:trPr>
        <w:tc>
          <w:tcPr>
            <w:tcW w:w="2500" w:type="pct"/>
          </w:tcPr>
          <w:p w14:paraId="7872830F" w14:textId="1006A022" w:rsidR="00281173" w:rsidRPr="0005591F" w:rsidRDefault="00281173" w:rsidP="00281173">
            <w:pPr>
              <w:jc w:val="center"/>
              <w:rPr>
                <w:szCs w:val="20"/>
                <w:lang w:val="en-GB"/>
              </w:rPr>
            </w:pPr>
            <w:proofErr w:type="gramStart"/>
            <w:r w:rsidRPr="0005591F">
              <w:rPr>
                <w:szCs w:val="20"/>
              </w:rPr>
              <w:t>sodium</w:t>
            </w:r>
            <w:proofErr w:type="gramEnd"/>
            <w:r w:rsidRPr="0005591F">
              <w:rPr>
                <w:szCs w:val="20"/>
              </w:rPr>
              <w:t xml:space="preserve"> thiosulfate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5C1ABF7F" w14:textId="5D5E2FAD" w:rsidR="00281173" w:rsidRPr="0005591F" w:rsidRDefault="00281173" w:rsidP="00281173">
            <w:pPr>
              <w:jc w:val="center"/>
              <w:rPr>
                <w:rFonts w:cs="Helvetica"/>
                <w:szCs w:val="20"/>
                <w:lang w:val="en-GB"/>
              </w:rPr>
            </w:pPr>
            <w:proofErr w:type="spellStart"/>
            <w:proofErr w:type="gramStart"/>
            <w:r w:rsidRPr="0005591F">
              <w:rPr>
                <w:szCs w:val="20"/>
              </w:rPr>
              <w:t>a</w:t>
            </w:r>
            <w:proofErr w:type="spellEnd"/>
            <w:proofErr w:type="gramEnd"/>
            <w:r w:rsidRPr="0005591F">
              <w:rPr>
                <w:szCs w:val="20"/>
              </w:rPr>
              <w:t xml:space="preserve"> </w:t>
            </w:r>
            <w:proofErr w:type="spellStart"/>
            <w:r w:rsidRPr="0005591F">
              <w:rPr>
                <w:szCs w:val="20"/>
              </w:rPr>
              <w:t>precipitate</w:t>
            </w:r>
            <w:proofErr w:type="spellEnd"/>
          </w:p>
        </w:tc>
      </w:tr>
      <w:tr w:rsidR="00281173" w:rsidRPr="0005591F" w14:paraId="756F696C" w14:textId="77777777" w:rsidTr="001C46CF">
        <w:trPr>
          <w:trHeight w:val="397"/>
          <w:jc w:val="center"/>
        </w:trPr>
        <w:tc>
          <w:tcPr>
            <w:tcW w:w="2500" w:type="pct"/>
          </w:tcPr>
          <w:p w14:paraId="46015085" w14:textId="693A03CD" w:rsidR="00281173" w:rsidRPr="0005591F" w:rsidRDefault="00281173" w:rsidP="00281173">
            <w:pPr>
              <w:jc w:val="center"/>
              <w:rPr>
                <w:szCs w:val="20"/>
                <w:lang w:val="en-GB"/>
              </w:rPr>
            </w:pPr>
            <w:proofErr w:type="gramStart"/>
            <w:r w:rsidRPr="0005591F">
              <w:rPr>
                <w:szCs w:val="20"/>
              </w:rPr>
              <w:t>baryum</w:t>
            </w:r>
            <w:proofErr w:type="gramEnd"/>
            <w:r w:rsidRPr="0005591F">
              <w:rPr>
                <w:szCs w:val="20"/>
              </w:rPr>
              <w:t xml:space="preserve"> </w:t>
            </w:r>
            <w:proofErr w:type="spellStart"/>
            <w:r w:rsidRPr="0005591F">
              <w:rPr>
                <w:szCs w:val="20"/>
              </w:rPr>
              <w:t>chloride</w:t>
            </w:r>
            <w:proofErr w:type="spellEnd"/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3B7AE9FD" w14:textId="25B0DF4C" w:rsidR="00281173" w:rsidRPr="0005591F" w:rsidRDefault="00281173" w:rsidP="00281173">
            <w:pPr>
              <w:jc w:val="center"/>
              <w:rPr>
                <w:rFonts w:cs="Helvetica"/>
                <w:szCs w:val="20"/>
                <w:lang w:val="en-GB"/>
              </w:rPr>
            </w:pPr>
            <w:proofErr w:type="spellStart"/>
            <w:proofErr w:type="gramStart"/>
            <w:r w:rsidRPr="0005591F">
              <w:rPr>
                <w:szCs w:val="20"/>
              </w:rPr>
              <w:t>colourless</w:t>
            </w:r>
            <w:proofErr w:type="spellEnd"/>
            <w:proofErr w:type="gramEnd"/>
          </w:p>
        </w:tc>
      </w:tr>
      <w:tr w:rsidR="00281173" w:rsidRPr="0005591F" w14:paraId="1F21F90C" w14:textId="77777777" w:rsidTr="001C46CF">
        <w:trPr>
          <w:trHeight w:val="397"/>
          <w:jc w:val="center"/>
        </w:trPr>
        <w:tc>
          <w:tcPr>
            <w:tcW w:w="2500" w:type="pct"/>
          </w:tcPr>
          <w:p w14:paraId="4E2C3E42" w14:textId="269A9757" w:rsidR="00281173" w:rsidRPr="0005591F" w:rsidRDefault="00281173" w:rsidP="00281173">
            <w:pPr>
              <w:jc w:val="center"/>
              <w:rPr>
                <w:szCs w:val="20"/>
                <w:lang w:val="en-GB"/>
              </w:rPr>
            </w:pPr>
            <w:proofErr w:type="spellStart"/>
            <w:proofErr w:type="gramStart"/>
            <w:r w:rsidRPr="0005591F">
              <w:rPr>
                <w:szCs w:val="20"/>
              </w:rPr>
              <w:t>a</w:t>
            </w:r>
            <w:proofErr w:type="spellEnd"/>
            <w:proofErr w:type="gramEnd"/>
            <w:r w:rsidRPr="0005591F">
              <w:rPr>
                <w:szCs w:val="20"/>
              </w:rPr>
              <w:t xml:space="preserve"> </w:t>
            </w:r>
            <w:proofErr w:type="spellStart"/>
            <w:r w:rsidRPr="0005591F">
              <w:rPr>
                <w:szCs w:val="20"/>
              </w:rPr>
              <w:t>jug</w:t>
            </w:r>
            <w:proofErr w:type="spellEnd"/>
            <w:r w:rsidRPr="0005591F">
              <w:rPr>
                <w:szCs w:val="20"/>
              </w:rPr>
              <w:t>, a carafe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125D44B8" w14:textId="7E621B82" w:rsidR="00281173" w:rsidRPr="0005591F" w:rsidRDefault="00281173" w:rsidP="00281173">
            <w:pPr>
              <w:jc w:val="center"/>
              <w:rPr>
                <w:rFonts w:cs="Helvetica"/>
                <w:szCs w:val="20"/>
                <w:lang w:val="en-GB"/>
              </w:rPr>
            </w:pPr>
            <w:proofErr w:type="gramStart"/>
            <w:r w:rsidRPr="0005591F">
              <w:rPr>
                <w:szCs w:val="20"/>
              </w:rPr>
              <w:t>to</w:t>
            </w:r>
            <w:proofErr w:type="gramEnd"/>
            <w:r w:rsidRPr="0005591F">
              <w:rPr>
                <w:szCs w:val="20"/>
              </w:rPr>
              <w:t xml:space="preserve"> </w:t>
            </w:r>
            <w:proofErr w:type="spellStart"/>
            <w:r w:rsidRPr="0005591F">
              <w:rPr>
                <w:szCs w:val="20"/>
              </w:rPr>
              <w:t>settle</w:t>
            </w:r>
            <w:proofErr w:type="spellEnd"/>
            <w:r w:rsidRPr="0005591F">
              <w:rPr>
                <w:szCs w:val="20"/>
              </w:rPr>
              <w:t xml:space="preserve"> out</w:t>
            </w:r>
          </w:p>
        </w:tc>
      </w:tr>
      <w:tr w:rsidR="00281173" w:rsidRPr="0005591F" w14:paraId="6EEBDBC1" w14:textId="77777777" w:rsidTr="001C46CF">
        <w:trPr>
          <w:trHeight w:val="397"/>
          <w:jc w:val="center"/>
        </w:trPr>
        <w:tc>
          <w:tcPr>
            <w:tcW w:w="2500" w:type="pct"/>
          </w:tcPr>
          <w:p w14:paraId="755C0FA8" w14:textId="641038B9" w:rsidR="00281173" w:rsidRPr="0005591F" w:rsidRDefault="00281173" w:rsidP="00281173">
            <w:pPr>
              <w:jc w:val="center"/>
              <w:rPr>
                <w:szCs w:val="20"/>
                <w:lang w:val="en-GB"/>
              </w:rPr>
            </w:pPr>
            <w:proofErr w:type="gramStart"/>
            <w:r w:rsidRPr="0005591F">
              <w:rPr>
                <w:szCs w:val="20"/>
              </w:rPr>
              <w:t>to</w:t>
            </w:r>
            <w:proofErr w:type="gramEnd"/>
            <w:r w:rsidRPr="0005591F">
              <w:rPr>
                <w:szCs w:val="20"/>
              </w:rPr>
              <w:t xml:space="preserve"> </w:t>
            </w:r>
            <w:proofErr w:type="spellStart"/>
            <w:r w:rsidRPr="0005591F">
              <w:rPr>
                <w:szCs w:val="20"/>
              </w:rPr>
              <w:t>make</w:t>
            </w:r>
            <w:proofErr w:type="spellEnd"/>
            <w:r w:rsidRPr="0005591F">
              <w:rPr>
                <w:szCs w:val="20"/>
              </w:rPr>
              <w:t xml:space="preserve"> up solutions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67D1991D" w14:textId="31F609D6" w:rsidR="00281173" w:rsidRPr="0005591F" w:rsidRDefault="00F77075" w:rsidP="00281173">
            <w:pPr>
              <w:jc w:val="center"/>
              <w:rPr>
                <w:rFonts w:cs="Helvetica"/>
                <w:szCs w:val="20"/>
                <w:lang w:val="en-GB"/>
              </w:rPr>
            </w:pPr>
            <w:proofErr w:type="spellStart"/>
            <w:proofErr w:type="gramStart"/>
            <w:r>
              <w:rPr>
                <w:szCs w:val="20"/>
              </w:rPr>
              <w:t>reaction</w:t>
            </w:r>
            <w:proofErr w:type="spellEnd"/>
            <w:proofErr w:type="gramEnd"/>
          </w:p>
        </w:tc>
      </w:tr>
    </w:tbl>
    <w:p w14:paraId="4886E8F9" w14:textId="6542DC4F" w:rsidR="0054610A" w:rsidRPr="0005591F" w:rsidRDefault="0054610A" w:rsidP="0054610A">
      <w:pPr>
        <w:jc w:val="center"/>
        <w:rPr>
          <w:szCs w:val="20"/>
          <w:lang w:val="en-US"/>
        </w:rPr>
      </w:pPr>
    </w:p>
    <w:p w14:paraId="0CA8EFEC" w14:textId="06979015" w:rsidR="00281173" w:rsidRPr="0005591F" w:rsidRDefault="00281173" w:rsidP="00281173">
      <w:pPr>
        <w:widowControl w:val="0"/>
        <w:autoSpaceDE w:val="0"/>
        <w:autoSpaceDN w:val="0"/>
        <w:adjustRightInd w:val="0"/>
        <w:spacing w:after="120" w:line="380" w:lineRule="atLeast"/>
        <w:rPr>
          <w:rFonts w:cs="Helvetica"/>
          <w:szCs w:val="20"/>
          <w:lang w:val="en-GB"/>
        </w:rPr>
      </w:pPr>
      <w:r w:rsidRPr="0005591F">
        <w:rPr>
          <w:rFonts w:cs="Helvetica"/>
          <w:szCs w:val="20"/>
          <w:u w:val="single"/>
          <w:lang w:val="en-GB"/>
        </w:rPr>
        <w:t>Teacher’s note:</w:t>
      </w:r>
      <w:r w:rsidRPr="0005591F">
        <w:rPr>
          <w:rFonts w:cs="Helvetica"/>
          <w:szCs w:val="20"/>
          <w:lang w:val="en-GB"/>
        </w:rPr>
        <w:t xml:space="preserve"> have the students (who know this vocabulary) explain it to the class without giving a translation.</w:t>
      </w:r>
    </w:p>
    <w:p w14:paraId="4E0DAED3" w14:textId="78DE28C8" w:rsidR="001051CA" w:rsidRDefault="001051CA" w:rsidP="001051CA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Rephrasing</w:t>
      </w:r>
      <w:r w:rsidRPr="00093EA3">
        <w:rPr>
          <w:lang w:val="en-US"/>
        </w:rPr>
        <w:t xml:space="preserve">: </w:t>
      </w:r>
    </w:p>
    <w:p w14:paraId="305E7B2A" w14:textId="0B4E2543" w:rsidR="001051CA" w:rsidRPr="0005591F" w:rsidRDefault="001051CA" w:rsidP="000F50E6">
      <w:pPr>
        <w:widowControl w:val="0"/>
        <w:autoSpaceDE w:val="0"/>
        <w:autoSpaceDN w:val="0"/>
        <w:adjustRightInd w:val="0"/>
        <w:rPr>
          <w:rFonts w:cs="Verdana"/>
          <w:szCs w:val="20"/>
          <w:lang w:val="en-GB"/>
        </w:rPr>
      </w:pPr>
      <w:r w:rsidRPr="0005591F">
        <w:rPr>
          <w:rFonts w:cs="Verdana"/>
          <w:szCs w:val="20"/>
          <w:lang w:val="en-GB"/>
        </w:rPr>
        <w:t>Watch the video again. Use the keywords on the board and in your worksheet to help you understand the video.</w:t>
      </w:r>
      <w:r w:rsidR="000F50E6" w:rsidRPr="0005591F">
        <w:rPr>
          <w:rFonts w:cs="Verdana"/>
          <w:szCs w:val="20"/>
          <w:lang w:val="en-GB"/>
        </w:rPr>
        <w:t xml:space="preserve"> </w:t>
      </w:r>
      <w:r w:rsidRPr="0005591F">
        <w:rPr>
          <w:rFonts w:cs="Verdana"/>
          <w:szCs w:val="20"/>
          <w:lang w:val="en-GB"/>
        </w:rPr>
        <w:t>Write a short summary of the video, and then explain it to the class.</w:t>
      </w:r>
    </w:p>
    <w:p w14:paraId="63EF4C47" w14:textId="77777777" w:rsidR="001051CA" w:rsidRPr="0005591F" w:rsidRDefault="001051CA" w:rsidP="001051CA">
      <w:pPr>
        <w:rPr>
          <w:szCs w:val="20"/>
          <w:lang w:val="en-US"/>
        </w:rPr>
      </w:pPr>
      <w:r w:rsidRPr="0005591F">
        <w:rPr>
          <w:szCs w:val="20"/>
          <w:lang w:val="en-US"/>
        </w:rPr>
        <w:t>_________________________________________________________________________________________________</w:t>
      </w:r>
    </w:p>
    <w:p w14:paraId="6E4E2698" w14:textId="77777777" w:rsidR="001051CA" w:rsidRPr="0005591F" w:rsidRDefault="001051CA" w:rsidP="001051CA">
      <w:pPr>
        <w:rPr>
          <w:szCs w:val="20"/>
          <w:lang w:val="en-US"/>
        </w:rPr>
      </w:pPr>
      <w:r w:rsidRPr="0005591F">
        <w:rPr>
          <w:szCs w:val="20"/>
          <w:lang w:val="en-US"/>
        </w:rPr>
        <w:t>_________________________________________________________________________________________________</w:t>
      </w:r>
    </w:p>
    <w:p w14:paraId="472B7726" w14:textId="77777777" w:rsidR="001051CA" w:rsidRPr="0005591F" w:rsidRDefault="001051CA" w:rsidP="001051CA">
      <w:pPr>
        <w:rPr>
          <w:szCs w:val="20"/>
          <w:lang w:val="en-US"/>
        </w:rPr>
      </w:pPr>
      <w:r w:rsidRPr="0005591F">
        <w:rPr>
          <w:szCs w:val="20"/>
          <w:lang w:val="en-US"/>
        </w:rPr>
        <w:t>_________________________________________________________________________________________________</w:t>
      </w:r>
    </w:p>
    <w:p w14:paraId="6986D63A" w14:textId="77777777" w:rsidR="001051CA" w:rsidRPr="0005591F" w:rsidRDefault="001051CA" w:rsidP="001051CA">
      <w:pPr>
        <w:rPr>
          <w:szCs w:val="20"/>
          <w:lang w:val="en-US"/>
        </w:rPr>
      </w:pPr>
      <w:r w:rsidRPr="0005591F">
        <w:rPr>
          <w:szCs w:val="20"/>
          <w:lang w:val="en-US"/>
        </w:rPr>
        <w:t>_________________________________________________________________________________________________</w:t>
      </w:r>
    </w:p>
    <w:p w14:paraId="7F7F347D" w14:textId="77777777" w:rsidR="001051CA" w:rsidRPr="0005591F" w:rsidRDefault="001051CA" w:rsidP="00281173">
      <w:pPr>
        <w:widowControl w:val="0"/>
        <w:autoSpaceDE w:val="0"/>
        <w:autoSpaceDN w:val="0"/>
        <w:adjustRightInd w:val="0"/>
        <w:spacing w:after="120" w:line="380" w:lineRule="atLeast"/>
        <w:rPr>
          <w:rFonts w:cs="Helvetica"/>
          <w:szCs w:val="20"/>
          <w:lang w:val="en-GB"/>
        </w:rPr>
      </w:pPr>
    </w:p>
    <w:p w14:paraId="221FFD9A" w14:textId="77777777" w:rsidR="00E7149E" w:rsidRDefault="00E7149E">
      <w:pPr>
        <w:spacing w:after="200"/>
        <w:jc w:val="left"/>
        <w:rPr>
          <w:rFonts w:eastAsiaTheme="majorEastAsia" w:cstheme="majorBidi"/>
          <w:b/>
          <w:bCs/>
          <w:color w:val="1F497D" w:themeColor="text2"/>
          <w:sz w:val="28"/>
          <w:szCs w:val="28"/>
          <w:lang w:val="en-US"/>
        </w:rPr>
      </w:pPr>
      <w:r>
        <w:rPr>
          <w:lang w:val="en-US"/>
        </w:rPr>
        <w:br w:type="page"/>
      </w:r>
    </w:p>
    <w:p w14:paraId="5EDCBE8C" w14:textId="2874C115" w:rsidR="004A164A" w:rsidRPr="001F29AA" w:rsidRDefault="004A164A" w:rsidP="004A164A">
      <w:pPr>
        <w:pStyle w:val="Activity1"/>
        <w:rPr>
          <w:lang w:val="en-US"/>
        </w:rPr>
      </w:pPr>
      <w:r w:rsidRPr="001F29AA">
        <w:rPr>
          <w:lang w:val="en-US"/>
        </w:rPr>
        <w:lastRenderedPageBreak/>
        <w:t xml:space="preserve">ACTIVITY </w:t>
      </w:r>
      <w:r w:rsidR="008F78A5">
        <w:rPr>
          <w:lang w:val="en-US"/>
        </w:rPr>
        <w:t>2</w:t>
      </w:r>
      <w:r w:rsidRPr="001F29AA">
        <w:rPr>
          <w:lang w:val="en-US"/>
        </w:rPr>
        <w:t xml:space="preserve">: </w:t>
      </w:r>
      <w:r>
        <w:rPr>
          <w:lang w:val="en-US"/>
        </w:rPr>
        <w:t xml:space="preserve">Understanding </w:t>
      </w:r>
      <w:r w:rsidR="003D6530">
        <w:rPr>
          <w:lang w:val="en-US"/>
        </w:rPr>
        <w:t>m</w:t>
      </w:r>
      <w:r>
        <w:rPr>
          <w:lang w:val="en-US"/>
        </w:rPr>
        <w:t>agic drinks</w:t>
      </w:r>
    </w:p>
    <w:p w14:paraId="57B337FE" w14:textId="77777777" w:rsidR="00E43D53" w:rsidRDefault="00E43D53" w:rsidP="00E43D53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132A8F9" wp14:editId="4F892C3A">
                <wp:extent cx="6192520" cy="298764"/>
                <wp:effectExtent l="0" t="0" r="5080" b="6350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34272" w14:textId="77777777" w:rsidR="00D85860" w:rsidRPr="00607724" w:rsidRDefault="00D85860" w:rsidP="00D85860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>: identifying oxidation-reduction reactions</w:t>
                            </w:r>
                          </w:p>
                          <w:p w14:paraId="716F6CBE" w14:textId="306083F6" w:rsidR="00E43D53" w:rsidRPr="00607724" w:rsidRDefault="00E43D53" w:rsidP="00E43D5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32A8F9" id="Zone de texte 5" o:spid="_x0000_s1029" type="#_x0000_t202" style="width:487.6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" fillcolor="#dbe5f1 [660]" stroked="f" strokeweight=".5pt">
                <v:textbox>
                  <w:txbxContent>
                    <w:p w14:paraId="01B34272" w14:textId="77777777" w:rsidR="00D85860" w:rsidRPr="00607724" w:rsidRDefault="00D85860" w:rsidP="00D85860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>: identifying oxidation-reduction reactions</w:t>
                      </w:r>
                    </w:p>
                    <w:p w14:paraId="716F6CBE" w14:textId="306083F6" w:rsidR="00E43D53" w:rsidRPr="00607724" w:rsidRDefault="00E43D53" w:rsidP="00E43D5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195889" w14:textId="3FC3A134" w:rsidR="007F6EF5" w:rsidRDefault="007F6EF5" w:rsidP="007F6EF5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Filling in the reagent and color boxes</w:t>
      </w:r>
      <w:r w:rsidRPr="00093EA3">
        <w:rPr>
          <w:lang w:val="en-US"/>
        </w:rPr>
        <w:t xml:space="preserve">: </w:t>
      </w:r>
    </w:p>
    <w:p w14:paraId="0A289999" w14:textId="77777777" w:rsidR="007F6EF5" w:rsidRPr="00DE22DF" w:rsidRDefault="007F6EF5" w:rsidP="007F6EF5">
      <w:pPr>
        <w:tabs>
          <w:tab w:val="left" w:pos="4253"/>
          <w:tab w:val="center" w:pos="7002"/>
        </w:tabs>
        <w:rPr>
          <w:rFonts w:cs="Verdana"/>
          <w:szCs w:val="20"/>
          <w:u w:val="single"/>
          <w:lang w:val="en-GB"/>
        </w:rPr>
      </w:pPr>
      <w:r w:rsidRPr="00DE22DF">
        <w:rPr>
          <w:rFonts w:cs="Verdana"/>
          <w:szCs w:val="20"/>
          <w:u w:val="single"/>
          <w:lang w:val="en-GB"/>
        </w:rPr>
        <w:t>STEP 1:</w:t>
      </w:r>
    </w:p>
    <w:p w14:paraId="52993EC0" w14:textId="539F8E82" w:rsidR="007F6EF5" w:rsidRPr="00DE22DF" w:rsidRDefault="007F6EF5" w:rsidP="007F6EF5">
      <w:pPr>
        <w:tabs>
          <w:tab w:val="left" w:pos="4253"/>
          <w:tab w:val="center" w:pos="7002"/>
        </w:tabs>
        <w:rPr>
          <w:b/>
          <w:szCs w:val="20"/>
          <w:lang w:val="en-US"/>
        </w:rPr>
      </w:pPr>
      <w:r w:rsidRPr="00DE22DF">
        <w:rPr>
          <w:rFonts w:cs="Verdana"/>
          <w:szCs w:val="20"/>
          <w:lang w:val="en-GB"/>
        </w:rPr>
        <w:t xml:space="preserve">Watch the video again. Focus on the </w:t>
      </w:r>
      <w:r w:rsidRPr="00DE22DF">
        <w:rPr>
          <w:rFonts w:cs="Verdana"/>
          <w:b/>
          <w:szCs w:val="20"/>
          <w:lang w:val="en-GB"/>
        </w:rPr>
        <w:t>reagents</w:t>
      </w:r>
      <w:r w:rsidRPr="00DE22DF">
        <w:rPr>
          <w:rFonts w:cs="Verdana"/>
          <w:szCs w:val="20"/>
          <w:lang w:val="en-GB"/>
        </w:rPr>
        <w:t xml:space="preserve"> for each glass. You may want to watch it a couple of times to get the names right.</w:t>
      </w:r>
    </w:p>
    <w:p w14:paraId="5C09201E" w14:textId="77777777" w:rsidR="007F6EF5" w:rsidRPr="00DE22DF" w:rsidRDefault="007F6EF5" w:rsidP="007F6EF5">
      <w:pPr>
        <w:tabs>
          <w:tab w:val="left" w:pos="4253"/>
          <w:tab w:val="center" w:pos="7002"/>
        </w:tabs>
        <w:rPr>
          <w:rFonts w:cs="Verdana"/>
          <w:szCs w:val="20"/>
          <w:u w:val="single"/>
          <w:lang w:val="en-GB"/>
        </w:rPr>
      </w:pPr>
      <w:r w:rsidRPr="00DE22DF">
        <w:rPr>
          <w:rFonts w:cs="Verdana"/>
          <w:szCs w:val="20"/>
          <w:u w:val="single"/>
          <w:lang w:val="en-GB"/>
        </w:rPr>
        <w:t>STEP 2:</w:t>
      </w:r>
    </w:p>
    <w:p w14:paraId="65220CF7" w14:textId="77777777" w:rsidR="007F6EF5" w:rsidRPr="00DE22DF" w:rsidRDefault="007F6EF5" w:rsidP="007F6EF5">
      <w:pPr>
        <w:tabs>
          <w:tab w:val="left" w:pos="4253"/>
          <w:tab w:val="center" w:pos="7002"/>
        </w:tabs>
        <w:rPr>
          <w:b/>
          <w:szCs w:val="20"/>
          <w:lang w:val="en-US"/>
        </w:rPr>
      </w:pPr>
      <w:r w:rsidRPr="00DE22DF">
        <w:rPr>
          <w:rFonts w:cs="Verdana"/>
          <w:szCs w:val="20"/>
          <w:lang w:val="en-GB"/>
        </w:rPr>
        <w:t xml:space="preserve">Watch the video once more, and this time focus on the </w:t>
      </w:r>
      <w:r w:rsidRPr="00DE22DF">
        <w:rPr>
          <w:rFonts w:cs="Verdana"/>
          <w:b/>
          <w:szCs w:val="20"/>
          <w:lang w:val="en-GB"/>
        </w:rPr>
        <w:t xml:space="preserve">final </w:t>
      </w:r>
      <w:proofErr w:type="spellStart"/>
      <w:r w:rsidRPr="00DE22DF">
        <w:rPr>
          <w:rFonts w:cs="Verdana"/>
          <w:b/>
          <w:szCs w:val="20"/>
          <w:lang w:val="en-GB"/>
        </w:rPr>
        <w:t>color</w:t>
      </w:r>
      <w:proofErr w:type="spellEnd"/>
      <w:r w:rsidRPr="00DE22DF">
        <w:rPr>
          <w:rFonts w:cs="Verdana"/>
          <w:szCs w:val="20"/>
          <w:lang w:val="en-GB"/>
        </w:rPr>
        <w:t xml:space="preserve">. </w:t>
      </w:r>
    </w:p>
    <w:p w14:paraId="5D08E1A0" w14:textId="77777777" w:rsidR="00125E78" w:rsidRDefault="00125E78" w:rsidP="004C3844">
      <w:pPr>
        <w:rPr>
          <w:lang w:val="en-US"/>
        </w:rPr>
      </w:pPr>
    </w:p>
    <w:p w14:paraId="785D32C0" w14:textId="4867CB57" w:rsidR="00DA1A60" w:rsidRDefault="00AB0DF1" w:rsidP="00DA1A60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Working out chemical reactions</w:t>
      </w:r>
      <w:r w:rsidR="00DA1A60" w:rsidRPr="00093EA3">
        <w:rPr>
          <w:lang w:val="en-US"/>
        </w:rPr>
        <w:t xml:space="preserve">: </w:t>
      </w:r>
    </w:p>
    <w:p w14:paraId="5707DC47" w14:textId="77777777" w:rsidR="00AB0DF1" w:rsidRPr="00DE22DF" w:rsidRDefault="00AB0DF1" w:rsidP="00AB0DF1">
      <w:pPr>
        <w:rPr>
          <w:szCs w:val="20"/>
          <w:lang w:val="en-US"/>
        </w:rPr>
      </w:pPr>
      <w:r w:rsidRPr="00DE22DF">
        <w:rPr>
          <w:szCs w:val="20"/>
          <w:lang w:val="en-US"/>
        </w:rPr>
        <w:t xml:space="preserve">Use </w:t>
      </w:r>
      <w:r w:rsidRPr="00DE22DF">
        <w:rPr>
          <w:b/>
          <w:szCs w:val="20"/>
          <w:lang w:val="en-US"/>
        </w:rPr>
        <w:t>APPENDIX 1</w:t>
      </w:r>
    </w:p>
    <w:p w14:paraId="639A6642" w14:textId="6B4F8902" w:rsidR="00AB0DF1" w:rsidRPr="00DE22DF" w:rsidRDefault="00AB0DF1" w:rsidP="00AB0DF1">
      <w:pPr>
        <w:rPr>
          <w:szCs w:val="20"/>
          <w:lang w:val="en-US"/>
        </w:rPr>
      </w:pPr>
      <w:r w:rsidRPr="00DE22DF">
        <w:rPr>
          <w:szCs w:val="20"/>
          <w:u w:val="single"/>
          <w:lang w:val="en-US"/>
        </w:rPr>
        <w:t>Help</w:t>
      </w:r>
      <w:r w:rsidRPr="00DE22DF">
        <w:rPr>
          <w:szCs w:val="20"/>
          <w:lang w:val="en-US"/>
        </w:rPr>
        <w:t xml:space="preserve">: </w:t>
      </w:r>
      <w:r w:rsidR="00270679" w:rsidRPr="00DE22DF">
        <w:rPr>
          <w:szCs w:val="20"/>
          <w:lang w:val="en-US"/>
        </w:rPr>
        <w:t>yo</w:t>
      </w:r>
      <w:r w:rsidRPr="00DE22DF">
        <w:rPr>
          <w:szCs w:val="20"/>
          <w:lang w:val="en-US"/>
        </w:rPr>
        <w:t xml:space="preserve">u are given two </w:t>
      </w:r>
      <w:r w:rsidRPr="00DE22DF">
        <w:rPr>
          <w:b/>
          <w:szCs w:val="20"/>
          <w:lang w:val="en-US"/>
        </w:rPr>
        <w:t>conjugate acid base</w:t>
      </w:r>
      <w:r w:rsidRPr="00DE22DF">
        <w:rPr>
          <w:szCs w:val="20"/>
          <w:lang w:val="en-US"/>
        </w:rPr>
        <w:t xml:space="preserve"> pairs</w:t>
      </w:r>
      <w:r w:rsidR="00C65E3C" w:rsidRPr="00DE22DF">
        <w:rPr>
          <w:szCs w:val="20"/>
          <w:lang w:val="en-US"/>
        </w:rPr>
        <w:t>:</w:t>
      </w:r>
      <w:r w:rsidRPr="00DE22DF">
        <w:rPr>
          <w:szCs w:val="20"/>
          <w:lang w:val="en-US"/>
        </w:rPr>
        <w:t xml:space="preserve"> HCO</w:t>
      </w:r>
      <w:r w:rsidRPr="00DE22DF">
        <w:rPr>
          <w:szCs w:val="20"/>
          <w:vertAlign w:val="subscript"/>
          <w:lang w:val="en-US"/>
        </w:rPr>
        <w:t>3</w:t>
      </w:r>
      <w:r w:rsidRPr="00DE22DF">
        <w:rPr>
          <w:szCs w:val="20"/>
          <w:vertAlign w:val="superscript"/>
          <w:lang w:val="en-US"/>
        </w:rPr>
        <w:t>-</w:t>
      </w:r>
      <w:r w:rsidRPr="00DE22DF">
        <w:rPr>
          <w:szCs w:val="20"/>
          <w:lang w:val="en-US"/>
        </w:rPr>
        <w:t>/CO</w:t>
      </w:r>
      <w:r w:rsidRPr="00DE22DF">
        <w:rPr>
          <w:szCs w:val="20"/>
          <w:vertAlign w:val="subscript"/>
          <w:lang w:val="en-US"/>
        </w:rPr>
        <w:t>3</w:t>
      </w:r>
      <w:r w:rsidRPr="00DE22DF">
        <w:rPr>
          <w:szCs w:val="20"/>
          <w:vertAlign w:val="superscript"/>
          <w:lang w:val="en-US"/>
        </w:rPr>
        <w:t>2-</w:t>
      </w:r>
      <w:r w:rsidRPr="00DE22DF">
        <w:rPr>
          <w:szCs w:val="20"/>
          <w:lang w:val="en-US"/>
        </w:rPr>
        <w:t xml:space="preserve"> (2), H</w:t>
      </w:r>
      <w:r w:rsidRPr="00DE22DF">
        <w:rPr>
          <w:szCs w:val="20"/>
          <w:vertAlign w:val="subscript"/>
          <w:lang w:val="en-US"/>
        </w:rPr>
        <w:t>2</w:t>
      </w:r>
      <w:r w:rsidRPr="00DE22DF">
        <w:rPr>
          <w:szCs w:val="20"/>
          <w:lang w:val="en-US"/>
        </w:rPr>
        <w:t>CO</w:t>
      </w:r>
      <w:r w:rsidRPr="00DE22DF">
        <w:rPr>
          <w:szCs w:val="20"/>
          <w:vertAlign w:val="subscript"/>
          <w:lang w:val="en-US"/>
        </w:rPr>
        <w:t>3</w:t>
      </w:r>
      <w:r w:rsidRPr="00DE22DF">
        <w:rPr>
          <w:szCs w:val="20"/>
          <w:lang w:val="en-US"/>
        </w:rPr>
        <w:t>/HCO</w:t>
      </w:r>
      <w:r w:rsidRPr="00DE22DF">
        <w:rPr>
          <w:szCs w:val="20"/>
          <w:vertAlign w:val="subscript"/>
          <w:lang w:val="en-US"/>
        </w:rPr>
        <w:t>3</w:t>
      </w:r>
      <w:r w:rsidRPr="00DE22DF">
        <w:rPr>
          <w:szCs w:val="20"/>
          <w:vertAlign w:val="superscript"/>
          <w:lang w:val="en-US"/>
        </w:rPr>
        <w:t>-</w:t>
      </w:r>
      <w:r w:rsidRPr="00DE22DF">
        <w:rPr>
          <w:szCs w:val="20"/>
          <w:lang w:val="en-US"/>
        </w:rPr>
        <w:t xml:space="preserve"> (1) </w:t>
      </w:r>
    </w:p>
    <w:p w14:paraId="324AED9D" w14:textId="77777777" w:rsidR="00C65E3C" w:rsidRPr="00DE22DF" w:rsidRDefault="00AB0DF1" w:rsidP="00AB0DF1">
      <w:pPr>
        <w:rPr>
          <w:szCs w:val="20"/>
          <w:lang w:val="en-US"/>
        </w:rPr>
      </w:pPr>
      <w:r w:rsidRPr="00DE22DF">
        <w:rPr>
          <w:szCs w:val="20"/>
          <w:lang w:val="en-US"/>
        </w:rPr>
        <w:t>You are also told that carbonic acid H</w:t>
      </w:r>
      <w:r w:rsidRPr="00DE22DF">
        <w:rPr>
          <w:szCs w:val="20"/>
          <w:vertAlign w:val="subscript"/>
          <w:lang w:val="en-US"/>
        </w:rPr>
        <w:t>2</w:t>
      </w:r>
      <w:r w:rsidRPr="00DE22DF">
        <w:rPr>
          <w:szCs w:val="20"/>
          <w:lang w:val="en-US"/>
        </w:rPr>
        <w:t>CO</w:t>
      </w:r>
      <w:r w:rsidRPr="00DE22DF">
        <w:rPr>
          <w:szCs w:val="20"/>
          <w:vertAlign w:val="subscript"/>
          <w:lang w:val="en-US"/>
        </w:rPr>
        <w:t>3(</w:t>
      </w:r>
      <w:proofErr w:type="spellStart"/>
      <w:r w:rsidRPr="00DE22DF">
        <w:rPr>
          <w:szCs w:val="20"/>
          <w:vertAlign w:val="subscript"/>
          <w:lang w:val="en-US"/>
        </w:rPr>
        <w:t>aq</w:t>
      </w:r>
      <w:proofErr w:type="spellEnd"/>
      <w:r w:rsidRPr="00DE22DF">
        <w:rPr>
          <w:szCs w:val="20"/>
          <w:vertAlign w:val="subscript"/>
          <w:lang w:val="en-US"/>
        </w:rPr>
        <w:t xml:space="preserve">) </w:t>
      </w:r>
      <w:r w:rsidRPr="00DE22DF">
        <w:rPr>
          <w:szCs w:val="20"/>
          <w:lang w:val="en-US"/>
        </w:rPr>
        <w:t>readily decomposes as follows</w:t>
      </w:r>
      <w:r w:rsidR="00C65E3C" w:rsidRPr="00DE22DF">
        <w:rPr>
          <w:szCs w:val="20"/>
          <w:lang w:val="en-US"/>
        </w:rPr>
        <w:t>:</w:t>
      </w:r>
    </w:p>
    <w:p w14:paraId="3551E358" w14:textId="430C7B32" w:rsidR="00AB0DF1" w:rsidRPr="00DE22DF" w:rsidRDefault="008C46E1" w:rsidP="00AB0DF1">
      <w:pPr>
        <w:rPr>
          <w:szCs w:val="2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0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0"/>
                  <w:lang w:val="en-US"/>
                </w:rPr>
                <m:t>H</m:t>
              </m:r>
              <m:ctrlPr>
                <w:rPr>
                  <w:rFonts w:ascii="Cambria Math" w:hAnsi="Cambria Math"/>
                  <w:i/>
                  <w:szCs w:val="20"/>
                  <w:lang w:val="en-US"/>
                </w:rPr>
              </m:ctrlPr>
            </m:e>
            <m:sub>
              <m:r>
                <w:rPr>
                  <w:rFonts w:ascii="Cambria Math" w:hAnsi="Cambria Math"/>
                  <w:szCs w:val="20"/>
                  <w:vertAlign w:val="subscript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Cs w:val="20"/>
              <w:lang w:val="en-US"/>
            </w:rPr>
            <m:t>C</m:t>
          </m:r>
          <m:sSub>
            <m:sSubPr>
              <m:ctrlPr>
                <w:rPr>
                  <w:rFonts w:ascii="Cambria Math" w:hAnsi="Cambria Math"/>
                  <w:i/>
                  <w:szCs w:val="20"/>
                  <w:vertAlign w:val="subscript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  <w:vertAlign w:val="subscript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en-US"/>
                    </w:rPr>
                    <m:t>O</m:t>
                  </m:r>
                  <m:ctrlPr>
                    <w:rPr>
                      <w:rFonts w:ascii="Cambria Math" w:hAnsi="Cambria Math"/>
                      <w:i/>
                      <w:szCs w:val="20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  <w:szCs w:val="20"/>
                      <w:vertAlign w:val="subscript"/>
                      <w:lang w:val="en-US"/>
                    </w:rPr>
                    <m:t>3</m:t>
                  </m:r>
                </m:sub>
              </m:sSub>
            </m:e>
            <m:sub>
              <m:r>
                <w:rPr>
                  <w:rFonts w:ascii="Cambria Math" w:hAnsi="Cambria Math"/>
                  <w:szCs w:val="20"/>
                  <w:vertAlign w:val="subscript"/>
                  <w:lang w:val="en-US"/>
                </w:rPr>
                <m:t>(aq)</m:t>
              </m:r>
            </m:sub>
          </m:sSub>
          <m:r>
            <w:rPr>
              <w:rFonts w:ascii="Cambria Math" w:hAnsi="Cambria Math"/>
              <w:szCs w:val="20"/>
              <w:vertAlign w:val="subscript"/>
              <w:lang w:val="en-US"/>
            </w:rPr>
            <m:t xml:space="preserve"> </m:t>
          </m:r>
          <m:r>
            <w:rPr>
              <w:rFonts w:ascii="Cambria Math" w:hAnsi="Cambria Math"/>
              <w:szCs w:val="20"/>
              <w:lang w:val="en-US"/>
            </w:rPr>
            <m:t>⇆ C</m:t>
          </m:r>
          <m:sSub>
            <m:sSubPr>
              <m:ctrlPr>
                <w:rPr>
                  <w:rFonts w:ascii="Cambria Math" w:hAnsi="Cambria Math"/>
                  <w:i/>
                  <w:szCs w:val="20"/>
                  <w:vertAlign w:val="subscript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  <w:vertAlign w:val="subscript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en-US"/>
                    </w:rPr>
                    <m:t>O</m:t>
                  </m:r>
                  <m:ctrlPr>
                    <w:rPr>
                      <w:rFonts w:ascii="Cambria Math" w:hAnsi="Cambria Math"/>
                      <w:i/>
                      <w:szCs w:val="20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  <w:szCs w:val="20"/>
                      <w:vertAlign w:val="subscript"/>
                      <w:lang w:val="en-US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/>
                  <w:szCs w:val="20"/>
                  <w:vertAlign w:val="subscript"/>
                  <w:lang w:val="en-US"/>
                </w:rPr>
                <m:t>(g)</m:t>
              </m:r>
            </m:sub>
          </m:sSub>
          <m:r>
            <w:rPr>
              <w:rFonts w:ascii="Cambria Math" w:hAnsi="Cambria Math"/>
              <w:szCs w:val="20"/>
              <w:lang w:val="en-US"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Cs w:val="20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0"/>
                  <w:lang w:val="en-US"/>
                </w:rPr>
                <m:t>H</m:t>
              </m:r>
              <m:ctrlPr>
                <w:rPr>
                  <w:rFonts w:ascii="Cambria Math" w:hAnsi="Cambria Math"/>
                  <w:i/>
                  <w:szCs w:val="20"/>
                  <w:lang w:val="en-US"/>
                </w:rPr>
              </m:ctrlPr>
            </m:e>
            <m:sub>
              <m:r>
                <w:rPr>
                  <w:rFonts w:ascii="Cambria Math" w:hAnsi="Cambria Math"/>
                  <w:szCs w:val="20"/>
                  <w:vertAlign w:val="subscript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0"/>
                  <w:lang w:val="en-US"/>
                </w:rPr>
                <m:t>O</m:t>
              </m:r>
            </m:e>
            <m:sub>
              <m:r>
                <w:rPr>
                  <w:rFonts w:ascii="Cambria Math" w:hAnsi="Cambria Math"/>
                  <w:szCs w:val="20"/>
                  <w:vertAlign w:val="subscript"/>
                  <w:lang w:val="en-US"/>
                </w:rPr>
                <m:t>(l)</m:t>
              </m:r>
            </m:sub>
          </m:sSub>
        </m:oMath>
      </m:oMathPara>
    </w:p>
    <w:p w14:paraId="218B79FE" w14:textId="77777777" w:rsidR="00AB0DF1" w:rsidRPr="00DE22DF" w:rsidRDefault="00AB0DF1" w:rsidP="00AB0DF1">
      <w:pPr>
        <w:rPr>
          <w:szCs w:val="20"/>
          <w:lang w:val="en-US"/>
        </w:rPr>
      </w:pPr>
      <w:r w:rsidRPr="00DE22DF">
        <w:rPr>
          <w:szCs w:val="20"/>
          <w:lang w:val="en-US"/>
        </w:rPr>
        <w:t>Now that you know which reagents are present and that you have an idea of the final products, work out the possible reactions.</w:t>
      </w:r>
    </w:p>
    <w:p w14:paraId="7ED3C2A3" w14:textId="77777777" w:rsidR="00AB0DF1" w:rsidRPr="00DE22DF" w:rsidRDefault="00AB0DF1" w:rsidP="00AB0DF1">
      <w:pPr>
        <w:rPr>
          <w:szCs w:val="20"/>
        </w:rPr>
      </w:pPr>
      <w:proofErr w:type="spellStart"/>
      <w:r w:rsidRPr="00DE22DF">
        <w:rPr>
          <w:szCs w:val="20"/>
        </w:rPr>
        <w:t>These</w:t>
      </w:r>
      <w:proofErr w:type="spellEnd"/>
      <w:r w:rsidRPr="00DE22DF">
        <w:rPr>
          <w:szCs w:val="20"/>
        </w:rPr>
        <w:t xml:space="preserve"> </w:t>
      </w:r>
      <w:proofErr w:type="spellStart"/>
      <w:r w:rsidRPr="00DE22DF">
        <w:rPr>
          <w:szCs w:val="20"/>
        </w:rPr>
        <w:t>could</w:t>
      </w:r>
      <w:proofErr w:type="spellEnd"/>
      <w:r w:rsidRPr="00DE22DF">
        <w:rPr>
          <w:szCs w:val="20"/>
        </w:rPr>
        <w:t xml:space="preserve"> </w:t>
      </w:r>
      <w:proofErr w:type="spellStart"/>
      <w:r w:rsidRPr="00DE22DF">
        <w:rPr>
          <w:szCs w:val="20"/>
        </w:rPr>
        <w:t>be</w:t>
      </w:r>
      <w:proofErr w:type="spellEnd"/>
      <w:r w:rsidRPr="00DE22DF">
        <w:rPr>
          <w:szCs w:val="20"/>
        </w:rPr>
        <w:t xml:space="preserve"> </w:t>
      </w:r>
      <w:proofErr w:type="spellStart"/>
      <w:r w:rsidRPr="00DE22DF">
        <w:rPr>
          <w:szCs w:val="20"/>
        </w:rPr>
        <w:t>either</w:t>
      </w:r>
      <w:proofErr w:type="spellEnd"/>
      <w:r w:rsidRPr="00DE22DF">
        <w:rPr>
          <w:szCs w:val="20"/>
        </w:rPr>
        <w:t> :</w:t>
      </w:r>
    </w:p>
    <w:p w14:paraId="1CDEDE5A" w14:textId="424242DE" w:rsidR="00AB0DF1" w:rsidRPr="00DE22DF" w:rsidRDefault="0082793F" w:rsidP="00AB0DF1">
      <w:pPr>
        <w:numPr>
          <w:ilvl w:val="0"/>
          <w:numId w:val="20"/>
        </w:numPr>
        <w:spacing w:line="240" w:lineRule="auto"/>
        <w:jc w:val="left"/>
        <w:rPr>
          <w:szCs w:val="20"/>
        </w:rPr>
      </w:pPr>
      <w:proofErr w:type="spellStart"/>
      <w:r w:rsidRPr="00DE22DF">
        <w:rPr>
          <w:szCs w:val="20"/>
        </w:rPr>
        <w:t>Oxidation</w:t>
      </w:r>
      <w:proofErr w:type="spellEnd"/>
      <w:r w:rsidRPr="00DE22DF">
        <w:rPr>
          <w:szCs w:val="20"/>
        </w:rPr>
        <w:t xml:space="preserve">, </w:t>
      </w:r>
      <w:proofErr w:type="spellStart"/>
      <w:r w:rsidRPr="00DE22DF">
        <w:rPr>
          <w:szCs w:val="20"/>
        </w:rPr>
        <w:t>reduction</w:t>
      </w:r>
      <w:proofErr w:type="spellEnd"/>
      <w:r w:rsidR="00AB0DF1" w:rsidRPr="00DE22DF">
        <w:rPr>
          <w:szCs w:val="20"/>
        </w:rPr>
        <w:t xml:space="preserve"> </w:t>
      </w:r>
      <w:proofErr w:type="spellStart"/>
      <w:r w:rsidR="00AB0DF1" w:rsidRPr="00DE22DF">
        <w:rPr>
          <w:szCs w:val="20"/>
        </w:rPr>
        <w:t>reactions</w:t>
      </w:r>
      <w:proofErr w:type="spellEnd"/>
    </w:p>
    <w:p w14:paraId="2D04F558" w14:textId="77777777" w:rsidR="00AB0DF1" w:rsidRPr="00DE22DF" w:rsidRDefault="00AB0DF1" w:rsidP="00AB0DF1">
      <w:pPr>
        <w:numPr>
          <w:ilvl w:val="0"/>
          <w:numId w:val="20"/>
        </w:numPr>
        <w:spacing w:line="240" w:lineRule="auto"/>
        <w:jc w:val="left"/>
        <w:rPr>
          <w:szCs w:val="20"/>
        </w:rPr>
      </w:pPr>
      <w:proofErr w:type="spellStart"/>
      <w:proofErr w:type="gramStart"/>
      <w:r w:rsidRPr="00DE22DF">
        <w:rPr>
          <w:szCs w:val="20"/>
        </w:rPr>
        <w:t>acid</w:t>
      </w:r>
      <w:proofErr w:type="spellEnd"/>
      <w:proofErr w:type="gramEnd"/>
      <w:r w:rsidRPr="00DE22DF">
        <w:rPr>
          <w:szCs w:val="20"/>
        </w:rPr>
        <w:t xml:space="preserve">/base </w:t>
      </w:r>
      <w:proofErr w:type="spellStart"/>
      <w:r w:rsidRPr="00DE22DF">
        <w:rPr>
          <w:szCs w:val="20"/>
        </w:rPr>
        <w:t>reactions</w:t>
      </w:r>
      <w:proofErr w:type="spellEnd"/>
    </w:p>
    <w:p w14:paraId="3244F1DC" w14:textId="77777777" w:rsidR="00AB0DF1" w:rsidRPr="00DE22DF" w:rsidRDefault="00AB0DF1" w:rsidP="00AB0DF1">
      <w:pPr>
        <w:numPr>
          <w:ilvl w:val="0"/>
          <w:numId w:val="20"/>
        </w:numPr>
        <w:spacing w:line="240" w:lineRule="auto"/>
        <w:jc w:val="left"/>
        <w:rPr>
          <w:szCs w:val="20"/>
        </w:rPr>
      </w:pPr>
      <w:proofErr w:type="spellStart"/>
      <w:proofErr w:type="gramStart"/>
      <w:r w:rsidRPr="00DE22DF">
        <w:rPr>
          <w:szCs w:val="20"/>
        </w:rPr>
        <w:t>precipitation</w:t>
      </w:r>
      <w:proofErr w:type="spellEnd"/>
      <w:proofErr w:type="gramEnd"/>
      <w:r w:rsidRPr="00DE22DF">
        <w:rPr>
          <w:szCs w:val="20"/>
        </w:rPr>
        <w:t xml:space="preserve"> </w:t>
      </w:r>
      <w:proofErr w:type="spellStart"/>
      <w:r w:rsidRPr="00DE22DF">
        <w:rPr>
          <w:szCs w:val="20"/>
        </w:rPr>
        <w:t>reactions</w:t>
      </w:r>
      <w:proofErr w:type="spellEnd"/>
    </w:p>
    <w:p w14:paraId="19FF43F0" w14:textId="77777777" w:rsidR="00AB0DF1" w:rsidRPr="00DE22DF" w:rsidRDefault="00AB0DF1" w:rsidP="00AB0DF1">
      <w:pPr>
        <w:spacing w:line="240" w:lineRule="auto"/>
        <w:ind w:left="720"/>
        <w:rPr>
          <w:szCs w:val="20"/>
        </w:rPr>
      </w:pPr>
    </w:p>
    <w:p w14:paraId="70DE1ECF" w14:textId="47E8D240" w:rsidR="00AB0DF1" w:rsidRPr="00DE22DF" w:rsidRDefault="00AB0DF1" w:rsidP="00AB0DF1">
      <w:pPr>
        <w:widowControl w:val="0"/>
        <w:autoSpaceDE w:val="0"/>
        <w:autoSpaceDN w:val="0"/>
        <w:adjustRightInd w:val="0"/>
        <w:spacing w:after="120" w:line="380" w:lineRule="atLeast"/>
        <w:rPr>
          <w:rFonts w:cs="Tahoma"/>
          <w:i/>
          <w:szCs w:val="20"/>
          <w:lang w:val="en-US"/>
        </w:rPr>
      </w:pPr>
      <w:r w:rsidRPr="00DE22DF">
        <w:rPr>
          <w:rFonts w:cs="Helvetica"/>
          <w:szCs w:val="20"/>
          <w:u w:val="single"/>
          <w:lang w:val="en-GB"/>
        </w:rPr>
        <w:t>Teacher’s note:</w:t>
      </w:r>
      <w:r w:rsidRPr="00DE22DF">
        <w:rPr>
          <w:rFonts w:cs="Helvetica"/>
          <w:szCs w:val="20"/>
          <w:lang w:val="en-GB"/>
        </w:rPr>
        <w:t xml:space="preserve"> have the students write their reactions on the board and </w:t>
      </w:r>
      <w:r w:rsidR="001A67A9" w:rsidRPr="00DE22DF">
        <w:rPr>
          <w:rFonts w:cs="Helvetica"/>
          <w:szCs w:val="20"/>
          <w:lang w:val="en-GB"/>
        </w:rPr>
        <w:t>expl</w:t>
      </w:r>
      <w:r w:rsidR="00125E78" w:rsidRPr="00DE22DF">
        <w:rPr>
          <w:rFonts w:cs="Helvetica"/>
          <w:szCs w:val="20"/>
          <w:lang w:val="en-GB"/>
        </w:rPr>
        <w:t>ai</w:t>
      </w:r>
      <w:r w:rsidR="001A67A9" w:rsidRPr="00DE22DF">
        <w:rPr>
          <w:rFonts w:cs="Helvetica"/>
          <w:szCs w:val="20"/>
          <w:lang w:val="en-GB"/>
        </w:rPr>
        <w:t>n</w:t>
      </w:r>
      <w:r w:rsidRPr="00DE22DF">
        <w:rPr>
          <w:rFonts w:cs="Helvetica"/>
          <w:szCs w:val="20"/>
          <w:lang w:val="en-GB"/>
        </w:rPr>
        <w:t xml:space="preserve"> them to the class. Then give out </w:t>
      </w:r>
      <w:r w:rsidR="00E147C2" w:rsidRPr="00DE22DF">
        <w:rPr>
          <w:rFonts w:cs="Helvetica"/>
          <w:szCs w:val="20"/>
          <w:lang w:val="en-GB"/>
        </w:rPr>
        <w:t>the answer sheet</w:t>
      </w:r>
      <w:r w:rsidRPr="00DE22DF">
        <w:rPr>
          <w:rFonts w:cs="Helvetica"/>
          <w:szCs w:val="20"/>
          <w:lang w:val="en-GB"/>
        </w:rPr>
        <w:t>.</w:t>
      </w:r>
      <w:r w:rsidRPr="00DE22DF">
        <w:rPr>
          <w:rFonts w:cs="Tahoma"/>
          <w:i/>
          <w:szCs w:val="20"/>
          <w:lang w:val="en-US"/>
        </w:rPr>
        <w:t xml:space="preserve"> </w:t>
      </w:r>
    </w:p>
    <w:p w14:paraId="10D30A59" w14:textId="574040EE" w:rsidR="00670A21" w:rsidRPr="00741D8D" w:rsidRDefault="00670A21" w:rsidP="00670A21">
      <w:pPr>
        <w:rPr>
          <w:lang w:val="en-US"/>
        </w:rPr>
      </w:pPr>
    </w:p>
    <w:p w14:paraId="3C8EB98F" w14:textId="77777777" w:rsidR="008A22B2" w:rsidRDefault="00953246" w:rsidP="00953246">
      <w:pPr>
        <w:spacing w:after="200"/>
        <w:jc w:val="left"/>
        <w:rPr>
          <w:lang w:val="en-US"/>
        </w:rPr>
        <w:sectPr w:rsidR="008A22B2" w:rsidSect="00726C1E">
          <w:headerReference w:type="default" r:id="rId13"/>
          <w:footerReference w:type="default" r:id="rId14"/>
          <w:type w:val="continuous"/>
          <w:pgSz w:w="11906" w:h="16838" w:code="9"/>
          <w:pgMar w:top="1440" w:right="1077" w:bottom="1440" w:left="1077" w:header="567" w:footer="567" w:gutter="0"/>
          <w:cols w:space="708"/>
          <w:docGrid w:linePitch="360"/>
        </w:sectPr>
      </w:pPr>
      <w:r>
        <w:rPr>
          <w:lang w:val="en-US"/>
        </w:rPr>
        <w:br w:type="page"/>
      </w:r>
    </w:p>
    <w:p w14:paraId="746811A4" w14:textId="4050AE8C" w:rsidR="008A22B2" w:rsidRPr="006B5A02" w:rsidRDefault="008A22B2" w:rsidP="008A22B2">
      <w:pPr>
        <w:pStyle w:val="Titre2"/>
        <w:numPr>
          <w:ilvl w:val="0"/>
          <w:numId w:val="0"/>
        </w:numPr>
        <w:ind w:left="567" w:hanging="567"/>
        <w:rPr>
          <w:lang w:val="en-US"/>
        </w:rPr>
      </w:pPr>
      <w:bookmarkStart w:id="0" w:name="_Toc323039207"/>
      <w:bookmarkStart w:id="1" w:name="_Toc454967026"/>
      <w:r w:rsidRPr="006B5A02">
        <w:rPr>
          <w:lang w:val="en-US"/>
        </w:rPr>
        <w:lastRenderedPageBreak/>
        <w:t>APPENDIX 1:</w:t>
      </w:r>
      <w:r w:rsidRPr="006B5A02">
        <w:rPr>
          <w:sz w:val="32"/>
          <w:lang w:val="en-US"/>
        </w:rPr>
        <w:t xml:space="preserve"> </w:t>
      </w:r>
      <w:r w:rsidRPr="006B5A02">
        <w:rPr>
          <w:lang w:val="en-US"/>
        </w:rPr>
        <w:t>Magic drinks!</w:t>
      </w:r>
      <w:bookmarkEnd w:id="0"/>
      <w:bookmarkEnd w:id="1"/>
    </w:p>
    <w:p w14:paraId="5779AD86" w14:textId="77777777" w:rsidR="008A22B2" w:rsidRPr="006B5A02" w:rsidRDefault="008A22B2" w:rsidP="008A22B2">
      <w:pPr>
        <w:rPr>
          <w:rFonts w:ascii="Calisto MT" w:hAnsi="Calisto MT"/>
          <w:lang w:val="en-US"/>
        </w:rPr>
      </w:pPr>
      <w:r w:rsidRPr="00F13290">
        <w:rPr>
          <w:rFonts w:ascii="Calisto MT" w:hAnsi="Calisto MT"/>
          <w:noProof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4806D3" wp14:editId="39D8F7D7">
                <wp:simplePos x="0" y="0"/>
                <wp:positionH relativeFrom="column">
                  <wp:posOffset>37578</wp:posOffset>
                </wp:positionH>
                <wp:positionV relativeFrom="paragraph">
                  <wp:posOffset>115605</wp:posOffset>
                </wp:positionV>
                <wp:extent cx="9029700" cy="4541520"/>
                <wp:effectExtent l="0" t="0" r="12700" b="17780"/>
                <wp:wrapNone/>
                <wp:docPr id="4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0" cy="4541520"/>
                          <a:chOff x="1161" y="4684"/>
                          <a:chExt cx="14220" cy="7152"/>
                        </a:xfrm>
                      </wpg:grpSpPr>
                      <wpg:grpSp>
                        <wpg:cNvPr id="50" name="Group 5"/>
                        <wpg:cNvGrpSpPr>
                          <a:grpSpLocks/>
                        </wpg:cNvGrpSpPr>
                        <wpg:grpSpPr bwMode="auto">
                          <a:xfrm>
                            <a:off x="1881" y="6465"/>
                            <a:ext cx="1080" cy="2759"/>
                            <a:chOff x="1521" y="3064"/>
                            <a:chExt cx="1080" cy="2160"/>
                          </a:xfrm>
                        </wpg:grpSpPr>
                        <wps:wsp>
                          <wps:cNvPr id="51" name="Line 2"/>
                          <wps:cNvCnPr/>
                          <wps:spPr bwMode="auto">
                            <a:xfrm>
                              <a:off x="1521" y="522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3"/>
                          <wps:cNvCnPr/>
                          <wps:spPr bwMode="auto">
                            <a:xfrm flipV="1">
                              <a:off x="2061" y="414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4"/>
                          <wps:cNvSpPr>
                            <a:spLocks noChangeArrowheads="1"/>
                          </wps:cNvSpPr>
                          <wps:spPr bwMode="auto">
                            <a:xfrm rot="-5403378">
                              <a:off x="1521" y="3064"/>
                              <a:ext cx="1080" cy="1080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9684"/>
                            <a:ext cx="2520" cy="1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179B7" w14:textId="4FBBEB2D" w:rsidR="008A22B2" w:rsidRPr="002A5AFF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2A5AFF">
                                <w:rPr>
                                  <w:sz w:val="22"/>
                                </w:rPr>
                                <w:t xml:space="preserve">Final </w:t>
                              </w:r>
                              <w:proofErr w:type="spellStart"/>
                              <w:proofErr w:type="gramStart"/>
                              <w:r w:rsidRPr="002A5AFF">
                                <w:rPr>
                                  <w:sz w:val="22"/>
                                </w:rPr>
                                <w:t>color</w:t>
                              </w:r>
                              <w:proofErr w:type="spellEnd"/>
                              <w:r w:rsidRPr="002A5AFF">
                                <w:rPr>
                                  <w:sz w:val="22"/>
                                </w:rPr>
                                <w:t>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161" y="4855"/>
                            <a:ext cx="540" cy="2530"/>
                          </a:xfrm>
                          <a:prstGeom prst="curvedRightArrow">
                            <a:avLst>
                              <a:gd name="adj1" fmla="val 93704"/>
                              <a:gd name="adj2" fmla="val 187407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6925"/>
                            <a:ext cx="3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7485B" w14:textId="77777777" w:rsidR="008A22B2" w:rsidRPr="00DA2376" w:rsidRDefault="008A22B2" w:rsidP="008A22B2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DA2376">
                                <w:rPr>
                                  <w:rFonts w:ascii="Comic Sans MS" w:hAnsi="Comic Sans MS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17"/>
                        <wpg:cNvGrpSpPr>
                          <a:grpSpLocks/>
                        </wpg:cNvGrpSpPr>
                        <wpg:grpSpPr bwMode="auto">
                          <a:xfrm>
                            <a:off x="4761" y="6465"/>
                            <a:ext cx="1080" cy="2759"/>
                            <a:chOff x="1521" y="3064"/>
                            <a:chExt cx="1080" cy="2160"/>
                          </a:xfrm>
                        </wpg:grpSpPr>
                        <wps:wsp>
                          <wps:cNvPr id="58" name="Line 18"/>
                          <wps:cNvCnPr/>
                          <wps:spPr bwMode="auto">
                            <a:xfrm>
                              <a:off x="1521" y="522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19"/>
                          <wps:cNvCnPr/>
                          <wps:spPr bwMode="auto">
                            <a:xfrm flipV="1">
                              <a:off x="2061" y="414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20"/>
                          <wps:cNvSpPr>
                            <a:spLocks noChangeArrowheads="1"/>
                          </wps:cNvSpPr>
                          <wps:spPr bwMode="auto">
                            <a:xfrm rot="-5403378">
                              <a:off x="1521" y="3064"/>
                              <a:ext cx="1080" cy="1080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9684"/>
                            <a:ext cx="2520" cy="1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FB3F5" w14:textId="77777777" w:rsidR="008A22B2" w:rsidRPr="002A5AFF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2A5AFF">
                                <w:rPr>
                                  <w:sz w:val="22"/>
                                </w:rPr>
                                <w:t xml:space="preserve">Chemical </w:t>
                              </w:r>
                              <w:proofErr w:type="spellStart"/>
                              <w:r w:rsidRPr="002A5AFF">
                                <w:rPr>
                                  <w:sz w:val="22"/>
                                </w:rPr>
                                <w:t>reaction</w:t>
                              </w:r>
                              <w:proofErr w:type="spellEnd"/>
                            </w:p>
                            <w:p w14:paraId="3F27A33B" w14:textId="77777777" w:rsidR="008A22B2" w:rsidRPr="002A5AFF" w:rsidRDefault="008A22B2" w:rsidP="008A22B2"/>
                            <w:p w14:paraId="6EADF78E" w14:textId="77777777" w:rsidR="008A22B2" w:rsidRPr="002A5AFF" w:rsidRDefault="008A22B2" w:rsidP="008A22B2"/>
                            <w:p w14:paraId="22FEFCB9" w14:textId="77777777" w:rsidR="008A22B2" w:rsidRPr="002A5AFF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</w:p>
                            <w:p w14:paraId="2B31FBAE" w14:textId="01F8D23B" w:rsidR="008A22B2" w:rsidRPr="002A5AFF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2A5AFF">
                                <w:rPr>
                                  <w:sz w:val="22"/>
                                </w:rPr>
                                <w:t xml:space="preserve">Final </w:t>
                              </w:r>
                              <w:proofErr w:type="spellStart"/>
                              <w:proofErr w:type="gramStart"/>
                              <w:r w:rsidRPr="002A5AFF">
                                <w:rPr>
                                  <w:sz w:val="22"/>
                                </w:rPr>
                                <w:t>color</w:t>
                              </w:r>
                              <w:proofErr w:type="spellEnd"/>
                              <w:r w:rsidRPr="002A5AFF">
                                <w:rPr>
                                  <w:sz w:val="22"/>
                                </w:rPr>
                                <w:t>:</w:t>
                              </w:r>
                              <w:proofErr w:type="gramEnd"/>
                              <w:r w:rsidR="00EC639B"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041" y="4855"/>
                            <a:ext cx="540" cy="2530"/>
                          </a:xfrm>
                          <a:prstGeom prst="curvedRightArrow">
                            <a:avLst>
                              <a:gd name="adj1" fmla="val 93704"/>
                              <a:gd name="adj2" fmla="val 187407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6925"/>
                            <a:ext cx="3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11E13" w14:textId="77777777" w:rsidR="008A22B2" w:rsidRPr="00DA2376" w:rsidRDefault="008A22B2" w:rsidP="008A22B2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DA2376">
                                <w:rPr>
                                  <w:rFonts w:ascii="Comic Sans MS" w:hAnsi="Comic Sans MS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" name="Group 26"/>
                        <wpg:cNvGrpSpPr>
                          <a:grpSpLocks/>
                        </wpg:cNvGrpSpPr>
                        <wpg:grpSpPr bwMode="auto">
                          <a:xfrm>
                            <a:off x="7641" y="6465"/>
                            <a:ext cx="1080" cy="2759"/>
                            <a:chOff x="1521" y="3064"/>
                            <a:chExt cx="1080" cy="2160"/>
                          </a:xfrm>
                        </wpg:grpSpPr>
                        <wps:wsp>
                          <wps:cNvPr id="65" name="Line 27"/>
                          <wps:cNvCnPr/>
                          <wps:spPr bwMode="auto">
                            <a:xfrm>
                              <a:off x="1521" y="522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28"/>
                          <wps:cNvCnPr/>
                          <wps:spPr bwMode="auto">
                            <a:xfrm flipV="1">
                              <a:off x="2061" y="414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utoShape 29"/>
                          <wps:cNvSpPr>
                            <a:spLocks noChangeArrowheads="1"/>
                          </wps:cNvSpPr>
                          <wps:spPr bwMode="auto">
                            <a:xfrm rot="-5403378">
                              <a:off x="1521" y="3064"/>
                              <a:ext cx="1080" cy="1080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9684"/>
                            <a:ext cx="2520" cy="1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B8CE7" w14:textId="77777777" w:rsidR="008A22B2" w:rsidRPr="002A5AFF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2A5AFF">
                                <w:rPr>
                                  <w:sz w:val="22"/>
                                </w:rPr>
                                <w:t xml:space="preserve">Chemical </w:t>
                              </w:r>
                              <w:proofErr w:type="spellStart"/>
                              <w:r w:rsidRPr="002A5AFF">
                                <w:rPr>
                                  <w:sz w:val="22"/>
                                </w:rPr>
                                <w:t>reactions</w:t>
                              </w:r>
                              <w:proofErr w:type="spellEnd"/>
                            </w:p>
                            <w:p w14:paraId="68995720" w14:textId="77777777" w:rsidR="008A22B2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2A5AFF">
                                <w:rPr>
                                  <w:sz w:val="22"/>
                                </w:rPr>
                                <w:t>1)</w:t>
                              </w:r>
                            </w:p>
                            <w:p w14:paraId="723A0011" w14:textId="77777777" w:rsidR="00CA7AC7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2A5AFF">
                                <w:rPr>
                                  <w:sz w:val="22"/>
                                </w:rPr>
                                <w:t>2)</w:t>
                              </w:r>
                              <w:r>
                                <w:rPr>
                                  <w:sz w:val="22"/>
                                </w:rPr>
                                <w:t xml:space="preserve">               </w:t>
                              </w:r>
                            </w:p>
                            <w:p w14:paraId="5DB06554" w14:textId="1A151295" w:rsidR="008A22B2" w:rsidRPr="002A5AFF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2A5AFF">
                                <w:rPr>
                                  <w:sz w:val="22"/>
                                </w:rPr>
                                <w:t xml:space="preserve">Final </w:t>
                              </w:r>
                              <w:proofErr w:type="spellStart"/>
                              <w:r w:rsidRPr="002A5AFF">
                                <w:rPr>
                                  <w:sz w:val="22"/>
                                </w:rPr>
                                <w:t>colo</w:t>
                              </w:r>
                              <w:r w:rsidR="0063117E">
                                <w:rPr>
                                  <w:sz w:val="22"/>
                                </w:rPr>
                                <w:t>r</w:t>
                              </w:r>
                              <w:proofErr w:type="spellEnd"/>
                              <w:r w:rsidR="009B5964">
                                <w:rPr>
                                  <w:sz w:val="22"/>
                                </w:rPr>
                                <w:t> :</w:t>
                              </w:r>
                              <w:r w:rsidR="00EC639B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="0063117E"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921" y="4855"/>
                            <a:ext cx="540" cy="2530"/>
                          </a:xfrm>
                          <a:prstGeom prst="curvedRightArrow">
                            <a:avLst>
                              <a:gd name="adj1" fmla="val 93704"/>
                              <a:gd name="adj2" fmla="val 187407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6925"/>
                            <a:ext cx="3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C2746" w14:textId="77777777" w:rsidR="008A22B2" w:rsidRPr="00DA2376" w:rsidRDefault="008A22B2" w:rsidP="008A22B2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DA2376">
                                <w:rPr>
                                  <w:rFonts w:ascii="Comic Sans MS" w:hAnsi="Comic Sans MS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" name="Group 35"/>
                        <wpg:cNvGrpSpPr>
                          <a:grpSpLocks/>
                        </wpg:cNvGrpSpPr>
                        <wpg:grpSpPr bwMode="auto">
                          <a:xfrm>
                            <a:off x="10521" y="6465"/>
                            <a:ext cx="1080" cy="2759"/>
                            <a:chOff x="1521" y="3064"/>
                            <a:chExt cx="1080" cy="2160"/>
                          </a:xfrm>
                        </wpg:grpSpPr>
                        <wps:wsp>
                          <wps:cNvPr id="72" name="Line 36"/>
                          <wps:cNvCnPr/>
                          <wps:spPr bwMode="auto">
                            <a:xfrm>
                              <a:off x="1521" y="522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37"/>
                          <wps:cNvCnPr/>
                          <wps:spPr bwMode="auto">
                            <a:xfrm flipV="1">
                              <a:off x="2061" y="414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AutoShape 38"/>
                          <wps:cNvSpPr>
                            <a:spLocks noChangeArrowheads="1"/>
                          </wps:cNvSpPr>
                          <wps:spPr bwMode="auto">
                            <a:xfrm rot="-5403378">
                              <a:off x="1521" y="3064"/>
                              <a:ext cx="1080" cy="1080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981" y="9684"/>
                            <a:ext cx="2520" cy="1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99AF" w14:textId="77777777" w:rsidR="008A22B2" w:rsidRPr="002A5AFF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2A5AFF">
                                <w:rPr>
                                  <w:sz w:val="22"/>
                                </w:rPr>
                                <w:t xml:space="preserve">Chemical </w:t>
                              </w:r>
                              <w:proofErr w:type="spellStart"/>
                              <w:r w:rsidRPr="002A5AFF">
                                <w:rPr>
                                  <w:sz w:val="22"/>
                                </w:rPr>
                                <w:t>reaction</w:t>
                              </w:r>
                              <w:proofErr w:type="spellEnd"/>
                            </w:p>
                            <w:p w14:paraId="36A6BA66" w14:textId="77777777" w:rsidR="008A22B2" w:rsidRPr="002A5AFF" w:rsidRDefault="008A22B2" w:rsidP="008A22B2"/>
                            <w:p w14:paraId="35499D24" w14:textId="77777777" w:rsidR="008A22B2" w:rsidRPr="002A5AFF" w:rsidRDefault="008A22B2" w:rsidP="008A22B2"/>
                            <w:p w14:paraId="641E4FDC" w14:textId="77777777" w:rsidR="008A22B2" w:rsidRPr="002A5AFF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</w:p>
                            <w:p w14:paraId="79EA8655" w14:textId="375B323A" w:rsidR="008A22B2" w:rsidRPr="002A5AFF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2A5AFF">
                                <w:rPr>
                                  <w:sz w:val="22"/>
                                </w:rPr>
                                <w:t xml:space="preserve">Final </w:t>
                              </w:r>
                              <w:proofErr w:type="spellStart"/>
                              <w:proofErr w:type="gramStart"/>
                              <w:r w:rsidRPr="002A5AFF">
                                <w:rPr>
                                  <w:sz w:val="22"/>
                                </w:rPr>
                                <w:t>color</w:t>
                              </w:r>
                              <w:proofErr w:type="spellEnd"/>
                              <w:r w:rsidRPr="002A5AFF">
                                <w:rPr>
                                  <w:sz w:val="22"/>
                                </w:rPr>
                                <w:t>:</w:t>
                              </w:r>
                              <w:proofErr w:type="gramEnd"/>
                              <w:r w:rsidR="00EC639B"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9801" y="4855"/>
                            <a:ext cx="540" cy="2530"/>
                          </a:xfrm>
                          <a:prstGeom prst="curvedRightArrow">
                            <a:avLst>
                              <a:gd name="adj1" fmla="val 93704"/>
                              <a:gd name="adj2" fmla="val 187407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1" y="6925"/>
                            <a:ext cx="3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E70C3" w14:textId="77777777" w:rsidR="008A22B2" w:rsidRPr="00DA2376" w:rsidRDefault="008A22B2" w:rsidP="008A22B2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DA2376">
                                <w:rPr>
                                  <w:rFonts w:ascii="Comic Sans MS" w:hAnsi="Comic Sans MS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" name="Group 44"/>
                        <wpg:cNvGrpSpPr>
                          <a:grpSpLocks/>
                        </wpg:cNvGrpSpPr>
                        <wpg:grpSpPr bwMode="auto">
                          <a:xfrm>
                            <a:off x="13401" y="6465"/>
                            <a:ext cx="1080" cy="2759"/>
                            <a:chOff x="1521" y="3064"/>
                            <a:chExt cx="1080" cy="2160"/>
                          </a:xfrm>
                        </wpg:grpSpPr>
                        <wps:wsp>
                          <wps:cNvPr id="79" name="Line 45"/>
                          <wps:cNvCnPr/>
                          <wps:spPr bwMode="auto">
                            <a:xfrm>
                              <a:off x="1521" y="522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46"/>
                          <wps:cNvCnPr/>
                          <wps:spPr bwMode="auto">
                            <a:xfrm flipV="1">
                              <a:off x="2061" y="414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AutoShape 47"/>
                          <wps:cNvSpPr>
                            <a:spLocks noChangeArrowheads="1"/>
                          </wps:cNvSpPr>
                          <wps:spPr bwMode="auto">
                            <a:xfrm rot="-5403378">
                              <a:off x="1521" y="3064"/>
                              <a:ext cx="1080" cy="1080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44"/>
                        <wpg:cNvGrpSpPr>
                          <a:grpSpLocks/>
                        </wpg:cNvGrpSpPr>
                        <wpg:grpSpPr bwMode="auto">
                          <a:xfrm>
                            <a:off x="1341" y="4684"/>
                            <a:ext cx="14040" cy="1551"/>
                            <a:chOff x="1341" y="4165"/>
                            <a:chExt cx="14040" cy="2070"/>
                          </a:xfrm>
                        </wpg:grpSpPr>
                        <wps:wsp>
                          <wps:cNvPr id="83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1" y="4165"/>
                              <a:ext cx="2520" cy="2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8D3B89" w14:textId="4B4E39F5" w:rsidR="008A22B2" w:rsidRPr="002A5AFF" w:rsidRDefault="008A22B2" w:rsidP="008A22B2">
                                <w:pPr>
                                  <w:rPr>
                                    <w:sz w:val="22"/>
                                  </w:rPr>
                                </w:pPr>
                                <w:proofErr w:type="spellStart"/>
                                <w:proofErr w:type="gramStart"/>
                                <w:r w:rsidRPr="002A5AFF">
                                  <w:rPr>
                                    <w:sz w:val="22"/>
                                  </w:rPr>
                                  <w:t>Reagents</w:t>
                                </w:r>
                                <w:proofErr w:type="spellEnd"/>
                                <w:r w:rsidRPr="002A5AFF">
                                  <w:rPr>
                                    <w:sz w:val="22"/>
                                  </w:rPr>
                                  <w:t>:</w:t>
                                </w:r>
                                <w:proofErr w:type="gramEnd"/>
                              </w:p>
                              <w:p w14:paraId="2831DEC6" w14:textId="77777777" w:rsidR="008A22B2" w:rsidRPr="002A5AFF" w:rsidRDefault="008A22B2" w:rsidP="008A22B2"/>
                              <w:p w14:paraId="1C3C09E7" w14:textId="77777777" w:rsidR="008A22B2" w:rsidRPr="002A5AFF" w:rsidRDefault="008A22B2" w:rsidP="008A22B2"/>
                              <w:p w14:paraId="4654B0B2" w14:textId="77777777" w:rsidR="008A22B2" w:rsidRPr="002A5AFF" w:rsidRDefault="008A22B2" w:rsidP="008A22B2"/>
                              <w:p w14:paraId="3A0B64F8" w14:textId="77777777" w:rsidR="008A22B2" w:rsidRPr="002A5AFF" w:rsidRDefault="008A22B2" w:rsidP="008A22B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1" y="4165"/>
                              <a:ext cx="2520" cy="2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40ABF" w14:textId="21F42060" w:rsidR="008A22B2" w:rsidRPr="002A5AFF" w:rsidRDefault="008A22B2" w:rsidP="008A22B2">
                                <w:pPr>
                                  <w:rPr>
                                    <w:sz w:val="22"/>
                                  </w:rPr>
                                </w:pPr>
                                <w:proofErr w:type="spellStart"/>
                                <w:proofErr w:type="gramStart"/>
                                <w:r w:rsidRPr="002A5AFF">
                                  <w:rPr>
                                    <w:sz w:val="22"/>
                                  </w:rPr>
                                  <w:t>Reagents</w:t>
                                </w:r>
                                <w:proofErr w:type="spellEnd"/>
                                <w:r w:rsidRPr="002A5AFF">
                                  <w:rPr>
                                    <w:sz w:val="22"/>
                                  </w:rPr>
                                  <w:t>:</w:t>
                                </w:r>
                                <w:proofErr w:type="gramEnd"/>
                              </w:p>
                              <w:p w14:paraId="218D04AD" w14:textId="77777777" w:rsidR="008A22B2" w:rsidRPr="002A5AFF" w:rsidRDefault="008A22B2" w:rsidP="008A22B2"/>
                              <w:p w14:paraId="39F918AC" w14:textId="77777777" w:rsidR="008A22B2" w:rsidRPr="002A5AFF" w:rsidRDefault="008A22B2" w:rsidP="008A22B2"/>
                              <w:p w14:paraId="24345554" w14:textId="77777777" w:rsidR="008A22B2" w:rsidRPr="002A5AFF" w:rsidRDefault="008A22B2" w:rsidP="008A22B2"/>
                              <w:p w14:paraId="06BA3F00" w14:textId="77777777" w:rsidR="008A22B2" w:rsidRPr="002A5AFF" w:rsidRDefault="008A22B2" w:rsidP="008A22B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1" y="4165"/>
                              <a:ext cx="2520" cy="2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B0451D" w14:textId="10733225" w:rsidR="008A22B2" w:rsidRPr="002A5AFF" w:rsidRDefault="008A22B2" w:rsidP="008A22B2">
                                <w:pPr>
                                  <w:rPr>
                                    <w:sz w:val="22"/>
                                  </w:rPr>
                                </w:pPr>
                                <w:proofErr w:type="spellStart"/>
                                <w:proofErr w:type="gramStart"/>
                                <w:r w:rsidRPr="002A5AFF">
                                  <w:rPr>
                                    <w:sz w:val="22"/>
                                  </w:rPr>
                                  <w:t>Reagents</w:t>
                                </w:r>
                                <w:proofErr w:type="spellEnd"/>
                                <w:r w:rsidRPr="002A5AFF">
                                  <w:rPr>
                                    <w:sz w:val="22"/>
                                  </w:rPr>
                                  <w:t>:</w:t>
                                </w:r>
                                <w:proofErr w:type="gramEnd"/>
                              </w:p>
                              <w:p w14:paraId="315828B3" w14:textId="77777777" w:rsidR="008A22B2" w:rsidRPr="002A5AFF" w:rsidRDefault="008A22B2" w:rsidP="008A22B2"/>
                              <w:p w14:paraId="1E1E3997" w14:textId="77777777" w:rsidR="008A22B2" w:rsidRPr="002A5AFF" w:rsidRDefault="008A22B2" w:rsidP="008A22B2"/>
                              <w:p w14:paraId="0894122D" w14:textId="77777777" w:rsidR="008A22B2" w:rsidRPr="002A5AFF" w:rsidRDefault="008A22B2" w:rsidP="008A22B2"/>
                              <w:p w14:paraId="338A044B" w14:textId="0F2B6FF8" w:rsidR="008A22B2" w:rsidRPr="002A5AFF" w:rsidRDefault="00FB3B42" w:rsidP="008A22B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1" y="4165"/>
                              <a:ext cx="2520" cy="2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7CA2F" w14:textId="6931CB28" w:rsidR="008A22B2" w:rsidRPr="002A5AFF" w:rsidRDefault="008A22B2" w:rsidP="008A22B2">
                                <w:pPr>
                                  <w:rPr>
                                    <w:sz w:val="22"/>
                                  </w:rPr>
                                </w:pPr>
                                <w:proofErr w:type="spellStart"/>
                                <w:proofErr w:type="gramStart"/>
                                <w:r w:rsidRPr="002A5AFF">
                                  <w:rPr>
                                    <w:sz w:val="22"/>
                                  </w:rPr>
                                  <w:t>Reagents</w:t>
                                </w:r>
                                <w:proofErr w:type="spellEnd"/>
                                <w:r w:rsidRPr="002A5AFF">
                                  <w:rPr>
                                    <w:sz w:val="22"/>
                                  </w:rPr>
                                  <w:t>:</w:t>
                                </w:r>
                                <w:proofErr w:type="gramEnd"/>
                              </w:p>
                              <w:p w14:paraId="0C3465A3" w14:textId="77777777" w:rsidR="008A22B2" w:rsidRPr="002A5AFF" w:rsidRDefault="008A22B2" w:rsidP="008A22B2"/>
                              <w:p w14:paraId="512BDBA8" w14:textId="77777777" w:rsidR="008A22B2" w:rsidRPr="002A5AFF" w:rsidRDefault="008A22B2" w:rsidP="008A22B2"/>
                              <w:p w14:paraId="1A9693C6" w14:textId="77777777" w:rsidR="008A22B2" w:rsidRPr="002A5AFF" w:rsidRDefault="008A22B2" w:rsidP="008A22B2"/>
                              <w:p w14:paraId="1DAFE14F" w14:textId="4AACFB4E" w:rsidR="008A22B2" w:rsidRPr="002A5AFF" w:rsidRDefault="00FB3B42" w:rsidP="008A22B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61" y="4165"/>
                              <a:ext cx="2520" cy="2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A89B48" w14:textId="12BD5240" w:rsidR="008A22B2" w:rsidRPr="002A5AFF" w:rsidRDefault="008A22B2" w:rsidP="008A22B2">
                                <w:pPr>
                                  <w:rPr>
                                    <w:sz w:val="22"/>
                                  </w:rPr>
                                </w:pPr>
                                <w:proofErr w:type="spellStart"/>
                                <w:proofErr w:type="gramStart"/>
                                <w:r w:rsidRPr="002A5AFF">
                                  <w:rPr>
                                    <w:sz w:val="22"/>
                                  </w:rPr>
                                  <w:t>Reagents</w:t>
                                </w:r>
                                <w:proofErr w:type="spellEnd"/>
                                <w:r w:rsidRPr="002A5AFF">
                                  <w:rPr>
                                    <w:sz w:val="22"/>
                                  </w:rPr>
                                  <w:t>:</w:t>
                                </w:r>
                                <w:proofErr w:type="gramEnd"/>
                              </w:p>
                              <w:p w14:paraId="4559D46D" w14:textId="77777777" w:rsidR="008A22B2" w:rsidRPr="002A5AFF" w:rsidRDefault="008A22B2" w:rsidP="008A22B2"/>
                              <w:p w14:paraId="22372713" w14:textId="77777777" w:rsidR="008A22B2" w:rsidRPr="002A5AFF" w:rsidRDefault="008A22B2" w:rsidP="008A22B2"/>
                              <w:p w14:paraId="38E2D6B3" w14:textId="77777777" w:rsidR="008A22B2" w:rsidRPr="002A5AFF" w:rsidRDefault="008A22B2" w:rsidP="008A22B2"/>
                              <w:p w14:paraId="71535FD9" w14:textId="32C38B21" w:rsidR="008A22B2" w:rsidRPr="002A5AFF" w:rsidRDefault="00FB3B42" w:rsidP="008A22B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2861" y="9684"/>
                            <a:ext cx="2520" cy="2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C8D54" w14:textId="77777777" w:rsidR="008A22B2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8F6DC3">
                                <w:rPr>
                                  <w:sz w:val="22"/>
                                </w:rPr>
                                <w:t xml:space="preserve">Chemical </w:t>
                              </w:r>
                              <w:proofErr w:type="spellStart"/>
                              <w:r w:rsidRPr="008F6DC3">
                                <w:rPr>
                                  <w:sz w:val="22"/>
                                </w:rPr>
                                <w:t>reactions</w:t>
                              </w:r>
                              <w:proofErr w:type="spellEnd"/>
                            </w:p>
                            <w:p w14:paraId="50769400" w14:textId="77777777" w:rsidR="008A22B2" w:rsidRPr="009F6117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8F6DC3">
                                <w:t>1)</w:t>
                              </w:r>
                            </w:p>
                            <w:p w14:paraId="70189E96" w14:textId="77777777" w:rsidR="008A22B2" w:rsidRPr="008F6DC3" w:rsidRDefault="008A22B2" w:rsidP="008A22B2">
                              <w:r w:rsidRPr="008F6DC3">
                                <w:t>2)</w:t>
                              </w:r>
                            </w:p>
                            <w:p w14:paraId="7B88D17B" w14:textId="77777777" w:rsidR="008A22B2" w:rsidRPr="008F6DC3" w:rsidRDefault="008A22B2" w:rsidP="008A22B2">
                              <w:r w:rsidRPr="008F6DC3">
                                <w:t>3)</w:t>
                              </w:r>
                            </w:p>
                            <w:p w14:paraId="4AD95897" w14:textId="77777777" w:rsidR="008A22B2" w:rsidRPr="008F6DC3" w:rsidRDefault="008A22B2" w:rsidP="008A22B2">
                              <w:r w:rsidRPr="008F6DC3">
                                <w:t>4)</w:t>
                              </w:r>
                            </w:p>
                            <w:p w14:paraId="0F286AE8" w14:textId="0AF9F9F0" w:rsidR="008A22B2" w:rsidRPr="008F6DC3" w:rsidRDefault="008A22B2" w:rsidP="008A22B2">
                              <w:pPr>
                                <w:rPr>
                                  <w:sz w:val="22"/>
                                </w:rPr>
                              </w:pPr>
                              <w:r w:rsidRPr="008F6DC3">
                                <w:rPr>
                                  <w:sz w:val="22"/>
                                </w:rPr>
                                <w:t xml:space="preserve">Final </w:t>
                              </w:r>
                              <w:proofErr w:type="spellStart"/>
                              <w:proofErr w:type="gramStart"/>
                              <w:r w:rsidRPr="008F6DC3">
                                <w:rPr>
                                  <w:sz w:val="22"/>
                                </w:rPr>
                                <w:t>color</w:t>
                              </w:r>
                              <w:proofErr w:type="spellEnd"/>
                              <w:r w:rsidRPr="008F6DC3">
                                <w:rPr>
                                  <w:sz w:val="22"/>
                                </w:rPr>
                                <w:t>:</w:t>
                              </w:r>
                              <w:proofErr w:type="gramEnd"/>
                              <w:r w:rsidR="00EC639B"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2321" y="4855"/>
                            <a:ext cx="540" cy="2530"/>
                          </a:xfrm>
                          <a:prstGeom prst="curvedRightArrow">
                            <a:avLst>
                              <a:gd name="adj1" fmla="val 93704"/>
                              <a:gd name="adj2" fmla="val 187407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761" y="6925"/>
                            <a:ext cx="3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70000" w14:textId="77777777" w:rsidR="008A22B2" w:rsidRPr="00DA2376" w:rsidRDefault="008A22B2" w:rsidP="008A22B2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DA2376">
                                <w:rPr>
                                  <w:rFonts w:ascii="Comic Sans MS" w:hAnsi="Comic Sans MS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806D3" id="Group 145" o:spid="_x0000_s1030" style="position:absolute;left:0;text-align:left;margin-left:2.95pt;margin-top:9.1pt;width:711pt;height:357.6pt;z-index:251659264;mso-position-horizontal-relative:text;mso-position-vertical-relative:text" coordorigin="1161,4684" coordsize="14220,7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">
                <v:group id="Group 5" o:spid="_x0000_s1031" style="position:absolute;left:1881;top:6465;width:1080;height:2759" coordorigin="1521,3064" coordsize="108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<v:line id="Line 2" o:spid="_x0000_s1032" style="position:absolute;visibility:visible;mso-wrap-style:square" from="1521,5224" to="2601,5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2C+yQAAAOAAAAAPAAAAZHJzL2Rvd25yZXYueG1sRI9Ba8JA&#13;&#10;FITvgv9heUJvurGlQa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im9gvskAAADg&#13;&#10;AAAADwAAAAAAAAAAAAAAAAAHAgAAZHJzL2Rvd25yZXYueG1sUEsFBgAAAAADAAMAtwAAAP0CAAAA&#13;&#10;AA==&#13;&#10;"/>
                  <v:line id="Line 3" o:spid="_x0000_s1033" style="position:absolute;flip:y;visibility:visible;mso-wrap-style:square" from="2061,4144" to="2061,5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"/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AutoShape 4" o:spid="_x0000_s1034" type="#_x0000_t184" style="position:absolute;left:1521;top:3064;width:1080;height:1080;rotation:-590193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" adj="18900"/>
                </v:group>
                <v:shape id="Text Box 11" o:spid="_x0000_s1035" type="#_x0000_t202" style="position:absolute;left:1341;top:9684;width:2520;height:1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">
                  <v:textbox>
                    <w:txbxContent>
                      <w:p w14:paraId="4A7179B7" w14:textId="4FBBEB2D" w:rsidR="008A22B2" w:rsidRPr="002A5AFF" w:rsidRDefault="008A22B2" w:rsidP="008A22B2">
                        <w:pPr>
                          <w:rPr>
                            <w:sz w:val="22"/>
                          </w:rPr>
                        </w:pPr>
                        <w:r w:rsidRPr="002A5AFF">
                          <w:rPr>
                            <w:sz w:val="22"/>
                          </w:rPr>
                          <w:t>Final color:</w:t>
                        </w:r>
                      </w:p>
                    </w:txbxContent>
                  </v:textbox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AutoShape 12" o:spid="_x0000_s1036" type="#_x0000_t102" style="position:absolute;left:1161;top:4855;width:540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"/>
                <v:shape id="Text Box 13" o:spid="_x0000_s1037" type="#_x0000_t202" style="position:absolute;left:2241;top:6925;width:360;height: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gU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RGF6H4hmQiycAAAD//wMAUEsBAi0AFAAGAAgAAAAhANvh9svuAAAAhQEAABMAAAAAAAAA&#13;&#10;AAAAAAAAAAAAAFtDb250ZW50X1R5cGVzXS54bWxQSwECLQAUAAYACAAAACEAWvQsW78AAAAVAQAA&#13;&#10;CwAAAAAAAAAAAAAAAAAfAQAAX3JlbHMvLnJlbHNQSwECLQAUAAYACAAAACEAJ7PoFMYAAADgAAAA&#13;&#10;DwAAAAAAAAAAAAAAAAAHAgAAZHJzL2Rvd25yZXYueG1sUEsFBgAAAAADAAMAtwAAAPoCAAAAAA==&#13;&#10;" filled="f" stroked="f">
                  <v:textbox>
                    <w:txbxContent>
                      <w:p w14:paraId="7E57485B" w14:textId="77777777" w:rsidR="008A22B2" w:rsidRPr="00DA2376" w:rsidRDefault="008A22B2" w:rsidP="008A22B2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 w:rsidRPr="00DA2376">
                          <w:rPr>
                            <w:rFonts w:ascii="Comic Sans MS" w:hAnsi="Comic Sans MS"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group id="Group 17" o:spid="_x0000_s1038" style="position:absolute;left:4761;top:6465;width:1080;height:2759" coordorigin="1521,3064" coordsize="108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<v:line id="Line 18" o:spid="_x0000_s1039" style="position:absolute;visibility:visible;mso-wrap-style:square" from="1521,5224" to="2601,5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/>
                  <v:line id="Line 19" o:spid="_x0000_s1040" style="position:absolute;flip:y;visibility:visible;mso-wrap-style:square" from="2061,4144" to="2061,5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"/>
                  <v:shape id="AutoShape 20" o:spid="_x0000_s1041" type="#_x0000_t184" style="position:absolute;left:1521;top:3064;width:1080;height:1080;rotation:-590193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" adj="18900"/>
                </v:group>
                <v:shape id="Text Box 22" o:spid="_x0000_s1042" type="#_x0000_t202" style="position:absolute;left:4221;top:9684;width:2520;height:1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">
                  <v:textbox>
                    <w:txbxContent>
                      <w:p w14:paraId="757FB3F5" w14:textId="77777777" w:rsidR="008A22B2" w:rsidRPr="002A5AFF" w:rsidRDefault="008A22B2" w:rsidP="008A22B2">
                        <w:pPr>
                          <w:rPr>
                            <w:sz w:val="22"/>
                          </w:rPr>
                        </w:pPr>
                        <w:r w:rsidRPr="002A5AFF">
                          <w:rPr>
                            <w:sz w:val="22"/>
                          </w:rPr>
                          <w:t>Chemical reaction</w:t>
                        </w:r>
                      </w:p>
                      <w:p w14:paraId="3F27A33B" w14:textId="77777777" w:rsidR="008A22B2" w:rsidRPr="002A5AFF" w:rsidRDefault="008A22B2" w:rsidP="008A22B2"/>
                      <w:p w14:paraId="6EADF78E" w14:textId="77777777" w:rsidR="008A22B2" w:rsidRPr="002A5AFF" w:rsidRDefault="008A22B2" w:rsidP="008A22B2"/>
                      <w:p w14:paraId="22FEFCB9" w14:textId="77777777" w:rsidR="008A22B2" w:rsidRPr="002A5AFF" w:rsidRDefault="008A22B2" w:rsidP="008A22B2">
                        <w:pPr>
                          <w:rPr>
                            <w:sz w:val="22"/>
                          </w:rPr>
                        </w:pPr>
                      </w:p>
                      <w:p w14:paraId="2B31FBAE" w14:textId="01F8D23B" w:rsidR="008A22B2" w:rsidRPr="002A5AFF" w:rsidRDefault="008A22B2" w:rsidP="008A22B2">
                        <w:pPr>
                          <w:rPr>
                            <w:sz w:val="22"/>
                          </w:rPr>
                        </w:pPr>
                        <w:r w:rsidRPr="002A5AFF">
                          <w:rPr>
                            <w:sz w:val="22"/>
                          </w:rPr>
                          <w:t>Final color:</w:t>
                        </w:r>
                        <w:r w:rsidR="00EC639B"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3" o:spid="_x0000_s1043" type="#_x0000_t102" style="position:absolute;left:4041;top:4855;width:540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"/>
                <v:shape id="Text Box 24" o:spid="_x0000_s1044" type="#_x0000_t202" style="position:absolute;left:5121;top:6925;width:360;height: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IEx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rGH/B3KJ4BuXgCAAD//wMAUEsBAi0AFAAGAAgAAAAhANvh9svuAAAAhQEAABMAAAAAAAAA&#13;&#10;AAAAAAAAAAAAAFtDb250ZW50X1R5cGVzXS54bWxQSwECLQAUAAYACAAAACEAWvQsW78AAAAVAQAA&#13;&#10;CwAAAAAAAAAAAAAAAAAfAQAAX3JlbHMvLnJlbHNQSwECLQAUAAYACAAAACEA+aiBMcYAAADgAAAA&#13;&#10;DwAAAAAAAAAAAAAAAAAHAgAAZHJzL2Rvd25yZXYueG1sUEsFBgAAAAADAAMAtwAAAPoCAAAAAA==&#13;&#10;" filled="f" stroked="f">
                  <v:textbox>
                    <w:txbxContent>
                      <w:p w14:paraId="37911E13" w14:textId="77777777" w:rsidR="008A22B2" w:rsidRPr="00DA2376" w:rsidRDefault="008A22B2" w:rsidP="008A22B2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 w:rsidRPr="00DA2376">
                          <w:rPr>
                            <w:rFonts w:ascii="Comic Sans MS" w:hAnsi="Comic Sans MS"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group id="Group 26" o:spid="_x0000_s1045" style="position:absolute;left:7641;top:6465;width:1080;height:2759" coordorigin="1521,3064" coordsize="108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z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">
                  <v:line id="Line 27" o:spid="_x0000_s1046" style="position:absolute;visibility:visible;mso-wrap-style:square" from="1521,5224" to="2601,5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KwA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OzisAMkAAADg&#13;&#10;AAAADwAAAAAAAAAAAAAAAAAHAgAAZHJzL2Rvd25yZXYueG1sUEsFBgAAAAADAAMAtwAAAP0CAAAA&#13;&#10;AA==&#13;&#10;"/>
                  <v:line id="Line 28" o:spid="_x0000_s1047" style="position:absolute;flip:y;visibility:visible;mso-wrap-style:square" from="2061,4144" to="2061,5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"/>
                  <v:shape id="AutoShape 29" o:spid="_x0000_s1048" type="#_x0000_t184" style="position:absolute;left:1521;top:3064;width:1080;height:1080;rotation:-590193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" adj="18900"/>
                </v:group>
                <v:shape id="Text Box 31" o:spid="_x0000_s1049" type="#_x0000_t202" style="position:absolute;left:7101;top:9684;width:2520;height:1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">
                  <v:textbox>
                    <w:txbxContent>
                      <w:p w14:paraId="553B8CE7" w14:textId="77777777" w:rsidR="008A22B2" w:rsidRPr="002A5AFF" w:rsidRDefault="008A22B2" w:rsidP="008A22B2">
                        <w:pPr>
                          <w:rPr>
                            <w:sz w:val="22"/>
                          </w:rPr>
                        </w:pPr>
                        <w:r w:rsidRPr="002A5AFF">
                          <w:rPr>
                            <w:sz w:val="22"/>
                          </w:rPr>
                          <w:t>Chemical reactions</w:t>
                        </w:r>
                      </w:p>
                      <w:p w14:paraId="68995720" w14:textId="77777777" w:rsidR="008A22B2" w:rsidRDefault="008A22B2" w:rsidP="008A22B2">
                        <w:pPr>
                          <w:rPr>
                            <w:sz w:val="22"/>
                          </w:rPr>
                        </w:pPr>
                        <w:r w:rsidRPr="002A5AFF">
                          <w:rPr>
                            <w:sz w:val="22"/>
                          </w:rPr>
                          <w:t>1)</w:t>
                        </w:r>
                      </w:p>
                      <w:p w14:paraId="723A0011" w14:textId="77777777" w:rsidR="00CA7AC7" w:rsidRDefault="008A22B2" w:rsidP="008A22B2">
                        <w:pPr>
                          <w:rPr>
                            <w:sz w:val="22"/>
                          </w:rPr>
                        </w:pPr>
                        <w:r w:rsidRPr="002A5AFF">
                          <w:rPr>
                            <w:sz w:val="22"/>
                          </w:rPr>
                          <w:t>2)</w:t>
                        </w:r>
                        <w:r>
                          <w:rPr>
                            <w:sz w:val="22"/>
                          </w:rPr>
                          <w:t xml:space="preserve">               </w:t>
                        </w:r>
                      </w:p>
                      <w:p w14:paraId="5DB06554" w14:textId="1A151295" w:rsidR="008A22B2" w:rsidRPr="002A5AFF" w:rsidRDefault="008A22B2" w:rsidP="008A22B2">
                        <w:pPr>
                          <w:rPr>
                            <w:sz w:val="22"/>
                          </w:rPr>
                        </w:pPr>
                        <w:r w:rsidRPr="002A5AFF">
                          <w:rPr>
                            <w:sz w:val="22"/>
                          </w:rPr>
                          <w:t>Final colo</w:t>
                        </w:r>
                        <w:r w:rsidR="0063117E">
                          <w:rPr>
                            <w:sz w:val="22"/>
                          </w:rPr>
                          <w:t>r</w:t>
                        </w:r>
                        <w:r w:rsidR="009B5964">
                          <w:rPr>
                            <w:sz w:val="22"/>
                          </w:rPr>
                          <w:t> :</w:t>
                        </w:r>
                        <w:r w:rsidR="00EC639B">
                          <w:rPr>
                            <w:sz w:val="22"/>
                          </w:rPr>
                          <w:t xml:space="preserve"> </w:t>
                        </w:r>
                        <w:r w:rsidR="0063117E"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32" o:spid="_x0000_s1050" type="#_x0000_t102" style="position:absolute;left:6921;top:4855;width:540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"/>
                <v:shape id="Text Box 33" o:spid="_x0000_s1051" type="#_x0000_t202" style="position:absolute;left:8001;top:6925;width:360;height: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" filled="f" stroked="f">
                  <v:textbox>
                    <w:txbxContent>
                      <w:p w14:paraId="532C2746" w14:textId="77777777" w:rsidR="008A22B2" w:rsidRPr="00DA2376" w:rsidRDefault="008A22B2" w:rsidP="008A22B2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 w:rsidRPr="00DA2376">
                          <w:rPr>
                            <w:rFonts w:ascii="Comic Sans MS" w:hAnsi="Comic Sans MS"/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group id="Group 35" o:spid="_x0000_s1052" style="position:absolute;left:10521;top:6465;width:1080;height:2759" coordorigin="1521,3064" coordsize="108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line id="Line 36" o:spid="_x0000_s1053" style="position:absolute;visibility:visible;mso-wrap-style:square" from="1521,5224" to="2601,5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"/>
                  <v:line id="Line 37" o:spid="_x0000_s1054" style="position:absolute;flip:y;visibility:visible;mso-wrap-style:square" from="2061,4144" to="2061,5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"/>
                  <v:shape id="AutoShape 38" o:spid="_x0000_s1055" type="#_x0000_t184" style="position:absolute;left:1521;top:3064;width:1080;height:1080;rotation:-590193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" adj="18900"/>
                </v:group>
                <v:shape id="Text Box 40" o:spid="_x0000_s1056" type="#_x0000_t202" style="position:absolute;left:9981;top:9684;width:2520;height:1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">
                  <v:textbox>
                    <w:txbxContent>
                      <w:p w14:paraId="69BA99AF" w14:textId="77777777" w:rsidR="008A22B2" w:rsidRPr="002A5AFF" w:rsidRDefault="008A22B2" w:rsidP="008A22B2">
                        <w:pPr>
                          <w:rPr>
                            <w:sz w:val="22"/>
                          </w:rPr>
                        </w:pPr>
                        <w:r w:rsidRPr="002A5AFF">
                          <w:rPr>
                            <w:sz w:val="22"/>
                          </w:rPr>
                          <w:t>Chemical reaction</w:t>
                        </w:r>
                      </w:p>
                      <w:p w14:paraId="36A6BA66" w14:textId="77777777" w:rsidR="008A22B2" w:rsidRPr="002A5AFF" w:rsidRDefault="008A22B2" w:rsidP="008A22B2"/>
                      <w:p w14:paraId="35499D24" w14:textId="77777777" w:rsidR="008A22B2" w:rsidRPr="002A5AFF" w:rsidRDefault="008A22B2" w:rsidP="008A22B2"/>
                      <w:p w14:paraId="641E4FDC" w14:textId="77777777" w:rsidR="008A22B2" w:rsidRPr="002A5AFF" w:rsidRDefault="008A22B2" w:rsidP="008A22B2">
                        <w:pPr>
                          <w:rPr>
                            <w:sz w:val="22"/>
                          </w:rPr>
                        </w:pPr>
                      </w:p>
                      <w:p w14:paraId="79EA8655" w14:textId="375B323A" w:rsidR="008A22B2" w:rsidRPr="002A5AFF" w:rsidRDefault="008A22B2" w:rsidP="008A22B2">
                        <w:pPr>
                          <w:rPr>
                            <w:sz w:val="22"/>
                          </w:rPr>
                        </w:pPr>
                        <w:r w:rsidRPr="002A5AFF">
                          <w:rPr>
                            <w:sz w:val="22"/>
                          </w:rPr>
                          <w:t>Final color:</w:t>
                        </w:r>
                        <w:r w:rsidR="00EC639B"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41" o:spid="_x0000_s1057" type="#_x0000_t102" style="position:absolute;left:9801;top:4855;width:540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"/>
                <v:shape id="Text Box 42" o:spid="_x0000_s1058" type="#_x0000_t202" style="position:absolute;left:10881;top:6925;width:360;height: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" filled="f" stroked="f">
                  <v:textbox>
                    <w:txbxContent>
                      <w:p w14:paraId="1B3E70C3" w14:textId="77777777" w:rsidR="008A22B2" w:rsidRPr="00DA2376" w:rsidRDefault="008A22B2" w:rsidP="008A22B2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 w:rsidRPr="00DA2376">
                          <w:rPr>
                            <w:rFonts w:ascii="Comic Sans MS" w:hAnsi="Comic Sans MS"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group id="Group 44" o:spid="_x0000_s1059" style="position:absolute;left:13401;top:6465;width:1080;height:2759" coordorigin="1521,3064" coordsize="108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line id="Line 45" o:spid="_x0000_s1060" style="position:absolute;visibility:visible;mso-wrap-style:square" from="1521,5224" to="2601,5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DDY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D+sMNjKAAAA&#13;&#10;4AAAAA8AAAAAAAAAAAAAAAAABwIAAGRycy9kb3ducmV2LnhtbFBLBQYAAAAAAwADALcAAAD+AgAA&#13;&#10;AAA=&#13;&#10;"/>
                  <v:line id="Line 46" o:spid="_x0000_s1061" style="position:absolute;flip:y;visibility:visible;mso-wrap-style:square" from="2061,4144" to="2061,5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"/>
                  <v:shape id="AutoShape 47" o:spid="_x0000_s1062" type="#_x0000_t184" style="position:absolute;left:1521;top:3064;width:1080;height:1080;rotation:-590193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" adj="18900"/>
                </v:group>
                <v:group id="Group 144" o:spid="_x0000_s1063" style="position:absolute;left:1341;top:4684;width:14040;height:1551" coordorigin="1341,4165" coordsize="14040,2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kf+yAAAAOA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">
                  <v:shape id="Text Box 10" o:spid="_x0000_s1064" type="#_x0000_t202" style="position:absolute;left:1341;top:4165;width:2520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">
                    <v:textbox>
                      <w:txbxContent>
                        <w:p w14:paraId="3F8D3B89" w14:textId="4B4E39F5" w:rsidR="008A22B2" w:rsidRPr="002A5AFF" w:rsidRDefault="008A22B2" w:rsidP="008A22B2">
                          <w:pPr>
                            <w:rPr>
                              <w:sz w:val="22"/>
                            </w:rPr>
                          </w:pPr>
                          <w:r w:rsidRPr="002A5AFF">
                            <w:rPr>
                              <w:sz w:val="22"/>
                            </w:rPr>
                            <w:t>Reagents:</w:t>
                          </w:r>
                        </w:p>
                        <w:p w14:paraId="2831DEC6" w14:textId="77777777" w:rsidR="008A22B2" w:rsidRPr="002A5AFF" w:rsidRDefault="008A22B2" w:rsidP="008A22B2"/>
                        <w:p w14:paraId="1C3C09E7" w14:textId="77777777" w:rsidR="008A22B2" w:rsidRPr="002A5AFF" w:rsidRDefault="008A22B2" w:rsidP="008A22B2"/>
                        <w:p w14:paraId="4654B0B2" w14:textId="77777777" w:rsidR="008A22B2" w:rsidRPr="002A5AFF" w:rsidRDefault="008A22B2" w:rsidP="008A22B2"/>
                        <w:p w14:paraId="3A0B64F8" w14:textId="77777777" w:rsidR="008A22B2" w:rsidRPr="002A5AFF" w:rsidRDefault="008A22B2" w:rsidP="008A22B2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Text Box 21" o:spid="_x0000_s1065" type="#_x0000_t202" style="position:absolute;left:4221;top:4165;width:2520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">
                    <v:textbox>
                      <w:txbxContent>
                        <w:p w14:paraId="02340ABF" w14:textId="21F42060" w:rsidR="008A22B2" w:rsidRPr="002A5AFF" w:rsidRDefault="008A22B2" w:rsidP="008A22B2">
                          <w:pPr>
                            <w:rPr>
                              <w:sz w:val="22"/>
                            </w:rPr>
                          </w:pPr>
                          <w:r w:rsidRPr="002A5AFF">
                            <w:rPr>
                              <w:sz w:val="22"/>
                            </w:rPr>
                            <w:t>Reagents:</w:t>
                          </w:r>
                        </w:p>
                        <w:p w14:paraId="218D04AD" w14:textId="77777777" w:rsidR="008A22B2" w:rsidRPr="002A5AFF" w:rsidRDefault="008A22B2" w:rsidP="008A22B2"/>
                        <w:p w14:paraId="39F918AC" w14:textId="77777777" w:rsidR="008A22B2" w:rsidRPr="002A5AFF" w:rsidRDefault="008A22B2" w:rsidP="008A22B2"/>
                        <w:p w14:paraId="24345554" w14:textId="77777777" w:rsidR="008A22B2" w:rsidRPr="002A5AFF" w:rsidRDefault="008A22B2" w:rsidP="008A22B2"/>
                        <w:p w14:paraId="06BA3F00" w14:textId="77777777" w:rsidR="008A22B2" w:rsidRPr="002A5AFF" w:rsidRDefault="008A22B2" w:rsidP="008A22B2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Text Box 30" o:spid="_x0000_s1066" type="#_x0000_t202" style="position:absolute;left:7101;top:4165;width:2520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">
                    <v:textbox>
                      <w:txbxContent>
                        <w:p w14:paraId="1CB0451D" w14:textId="10733225" w:rsidR="008A22B2" w:rsidRPr="002A5AFF" w:rsidRDefault="008A22B2" w:rsidP="008A22B2">
                          <w:pPr>
                            <w:rPr>
                              <w:sz w:val="22"/>
                            </w:rPr>
                          </w:pPr>
                          <w:r w:rsidRPr="002A5AFF">
                            <w:rPr>
                              <w:sz w:val="22"/>
                            </w:rPr>
                            <w:t>Reagents:</w:t>
                          </w:r>
                        </w:p>
                        <w:p w14:paraId="315828B3" w14:textId="77777777" w:rsidR="008A22B2" w:rsidRPr="002A5AFF" w:rsidRDefault="008A22B2" w:rsidP="008A22B2"/>
                        <w:p w14:paraId="1E1E3997" w14:textId="77777777" w:rsidR="008A22B2" w:rsidRPr="002A5AFF" w:rsidRDefault="008A22B2" w:rsidP="008A22B2"/>
                        <w:p w14:paraId="0894122D" w14:textId="77777777" w:rsidR="008A22B2" w:rsidRPr="002A5AFF" w:rsidRDefault="008A22B2" w:rsidP="008A22B2"/>
                        <w:p w14:paraId="338A044B" w14:textId="0F2B6FF8" w:rsidR="008A22B2" w:rsidRPr="002A5AFF" w:rsidRDefault="00FB3B42" w:rsidP="008A22B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9" o:spid="_x0000_s1067" type="#_x0000_t202" style="position:absolute;left:10001;top:4165;width:2520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">
                    <v:textbox>
                      <w:txbxContent>
                        <w:p w14:paraId="5A97CA2F" w14:textId="6931CB28" w:rsidR="008A22B2" w:rsidRPr="002A5AFF" w:rsidRDefault="008A22B2" w:rsidP="008A22B2">
                          <w:pPr>
                            <w:rPr>
                              <w:sz w:val="22"/>
                            </w:rPr>
                          </w:pPr>
                          <w:r w:rsidRPr="002A5AFF">
                            <w:rPr>
                              <w:sz w:val="22"/>
                            </w:rPr>
                            <w:t>Reagents:</w:t>
                          </w:r>
                        </w:p>
                        <w:p w14:paraId="0C3465A3" w14:textId="77777777" w:rsidR="008A22B2" w:rsidRPr="002A5AFF" w:rsidRDefault="008A22B2" w:rsidP="008A22B2"/>
                        <w:p w14:paraId="512BDBA8" w14:textId="77777777" w:rsidR="008A22B2" w:rsidRPr="002A5AFF" w:rsidRDefault="008A22B2" w:rsidP="008A22B2"/>
                        <w:p w14:paraId="1A9693C6" w14:textId="77777777" w:rsidR="008A22B2" w:rsidRPr="002A5AFF" w:rsidRDefault="008A22B2" w:rsidP="008A22B2"/>
                        <w:p w14:paraId="1DAFE14F" w14:textId="4AACFB4E" w:rsidR="008A22B2" w:rsidRPr="002A5AFF" w:rsidRDefault="00FB3B42" w:rsidP="008A22B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8" o:spid="_x0000_s1068" type="#_x0000_t202" style="position:absolute;left:12861;top:4165;width:2520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">
                    <v:textbox>
                      <w:txbxContent>
                        <w:p w14:paraId="1EA89B48" w14:textId="12BD5240" w:rsidR="008A22B2" w:rsidRPr="002A5AFF" w:rsidRDefault="008A22B2" w:rsidP="008A22B2">
                          <w:pPr>
                            <w:rPr>
                              <w:sz w:val="22"/>
                            </w:rPr>
                          </w:pPr>
                          <w:r w:rsidRPr="002A5AFF">
                            <w:rPr>
                              <w:sz w:val="22"/>
                            </w:rPr>
                            <w:t>Reagents:</w:t>
                          </w:r>
                        </w:p>
                        <w:p w14:paraId="4559D46D" w14:textId="77777777" w:rsidR="008A22B2" w:rsidRPr="002A5AFF" w:rsidRDefault="008A22B2" w:rsidP="008A22B2"/>
                        <w:p w14:paraId="22372713" w14:textId="77777777" w:rsidR="008A22B2" w:rsidRPr="002A5AFF" w:rsidRDefault="008A22B2" w:rsidP="008A22B2"/>
                        <w:p w14:paraId="38E2D6B3" w14:textId="77777777" w:rsidR="008A22B2" w:rsidRPr="002A5AFF" w:rsidRDefault="008A22B2" w:rsidP="008A22B2"/>
                        <w:p w14:paraId="71535FD9" w14:textId="32C38B21" w:rsidR="008A22B2" w:rsidRPr="002A5AFF" w:rsidRDefault="00FB3B42" w:rsidP="008A22B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49" o:spid="_x0000_s1069" type="#_x0000_t202" style="position:absolute;left:12861;top:9684;width:2520;height:2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">
                  <v:textbox>
                    <w:txbxContent>
                      <w:p w14:paraId="256C8D54" w14:textId="77777777" w:rsidR="008A22B2" w:rsidRDefault="008A22B2" w:rsidP="008A22B2">
                        <w:pPr>
                          <w:rPr>
                            <w:sz w:val="22"/>
                          </w:rPr>
                        </w:pPr>
                        <w:r w:rsidRPr="008F6DC3">
                          <w:rPr>
                            <w:sz w:val="22"/>
                          </w:rPr>
                          <w:t>Chemical reactions</w:t>
                        </w:r>
                      </w:p>
                      <w:p w14:paraId="50769400" w14:textId="77777777" w:rsidR="008A22B2" w:rsidRPr="009F6117" w:rsidRDefault="008A22B2" w:rsidP="008A22B2">
                        <w:pPr>
                          <w:rPr>
                            <w:sz w:val="22"/>
                          </w:rPr>
                        </w:pPr>
                        <w:r w:rsidRPr="008F6DC3">
                          <w:t>1)</w:t>
                        </w:r>
                      </w:p>
                      <w:p w14:paraId="70189E96" w14:textId="77777777" w:rsidR="008A22B2" w:rsidRPr="008F6DC3" w:rsidRDefault="008A22B2" w:rsidP="008A22B2">
                        <w:r w:rsidRPr="008F6DC3">
                          <w:t>2)</w:t>
                        </w:r>
                      </w:p>
                      <w:p w14:paraId="7B88D17B" w14:textId="77777777" w:rsidR="008A22B2" w:rsidRPr="008F6DC3" w:rsidRDefault="008A22B2" w:rsidP="008A22B2">
                        <w:r w:rsidRPr="008F6DC3">
                          <w:t>3)</w:t>
                        </w:r>
                      </w:p>
                      <w:p w14:paraId="4AD95897" w14:textId="77777777" w:rsidR="008A22B2" w:rsidRPr="008F6DC3" w:rsidRDefault="008A22B2" w:rsidP="008A22B2">
                        <w:r w:rsidRPr="008F6DC3">
                          <w:t>4)</w:t>
                        </w:r>
                      </w:p>
                      <w:p w14:paraId="0F286AE8" w14:textId="0AF9F9F0" w:rsidR="008A22B2" w:rsidRPr="008F6DC3" w:rsidRDefault="008A22B2" w:rsidP="008A22B2">
                        <w:pPr>
                          <w:rPr>
                            <w:sz w:val="22"/>
                          </w:rPr>
                        </w:pPr>
                        <w:r w:rsidRPr="008F6DC3">
                          <w:rPr>
                            <w:sz w:val="22"/>
                          </w:rPr>
                          <w:t>Final color:</w:t>
                        </w:r>
                        <w:r w:rsidR="00EC639B"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50" o:spid="_x0000_s1070" type="#_x0000_t102" style="position:absolute;left:12321;top:4855;width:540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"/>
                <v:shape id="Text Box 51" o:spid="_x0000_s1071" type="#_x0000_t202" style="position:absolute;left:13761;top:6925;width:360;height: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" filled="f" stroked="f">
                  <v:textbox>
                    <w:txbxContent>
                      <w:p w14:paraId="59770000" w14:textId="77777777" w:rsidR="008A22B2" w:rsidRPr="00DA2376" w:rsidRDefault="008A22B2" w:rsidP="008A22B2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 w:rsidRPr="00DA2376">
                          <w:rPr>
                            <w:rFonts w:ascii="Comic Sans MS" w:hAnsi="Comic Sans MS"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02CBB6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704E03BE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7BF28F53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2371545F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4DBE85AC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211AE410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1FAC05B8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25641765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0BE25656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0516D027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573C1067" w14:textId="77777777" w:rsidR="008A22B2" w:rsidRPr="006B5A02" w:rsidRDefault="008A22B2" w:rsidP="008A22B2">
      <w:pPr>
        <w:rPr>
          <w:rFonts w:ascii="Calisto MT" w:hAnsi="Calisto MT"/>
          <w:lang w:val="en-US"/>
        </w:rPr>
      </w:pPr>
    </w:p>
    <w:p w14:paraId="5E4B4E86" w14:textId="6EDEA08E" w:rsidR="008A22B2" w:rsidRPr="006B5A02" w:rsidRDefault="008A22B2" w:rsidP="008A22B2">
      <w:pPr>
        <w:jc w:val="left"/>
        <w:rPr>
          <w:lang w:val="en-US"/>
        </w:rPr>
        <w:sectPr w:rsidR="008A22B2" w:rsidRPr="006B5A02" w:rsidSect="008A22B2">
          <w:pgSz w:w="16820" w:h="11900" w:orient="landscape" w:code="9"/>
          <w:pgMar w:top="1077" w:right="1440" w:bottom="1077" w:left="1440" w:header="567" w:footer="567" w:gutter="0"/>
          <w:cols w:space="708"/>
          <w:docGrid w:linePitch="360"/>
        </w:sectPr>
      </w:pPr>
    </w:p>
    <w:p w14:paraId="1A5897D0" w14:textId="5300C233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Activity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4034FC15" w14:textId="6368E452" w:rsidR="00EF0F81" w:rsidRPr="00E7149E" w:rsidRDefault="00E7149E" w:rsidP="00E7149E">
      <w:pPr>
        <w:pStyle w:val="Paragraphedeliste"/>
        <w:numPr>
          <w:ilvl w:val="0"/>
          <w:numId w:val="22"/>
        </w:numPr>
        <w:rPr>
          <w:rFonts w:cs="Lucida Sans Unicode"/>
          <w:b/>
          <w:sz w:val="22"/>
          <w:lang w:val="en-US"/>
        </w:rPr>
      </w:pPr>
      <w:r w:rsidRPr="00E7149E">
        <w:rPr>
          <w:rFonts w:cs="Lucida Sans Unicode"/>
          <w:b/>
          <w:sz w:val="22"/>
          <w:lang w:val="en-US"/>
        </w:rPr>
        <w:t>oxidation</w:t>
      </w:r>
    </w:p>
    <w:p w14:paraId="2F07F04D" w14:textId="77777777" w:rsidR="00E7149E" w:rsidRDefault="00E7149E" w:rsidP="00E7149E">
      <w:pPr>
        <w:pStyle w:val="Paragraphedeliste"/>
        <w:numPr>
          <w:ilvl w:val="0"/>
          <w:numId w:val="22"/>
        </w:numPr>
        <w:rPr>
          <w:rFonts w:cs="Lucida Sans Unicode"/>
          <w:b/>
          <w:sz w:val="22"/>
          <w:lang w:val="en-US"/>
        </w:rPr>
      </w:pPr>
      <w:r w:rsidRPr="00E7149E">
        <w:rPr>
          <w:rFonts w:cs="Lucida Sans Unicode"/>
          <w:b/>
          <w:sz w:val="22"/>
          <w:lang w:val="en-US"/>
        </w:rPr>
        <w:t>reduction</w:t>
      </w:r>
    </w:p>
    <w:p w14:paraId="31F1A3BE" w14:textId="060DC27D" w:rsidR="00E7149E" w:rsidRDefault="00517E87" w:rsidP="00E7149E">
      <w:pPr>
        <w:pStyle w:val="Paragraphedeliste"/>
        <w:numPr>
          <w:ilvl w:val="0"/>
          <w:numId w:val="22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s</w:t>
      </w:r>
      <w:r w:rsidR="00E7149E" w:rsidRPr="00E7149E">
        <w:rPr>
          <w:rFonts w:cs="Lucida Sans Unicode"/>
          <w:b/>
          <w:sz w:val="22"/>
          <w:lang w:val="en-US"/>
        </w:rPr>
        <w:t>odium thiosulfate</w:t>
      </w:r>
    </w:p>
    <w:p w14:paraId="00EB6C15" w14:textId="6FE3BC5D" w:rsidR="00E7149E" w:rsidRPr="00E7149E" w:rsidRDefault="00517E87" w:rsidP="00E7149E">
      <w:pPr>
        <w:pStyle w:val="Paragraphedeliste"/>
        <w:numPr>
          <w:ilvl w:val="0"/>
          <w:numId w:val="22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p</w:t>
      </w:r>
      <w:r w:rsidR="00E7149E" w:rsidRPr="00E7149E">
        <w:rPr>
          <w:rFonts w:cs="Lucida Sans Unicode"/>
          <w:b/>
          <w:sz w:val="22"/>
          <w:lang w:val="en-US"/>
        </w:rPr>
        <w:t>otassium permanganate</w:t>
      </w:r>
    </w:p>
    <w:p w14:paraId="4C72BBEC" w14:textId="77777777" w:rsidR="00E7149E" w:rsidRDefault="00E7149E" w:rsidP="003738F5">
      <w:pPr>
        <w:rPr>
          <w:rFonts w:cs="Lucida Sans Unicode"/>
          <w:b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5448"/>
        <w:gridCol w:w="3065"/>
      </w:tblGrid>
      <w:tr w:rsidR="00584431" w:rsidRPr="00E34D00" w14:paraId="4971D523" w14:textId="77777777" w:rsidTr="00594AC4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3B4D93A3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544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2A25B985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Capacités à maîtriser</w:t>
            </w:r>
          </w:p>
        </w:tc>
        <w:tc>
          <w:tcPr>
            <w:tcW w:w="306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1F497D" w:themeFill="text2"/>
          </w:tcPr>
          <w:p w14:paraId="044AECFA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Où dans cette séquence ?</w:t>
            </w:r>
          </w:p>
        </w:tc>
      </w:tr>
      <w:tr w:rsidR="00584431" w:rsidRPr="00E34D00" w14:paraId="0B993F40" w14:textId="77777777" w:rsidTr="00594AC4">
        <w:trPr>
          <w:trHeight w:val="205"/>
        </w:trPr>
        <w:tc>
          <w:tcPr>
            <w:tcW w:w="1455" w:type="dxa"/>
            <w:vMerge w:val="restart"/>
            <w:tcBorders>
              <w:left w:val="nil"/>
            </w:tcBorders>
            <w:vAlign w:val="center"/>
          </w:tcPr>
          <w:p w14:paraId="2F0A80E6" w14:textId="77777777" w:rsidR="00584431" w:rsidRPr="00E34D00" w:rsidRDefault="00584431" w:rsidP="00594AC4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APP</w:t>
            </w:r>
          </w:p>
        </w:tc>
        <w:tc>
          <w:tcPr>
            <w:tcW w:w="5448" w:type="dxa"/>
          </w:tcPr>
          <w:p w14:paraId="40FFC196" w14:textId="77777777" w:rsidR="00584431" w:rsidRPr="00CE0897" w:rsidRDefault="00584431" w:rsidP="00594AC4">
            <w:pPr>
              <w:spacing w:before="60" w:after="60"/>
            </w:pPr>
            <w:r w:rsidRPr="00CE0897">
              <w:t>Utiliser du vocabulaire spécifique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2EB25CA7" w14:textId="038B9586" w:rsidR="00584431" w:rsidRPr="00E34D00" w:rsidRDefault="00584431" w:rsidP="00594AC4">
            <w:pPr>
              <w:jc w:val="left"/>
            </w:pPr>
            <w:r>
              <w:t>Activité</w:t>
            </w:r>
            <w:r w:rsidR="00704DBE">
              <w:t>s</w:t>
            </w:r>
            <w:r>
              <w:t xml:space="preserve"> 1 </w:t>
            </w:r>
            <w:r w:rsidR="005459DD">
              <w:t>et 2</w:t>
            </w:r>
          </w:p>
        </w:tc>
      </w:tr>
      <w:tr w:rsidR="00584431" w:rsidRPr="00E34D00" w14:paraId="324F2A98" w14:textId="77777777" w:rsidTr="00594AC4">
        <w:trPr>
          <w:trHeight w:val="205"/>
        </w:trPr>
        <w:tc>
          <w:tcPr>
            <w:tcW w:w="1455" w:type="dxa"/>
            <w:vMerge/>
            <w:tcBorders>
              <w:left w:val="nil"/>
            </w:tcBorders>
            <w:vAlign w:val="center"/>
          </w:tcPr>
          <w:p w14:paraId="111C1FCB" w14:textId="77777777" w:rsidR="00584431" w:rsidRDefault="00584431" w:rsidP="00594AC4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448" w:type="dxa"/>
          </w:tcPr>
          <w:p w14:paraId="7EFC624B" w14:textId="77777777" w:rsidR="00584431" w:rsidRPr="00CE0897" w:rsidRDefault="00584431" w:rsidP="00594AC4">
            <w:pPr>
              <w:spacing w:before="60" w:after="60"/>
            </w:pPr>
            <w:r w:rsidRPr="00CE0897">
              <w:t>Lire et comprendre des documents scientifiques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3353D640" w14:textId="740C5D35" w:rsidR="00584431" w:rsidRDefault="00704DBE" w:rsidP="00594AC4">
            <w:pPr>
              <w:jc w:val="left"/>
            </w:pPr>
            <w:r>
              <w:t xml:space="preserve">Activités 1 </w:t>
            </w:r>
            <w:r w:rsidR="005459DD">
              <w:t>et 2</w:t>
            </w:r>
          </w:p>
        </w:tc>
      </w:tr>
      <w:tr w:rsidR="00584431" w:rsidRPr="00E34D00" w14:paraId="17998757" w14:textId="77777777" w:rsidTr="00594AC4">
        <w:tc>
          <w:tcPr>
            <w:tcW w:w="1455" w:type="dxa"/>
            <w:tcBorders>
              <w:left w:val="nil"/>
            </w:tcBorders>
            <w:vAlign w:val="center"/>
          </w:tcPr>
          <w:p w14:paraId="2221DECA" w14:textId="77777777" w:rsidR="00584431" w:rsidRPr="00E34D00" w:rsidRDefault="00584431" w:rsidP="00594AC4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ANA</w:t>
            </w:r>
          </w:p>
        </w:tc>
        <w:tc>
          <w:tcPr>
            <w:tcW w:w="5448" w:type="dxa"/>
          </w:tcPr>
          <w:p w14:paraId="086CAF7F" w14:textId="77777777" w:rsidR="00584431" w:rsidRPr="00E34D00" w:rsidRDefault="00584431" w:rsidP="00594AC4">
            <w:pPr>
              <w:spacing w:before="60" w:after="60"/>
              <w:jc w:val="left"/>
            </w:pPr>
            <w:r>
              <w:t>Mettre en lien des documents pour émettre des hypothèses en réponse à une question scientifique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4C9552E2" w14:textId="7746A9AB" w:rsidR="00584431" w:rsidRPr="00E34D00" w:rsidRDefault="00704DBE" w:rsidP="00594AC4">
            <w:pPr>
              <w:jc w:val="left"/>
            </w:pPr>
            <w:r>
              <w:t xml:space="preserve">Activités </w:t>
            </w:r>
            <w:r w:rsidR="005459DD">
              <w:t>1 et 2</w:t>
            </w:r>
          </w:p>
        </w:tc>
      </w:tr>
      <w:tr w:rsidR="00F8132E" w:rsidRPr="00E34D00" w14:paraId="1B2BC599" w14:textId="77777777" w:rsidTr="001C46CF">
        <w:tc>
          <w:tcPr>
            <w:tcW w:w="1455" w:type="dxa"/>
            <w:tcBorders>
              <w:left w:val="nil"/>
            </w:tcBorders>
            <w:vAlign w:val="center"/>
          </w:tcPr>
          <w:p w14:paraId="09A1A339" w14:textId="77777777" w:rsidR="00F8132E" w:rsidRPr="00E34D00" w:rsidRDefault="00F8132E" w:rsidP="001C46CF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COM</w:t>
            </w:r>
          </w:p>
        </w:tc>
        <w:tc>
          <w:tcPr>
            <w:tcW w:w="5448" w:type="dxa"/>
          </w:tcPr>
          <w:p w14:paraId="18FF8A18" w14:textId="77777777" w:rsidR="00F8132E" w:rsidRPr="00E34D00" w:rsidRDefault="00F8132E" w:rsidP="001C46CF">
            <w:pPr>
              <w:spacing w:before="60" w:after="60"/>
            </w:pPr>
            <w:r>
              <w:t>S’exprimer à l’écrit en utilisant le vocabulaire adapté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1E6170A9" w14:textId="043F3A81" w:rsidR="00F8132E" w:rsidRPr="00E34D00" w:rsidRDefault="00704DBE" w:rsidP="001C46CF">
            <w:pPr>
              <w:jc w:val="left"/>
            </w:pPr>
            <w:r>
              <w:t xml:space="preserve">Activités 1 </w:t>
            </w:r>
            <w:r w:rsidR="005459DD">
              <w:t>et 2</w:t>
            </w:r>
          </w:p>
        </w:tc>
      </w:tr>
      <w:tr w:rsidR="00584431" w:rsidRPr="00E34D00" w14:paraId="53CECDE4" w14:textId="77777777" w:rsidTr="00594AC4">
        <w:tc>
          <w:tcPr>
            <w:tcW w:w="1455" w:type="dxa"/>
            <w:tcBorders>
              <w:left w:val="nil"/>
            </w:tcBorders>
            <w:vAlign w:val="center"/>
          </w:tcPr>
          <w:p w14:paraId="77E9C2E8" w14:textId="48A17A37" w:rsidR="00584431" w:rsidRPr="00E34D00" w:rsidRDefault="00F8132E" w:rsidP="00594AC4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REA</w:t>
            </w:r>
          </w:p>
        </w:tc>
        <w:tc>
          <w:tcPr>
            <w:tcW w:w="5448" w:type="dxa"/>
          </w:tcPr>
          <w:p w14:paraId="78157CEC" w14:textId="5413F2D8" w:rsidR="0051061B" w:rsidRDefault="0051061B" w:rsidP="0051061B">
            <w:pPr>
              <w:pStyle w:val="Paragraphedeliste"/>
              <w:numPr>
                <w:ilvl w:val="0"/>
                <w:numId w:val="18"/>
              </w:numPr>
              <w:spacing w:before="60" w:after="60"/>
            </w:pPr>
            <w:r w:rsidRPr="0051061B">
              <w:t xml:space="preserve">Identifier l’oxydant et le réducteur dans une réaction donnée à l’aide du nombre d’oxydation. </w:t>
            </w:r>
          </w:p>
          <w:p w14:paraId="5DE74839" w14:textId="1BEFCECA" w:rsidR="00494CDC" w:rsidRPr="00E34D00" w:rsidRDefault="00C379B4" w:rsidP="000D51FC">
            <w:pPr>
              <w:pStyle w:val="Paragraphedeliste"/>
              <w:numPr>
                <w:ilvl w:val="0"/>
                <w:numId w:val="18"/>
              </w:numPr>
              <w:spacing w:before="60" w:after="60"/>
            </w:pPr>
            <w:r w:rsidRPr="00C379B4">
              <w:t xml:space="preserve">Écrire l’équation d’une réaction d’oxydo-réduction en milieu acide. 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0CCA9BFC" w14:textId="3E08C84C" w:rsidR="00704DBE" w:rsidRPr="00E34D00" w:rsidRDefault="00704DBE" w:rsidP="00594AC4">
            <w:pPr>
              <w:jc w:val="left"/>
            </w:pPr>
            <w:r>
              <w:t xml:space="preserve">Activité 2 </w:t>
            </w:r>
          </w:p>
        </w:tc>
      </w:tr>
    </w:tbl>
    <w:p w14:paraId="26D6EEC2" w14:textId="77777777" w:rsidR="005C7E1A" w:rsidRDefault="005C7E1A" w:rsidP="005C7E1A">
      <w:pPr>
        <w:rPr>
          <w:color w:val="000000" w:themeColor="text1"/>
          <w:sz w:val="22"/>
        </w:rPr>
      </w:pPr>
    </w:p>
    <w:p w14:paraId="38F71733" w14:textId="1ED97DE6" w:rsidR="00647BD1" w:rsidRPr="00CC6B4C" w:rsidRDefault="00647BD1" w:rsidP="00100B37">
      <w:pPr>
        <w:spacing w:after="200"/>
        <w:jc w:val="left"/>
        <w:rPr>
          <w:color w:val="000000" w:themeColor="text1"/>
          <w:sz w:val="22"/>
        </w:rPr>
      </w:pPr>
    </w:p>
    <w:sectPr w:rsidR="00647BD1" w:rsidRPr="00CC6B4C" w:rsidSect="008A22B2"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68D93" w14:textId="77777777" w:rsidR="008C46E1" w:rsidRDefault="008C46E1" w:rsidP="00B84075">
      <w:pPr>
        <w:spacing w:line="240" w:lineRule="auto"/>
      </w:pPr>
      <w:r>
        <w:separator/>
      </w:r>
    </w:p>
    <w:p w14:paraId="3D3217FE" w14:textId="77777777" w:rsidR="008C46E1" w:rsidRDefault="008C46E1"/>
    <w:p w14:paraId="45CF5213" w14:textId="77777777" w:rsidR="008C46E1" w:rsidRDefault="008C46E1"/>
  </w:endnote>
  <w:endnote w:type="continuationSeparator" w:id="0">
    <w:p w14:paraId="52D0C8BA" w14:textId="77777777" w:rsidR="008C46E1" w:rsidRDefault="008C46E1" w:rsidP="00B84075">
      <w:pPr>
        <w:spacing w:line="240" w:lineRule="auto"/>
      </w:pPr>
      <w:r>
        <w:continuationSeparator/>
      </w:r>
    </w:p>
    <w:p w14:paraId="2EB1703F" w14:textId="77777777" w:rsidR="008C46E1" w:rsidRDefault="008C46E1"/>
    <w:p w14:paraId="682BF135" w14:textId="77777777" w:rsidR="008C46E1" w:rsidRDefault="008C46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80555" w14:textId="77777777" w:rsidR="008C46E1" w:rsidRDefault="008C46E1" w:rsidP="00B84075">
      <w:pPr>
        <w:spacing w:line="240" w:lineRule="auto"/>
      </w:pPr>
      <w:r>
        <w:separator/>
      </w:r>
    </w:p>
    <w:p w14:paraId="0E317702" w14:textId="77777777" w:rsidR="008C46E1" w:rsidRDefault="008C46E1"/>
    <w:p w14:paraId="1AAF3523" w14:textId="77777777" w:rsidR="008C46E1" w:rsidRDefault="008C46E1"/>
  </w:footnote>
  <w:footnote w:type="continuationSeparator" w:id="0">
    <w:p w14:paraId="73A3EB8E" w14:textId="77777777" w:rsidR="008C46E1" w:rsidRDefault="008C46E1" w:rsidP="00B84075">
      <w:pPr>
        <w:spacing w:line="240" w:lineRule="auto"/>
      </w:pPr>
      <w:r>
        <w:continuationSeparator/>
      </w:r>
    </w:p>
    <w:p w14:paraId="7290A330" w14:textId="77777777" w:rsidR="008C46E1" w:rsidRDefault="008C46E1"/>
    <w:p w14:paraId="31D16B57" w14:textId="77777777" w:rsidR="008C46E1" w:rsidRDefault="008C46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3E4FC" w14:textId="5944ED25" w:rsidR="0056189E" w:rsidRPr="00B9217A" w:rsidRDefault="00F97195" w:rsidP="00EF4F24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3ADF87" wp14:editId="1D5A63BF">
          <wp:simplePos x="0" y="0"/>
          <wp:positionH relativeFrom="column">
            <wp:posOffset>-359410</wp:posOffset>
          </wp:positionH>
          <wp:positionV relativeFrom="paragraph">
            <wp:posOffset>-85060</wp:posOffset>
          </wp:positionV>
          <wp:extent cx="360000" cy="360000"/>
          <wp:effectExtent l="0" t="0" r="254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quences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17A">
      <w:t xml:space="preserve">   </w:t>
    </w:r>
    <w:r w:rsidR="00FD063C" w:rsidRPr="00B9217A">
      <w:t>Terminale</w:t>
    </w:r>
    <w:r w:rsidR="0056189E" w:rsidRPr="00B9217A">
      <w:t xml:space="preserve"> STL – ETLV</w:t>
    </w:r>
    <w:r w:rsidR="00664F04" w:rsidRPr="00B9217A">
      <w:t xml:space="preserve"> PCM</w:t>
    </w:r>
    <w:r w:rsidR="0056189E" w:rsidRPr="00B9217A">
      <w:tab/>
    </w:r>
    <w:r w:rsidR="0056189E" w:rsidRPr="00B9217A">
      <w:tab/>
    </w:r>
    <w:proofErr w:type="spellStart"/>
    <w:r w:rsidR="007D3CAD" w:rsidRPr="00B9217A">
      <w:t>Activit</w:t>
    </w:r>
    <w:r w:rsidR="007E41F5" w:rsidRPr="00B9217A">
      <w:t>ies</w:t>
    </w:r>
    <w:proofErr w:type="spellEnd"/>
    <w:r w:rsidR="0056189E" w:rsidRPr="00B9217A">
      <w:t xml:space="preserve"> </w:t>
    </w:r>
    <w:r w:rsidR="007E41F5" w:rsidRPr="00B9217A">
      <w:t>1</w:t>
    </w:r>
    <w:r w:rsidR="0039042E" w:rsidRPr="00B9217A">
      <w:t xml:space="preserve"> </w:t>
    </w:r>
    <w:r w:rsidR="00060E78">
      <w:t>-</w:t>
    </w:r>
    <w:r w:rsidR="0039042E" w:rsidRPr="00B9217A">
      <w:t xml:space="preserve"> </w:t>
    </w:r>
    <w:r w:rsidR="0082793F">
      <w:t>2</w:t>
    </w:r>
    <w:r w:rsidR="00FF35BE" w:rsidRPr="00B9217A">
      <w:t xml:space="preserve"> </w:t>
    </w:r>
    <w:r w:rsidR="007D3CAD" w:rsidRPr="00B9217A">
      <w:t xml:space="preserve">– </w:t>
    </w:r>
    <w:proofErr w:type="spellStart"/>
    <w:r w:rsidR="007D3CAD" w:rsidRPr="00B9217A">
      <w:t>se</w:t>
    </w:r>
    <w:r w:rsidR="0056189E" w:rsidRPr="00B9217A">
      <w:t>quence</w:t>
    </w:r>
    <w:proofErr w:type="spellEnd"/>
    <w:r w:rsidR="0056189E" w:rsidRPr="00B9217A">
      <w:t xml:space="preserve"> n°</w:t>
    </w:r>
    <w:r w:rsidR="000D1C92">
      <w:t>3</w:t>
    </w:r>
  </w:p>
  <w:p w14:paraId="26A62DB8" w14:textId="77777777" w:rsidR="0056189E" w:rsidRPr="00B9217A" w:rsidRDefault="0056189E"/>
  <w:p w14:paraId="3AAAC96A" w14:textId="77777777" w:rsidR="0056189E" w:rsidRPr="00B9217A" w:rsidRDefault="005618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1B82E1C"/>
    <w:multiLevelType w:val="multilevel"/>
    <w:tmpl w:val="481E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001D2"/>
    <w:multiLevelType w:val="hybridMultilevel"/>
    <w:tmpl w:val="16FC06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16F4B03"/>
    <w:multiLevelType w:val="multilevel"/>
    <w:tmpl w:val="F6D0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C95A41"/>
    <w:multiLevelType w:val="hybridMultilevel"/>
    <w:tmpl w:val="86829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E814C57"/>
    <w:multiLevelType w:val="hybridMultilevel"/>
    <w:tmpl w:val="C0B80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65716"/>
    <w:multiLevelType w:val="multilevel"/>
    <w:tmpl w:val="7E08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A40C5E"/>
    <w:multiLevelType w:val="multilevel"/>
    <w:tmpl w:val="417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A7B15"/>
    <w:multiLevelType w:val="multilevel"/>
    <w:tmpl w:val="33CEC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3E4962"/>
    <w:multiLevelType w:val="multilevel"/>
    <w:tmpl w:val="D92E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307F82"/>
    <w:multiLevelType w:val="hybridMultilevel"/>
    <w:tmpl w:val="ECB69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B48E5"/>
    <w:multiLevelType w:val="hybridMultilevel"/>
    <w:tmpl w:val="700ACE94"/>
    <w:lvl w:ilvl="0" w:tplc="BC78B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D7D6E"/>
    <w:multiLevelType w:val="multilevel"/>
    <w:tmpl w:val="6684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01550C"/>
    <w:multiLevelType w:val="multilevel"/>
    <w:tmpl w:val="C72C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9"/>
    <w:lvlOverride w:ilvl="0">
      <w:startOverride w:val="1"/>
    </w:lvlOverride>
  </w:num>
  <w:num w:numId="4">
    <w:abstractNumId w:val="14"/>
  </w:num>
  <w:num w:numId="5">
    <w:abstractNumId w:val="22"/>
  </w:num>
  <w:num w:numId="6">
    <w:abstractNumId w:val="2"/>
  </w:num>
  <w:num w:numId="7">
    <w:abstractNumId w:val="0"/>
  </w:num>
  <w:num w:numId="8">
    <w:abstractNumId w:val="21"/>
  </w:num>
  <w:num w:numId="9">
    <w:abstractNumId w:val="10"/>
  </w:num>
  <w:num w:numId="10">
    <w:abstractNumId w:val="13"/>
  </w:num>
  <w:num w:numId="11">
    <w:abstractNumId w:val="11"/>
  </w:num>
  <w:num w:numId="12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15"/>
  </w:num>
  <w:num w:numId="14">
    <w:abstractNumId w:val="5"/>
  </w:num>
  <w:num w:numId="15">
    <w:abstractNumId w:val="7"/>
  </w:num>
  <w:num w:numId="16">
    <w:abstractNumId w:val="12"/>
  </w:num>
  <w:num w:numId="17">
    <w:abstractNumId w:val="19"/>
  </w:num>
  <w:num w:numId="18">
    <w:abstractNumId w:val="9"/>
  </w:num>
  <w:num w:numId="19">
    <w:abstractNumId w:val="6"/>
  </w:num>
  <w:num w:numId="20">
    <w:abstractNumId w:val="16"/>
  </w:num>
  <w:num w:numId="21">
    <w:abstractNumId w:val="3"/>
  </w:num>
  <w:num w:numId="22">
    <w:abstractNumId w:val="17"/>
  </w:num>
  <w:num w:numId="23">
    <w:abstractNumId w:val="1"/>
  </w:num>
  <w:num w:numId="24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04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504A"/>
    <w:rsid w:val="000054C2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641"/>
    <w:rsid w:val="00031D9A"/>
    <w:rsid w:val="000327EE"/>
    <w:rsid w:val="000328A7"/>
    <w:rsid w:val="00032924"/>
    <w:rsid w:val="000335A1"/>
    <w:rsid w:val="000335CE"/>
    <w:rsid w:val="00034082"/>
    <w:rsid w:val="0003466B"/>
    <w:rsid w:val="0003481C"/>
    <w:rsid w:val="0003485C"/>
    <w:rsid w:val="00034904"/>
    <w:rsid w:val="00034915"/>
    <w:rsid w:val="000353D1"/>
    <w:rsid w:val="000359B1"/>
    <w:rsid w:val="0003620B"/>
    <w:rsid w:val="000366C0"/>
    <w:rsid w:val="000370D9"/>
    <w:rsid w:val="00037B32"/>
    <w:rsid w:val="00037C1F"/>
    <w:rsid w:val="00037D0F"/>
    <w:rsid w:val="000401AC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91F"/>
    <w:rsid w:val="00055D6C"/>
    <w:rsid w:val="000567E9"/>
    <w:rsid w:val="00056C77"/>
    <w:rsid w:val="00060E78"/>
    <w:rsid w:val="00061447"/>
    <w:rsid w:val="00061D77"/>
    <w:rsid w:val="00061D7A"/>
    <w:rsid w:val="00062984"/>
    <w:rsid w:val="000636DE"/>
    <w:rsid w:val="00063972"/>
    <w:rsid w:val="000640B9"/>
    <w:rsid w:val="00064C81"/>
    <w:rsid w:val="00065927"/>
    <w:rsid w:val="00066136"/>
    <w:rsid w:val="00067EB7"/>
    <w:rsid w:val="0007175D"/>
    <w:rsid w:val="000719B8"/>
    <w:rsid w:val="00071DDB"/>
    <w:rsid w:val="00072150"/>
    <w:rsid w:val="00072965"/>
    <w:rsid w:val="0007324F"/>
    <w:rsid w:val="0007335C"/>
    <w:rsid w:val="000739DD"/>
    <w:rsid w:val="00073DF5"/>
    <w:rsid w:val="0007410A"/>
    <w:rsid w:val="00074DCB"/>
    <w:rsid w:val="0007564F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4F2A"/>
    <w:rsid w:val="00085E6A"/>
    <w:rsid w:val="000863E1"/>
    <w:rsid w:val="000865CF"/>
    <w:rsid w:val="000870C1"/>
    <w:rsid w:val="0009038E"/>
    <w:rsid w:val="00091F80"/>
    <w:rsid w:val="00092DC4"/>
    <w:rsid w:val="00093EA3"/>
    <w:rsid w:val="00094011"/>
    <w:rsid w:val="00094574"/>
    <w:rsid w:val="000947CD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47E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0CA2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C7B32"/>
    <w:rsid w:val="000D150C"/>
    <w:rsid w:val="000D1A8E"/>
    <w:rsid w:val="000D1C92"/>
    <w:rsid w:val="000D2F96"/>
    <w:rsid w:val="000D305C"/>
    <w:rsid w:val="000D351C"/>
    <w:rsid w:val="000D3A4D"/>
    <w:rsid w:val="000D41D8"/>
    <w:rsid w:val="000D4AEB"/>
    <w:rsid w:val="000D518D"/>
    <w:rsid w:val="000D51FC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A5D"/>
    <w:rsid w:val="000F50E6"/>
    <w:rsid w:val="000F557C"/>
    <w:rsid w:val="000F5B00"/>
    <w:rsid w:val="000F7857"/>
    <w:rsid w:val="00100B37"/>
    <w:rsid w:val="00100CC1"/>
    <w:rsid w:val="001024C1"/>
    <w:rsid w:val="001051CA"/>
    <w:rsid w:val="0010557B"/>
    <w:rsid w:val="00105B64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7BA"/>
    <w:rsid w:val="00117899"/>
    <w:rsid w:val="00117B0A"/>
    <w:rsid w:val="0012168B"/>
    <w:rsid w:val="00121AF6"/>
    <w:rsid w:val="001225E2"/>
    <w:rsid w:val="00123B1C"/>
    <w:rsid w:val="00124053"/>
    <w:rsid w:val="0012491C"/>
    <w:rsid w:val="00124DA1"/>
    <w:rsid w:val="001253F4"/>
    <w:rsid w:val="0012580E"/>
    <w:rsid w:val="0012592B"/>
    <w:rsid w:val="00125E78"/>
    <w:rsid w:val="00126298"/>
    <w:rsid w:val="001265CE"/>
    <w:rsid w:val="00127A74"/>
    <w:rsid w:val="00130EC0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39C7"/>
    <w:rsid w:val="0014406A"/>
    <w:rsid w:val="00145151"/>
    <w:rsid w:val="001453C4"/>
    <w:rsid w:val="00146774"/>
    <w:rsid w:val="0014768D"/>
    <w:rsid w:val="001479FF"/>
    <w:rsid w:val="001504D9"/>
    <w:rsid w:val="0015083A"/>
    <w:rsid w:val="0015087B"/>
    <w:rsid w:val="00150E96"/>
    <w:rsid w:val="001511E1"/>
    <w:rsid w:val="001519B1"/>
    <w:rsid w:val="0015247F"/>
    <w:rsid w:val="0015285F"/>
    <w:rsid w:val="00152B14"/>
    <w:rsid w:val="00153258"/>
    <w:rsid w:val="00153A35"/>
    <w:rsid w:val="00154A28"/>
    <w:rsid w:val="0015589B"/>
    <w:rsid w:val="00155B13"/>
    <w:rsid w:val="00155FFD"/>
    <w:rsid w:val="001562EA"/>
    <w:rsid w:val="00160A2C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ACD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D34"/>
    <w:rsid w:val="001967D4"/>
    <w:rsid w:val="001968BB"/>
    <w:rsid w:val="001978DD"/>
    <w:rsid w:val="001A1403"/>
    <w:rsid w:val="001A2D10"/>
    <w:rsid w:val="001A3C92"/>
    <w:rsid w:val="001A40EB"/>
    <w:rsid w:val="001A489F"/>
    <w:rsid w:val="001A5CE8"/>
    <w:rsid w:val="001A5E85"/>
    <w:rsid w:val="001A67A9"/>
    <w:rsid w:val="001B0AAF"/>
    <w:rsid w:val="001B0BDA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872"/>
    <w:rsid w:val="001C6A4F"/>
    <w:rsid w:val="001C7D7B"/>
    <w:rsid w:val="001C7F45"/>
    <w:rsid w:val="001D0B69"/>
    <w:rsid w:val="001D30DA"/>
    <w:rsid w:val="001D367A"/>
    <w:rsid w:val="001D38B9"/>
    <w:rsid w:val="001D4A64"/>
    <w:rsid w:val="001D6939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2D15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37A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258B"/>
    <w:rsid w:val="00243BDF"/>
    <w:rsid w:val="0024400D"/>
    <w:rsid w:val="00244A1A"/>
    <w:rsid w:val="00245088"/>
    <w:rsid w:val="002460B3"/>
    <w:rsid w:val="00247FA0"/>
    <w:rsid w:val="002505EA"/>
    <w:rsid w:val="00250A59"/>
    <w:rsid w:val="00250B8D"/>
    <w:rsid w:val="00252FC4"/>
    <w:rsid w:val="00253B55"/>
    <w:rsid w:val="00254278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0679"/>
    <w:rsid w:val="002710F6"/>
    <w:rsid w:val="002719F6"/>
    <w:rsid w:val="0027275B"/>
    <w:rsid w:val="002740BB"/>
    <w:rsid w:val="0027481F"/>
    <w:rsid w:val="002756BD"/>
    <w:rsid w:val="0027696F"/>
    <w:rsid w:val="00277F11"/>
    <w:rsid w:val="002805B4"/>
    <w:rsid w:val="00280A2A"/>
    <w:rsid w:val="00280B98"/>
    <w:rsid w:val="00281173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95A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E7A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75F2"/>
    <w:rsid w:val="002A776F"/>
    <w:rsid w:val="002B0AC0"/>
    <w:rsid w:val="002B0C9F"/>
    <w:rsid w:val="002B0F5F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162"/>
    <w:rsid w:val="002C234F"/>
    <w:rsid w:val="002C287E"/>
    <w:rsid w:val="002C39B6"/>
    <w:rsid w:val="002C657F"/>
    <w:rsid w:val="002C6775"/>
    <w:rsid w:val="002C7482"/>
    <w:rsid w:val="002C7527"/>
    <w:rsid w:val="002C7CF2"/>
    <w:rsid w:val="002D09ED"/>
    <w:rsid w:val="002D0B12"/>
    <w:rsid w:val="002D164C"/>
    <w:rsid w:val="002D18FC"/>
    <w:rsid w:val="002D194E"/>
    <w:rsid w:val="002D1E9C"/>
    <w:rsid w:val="002D2090"/>
    <w:rsid w:val="002D243A"/>
    <w:rsid w:val="002D2595"/>
    <w:rsid w:val="002D2633"/>
    <w:rsid w:val="002D304D"/>
    <w:rsid w:val="002D37A7"/>
    <w:rsid w:val="002D3FBB"/>
    <w:rsid w:val="002D42FD"/>
    <w:rsid w:val="002D5057"/>
    <w:rsid w:val="002D522B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1D3A"/>
    <w:rsid w:val="002F20CB"/>
    <w:rsid w:val="002F22D4"/>
    <w:rsid w:val="002F31B0"/>
    <w:rsid w:val="002F3343"/>
    <w:rsid w:val="002F3812"/>
    <w:rsid w:val="002F4342"/>
    <w:rsid w:val="002F48A3"/>
    <w:rsid w:val="002F51D6"/>
    <w:rsid w:val="002F5652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6FEF"/>
    <w:rsid w:val="0031711F"/>
    <w:rsid w:val="00317390"/>
    <w:rsid w:val="003216CA"/>
    <w:rsid w:val="00321B7A"/>
    <w:rsid w:val="00322A7E"/>
    <w:rsid w:val="00322C76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7B"/>
    <w:rsid w:val="003425F2"/>
    <w:rsid w:val="003429B9"/>
    <w:rsid w:val="00342A51"/>
    <w:rsid w:val="00343414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44A3"/>
    <w:rsid w:val="0035598A"/>
    <w:rsid w:val="00355BB3"/>
    <w:rsid w:val="00356C92"/>
    <w:rsid w:val="00356ED1"/>
    <w:rsid w:val="00357C53"/>
    <w:rsid w:val="00360A5F"/>
    <w:rsid w:val="00360D1B"/>
    <w:rsid w:val="00360EFB"/>
    <w:rsid w:val="003614A2"/>
    <w:rsid w:val="00361945"/>
    <w:rsid w:val="00361B9A"/>
    <w:rsid w:val="00362C6F"/>
    <w:rsid w:val="003635E4"/>
    <w:rsid w:val="0036484F"/>
    <w:rsid w:val="00364917"/>
    <w:rsid w:val="003679FF"/>
    <w:rsid w:val="003705C8"/>
    <w:rsid w:val="003710D2"/>
    <w:rsid w:val="003721FF"/>
    <w:rsid w:val="00372579"/>
    <w:rsid w:val="003726BC"/>
    <w:rsid w:val="00372ABF"/>
    <w:rsid w:val="003738F5"/>
    <w:rsid w:val="00373BAA"/>
    <w:rsid w:val="003740A5"/>
    <w:rsid w:val="003746CD"/>
    <w:rsid w:val="00374F33"/>
    <w:rsid w:val="00374FBE"/>
    <w:rsid w:val="00375840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4D33"/>
    <w:rsid w:val="00385105"/>
    <w:rsid w:val="0038558F"/>
    <w:rsid w:val="0038776D"/>
    <w:rsid w:val="0039042E"/>
    <w:rsid w:val="003912E1"/>
    <w:rsid w:val="003918C9"/>
    <w:rsid w:val="00391E40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225E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C3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92A"/>
    <w:rsid w:val="003C5B24"/>
    <w:rsid w:val="003C6149"/>
    <w:rsid w:val="003C6A23"/>
    <w:rsid w:val="003C6E97"/>
    <w:rsid w:val="003C70E1"/>
    <w:rsid w:val="003D26E1"/>
    <w:rsid w:val="003D2C22"/>
    <w:rsid w:val="003D2EBD"/>
    <w:rsid w:val="003D37AB"/>
    <w:rsid w:val="003D3CFB"/>
    <w:rsid w:val="003D5276"/>
    <w:rsid w:val="003D64D1"/>
    <w:rsid w:val="003D6530"/>
    <w:rsid w:val="003D66BF"/>
    <w:rsid w:val="003E0B6B"/>
    <w:rsid w:val="003E0DC5"/>
    <w:rsid w:val="003E1A2E"/>
    <w:rsid w:val="003E1BB9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AA3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5DA"/>
    <w:rsid w:val="00415C87"/>
    <w:rsid w:val="00415EA5"/>
    <w:rsid w:val="00416192"/>
    <w:rsid w:val="00416747"/>
    <w:rsid w:val="004174C1"/>
    <w:rsid w:val="00420473"/>
    <w:rsid w:val="004210D0"/>
    <w:rsid w:val="0042126F"/>
    <w:rsid w:val="00421537"/>
    <w:rsid w:val="00421676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CA9"/>
    <w:rsid w:val="00431F0F"/>
    <w:rsid w:val="00432993"/>
    <w:rsid w:val="004335AF"/>
    <w:rsid w:val="00434C06"/>
    <w:rsid w:val="00435222"/>
    <w:rsid w:val="004352D0"/>
    <w:rsid w:val="004361F6"/>
    <w:rsid w:val="00437C6B"/>
    <w:rsid w:val="00440963"/>
    <w:rsid w:val="0044120B"/>
    <w:rsid w:val="00441337"/>
    <w:rsid w:val="004416C8"/>
    <w:rsid w:val="004423D5"/>
    <w:rsid w:val="0044241F"/>
    <w:rsid w:val="0044298B"/>
    <w:rsid w:val="00442E2E"/>
    <w:rsid w:val="00443F06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031"/>
    <w:rsid w:val="0046033E"/>
    <w:rsid w:val="004606DA"/>
    <w:rsid w:val="004620BB"/>
    <w:rsid w:val="00462A2C"/>
    <w:rsid w:val="004632C0"/>
    <w:rsid w:val="004633CF"/>
    <w:rsid w:val="00463F86"/>
    <w:rsid w:val="004646CE"/>
    <w:rsid w:val="00465F82"/>
    <w:rsid w:val="004663FA"/>
    <w:rsid w:val="00466E68"/>
    <w:rsid w:val="004678DD"/>
    <w:rsid w:val="00467A56"/>
    <w:rsid w:val="00467EB2"/>
    <w:rsid w:val="004704B4"/>
    <w:rsid w:val="004709CC"/>
    <w:rsid w:val="00471AF5"/>
    <w:rsid w:val="00471DC2"/>
    <w:rsid w:val="0047288D"/>
    <w:rsid w:val="00473E2E"/>
    <w:rsid w:val="00475FDD"/>
    <w:rsid w:val="00476853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635"/>
    <w:rsid w:val="004917A7"/>
    <w:rsid w:val="004917FF"/>
    <w:rsid w:val="00491DA2"/>
    <w:rsid w:val="00493EE2"/>
    <w:rsid w:val="004944EA"/>
    <w:rsid w:val="00494A41"/>
    <w:rsid w:val="00494CDC"/>
    <w:rsid w:val="004950C9"/>
    <w:rsid w:val="00495179"/>
    <w:rsid w:val="0049589A"/>
    <w:rsid w:val="00496841"/>
    <w:rsid w:val="00497647"/>
    <w:rsid w:val="004A0710"/>
    <w:rsid w:val="004A0907"/>
    <w:rsid w:val="004A11A4"/>
    <w:rsid w:val="004A164A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DAC"/>
    <w:rsid w:val="004B1EF0"/>
    <w:rsid w:val="004B212E"/>
    <w:rsid w:val="004B3669"/>
    <w:rsid w:val="004B367F"/>
    <w:rsid w:val="004B38BB"/>
    <w:rsid w:val="004B3935"/>
    <w:rsid w:val="004B3F20"/>
    <w:rsid w:val="004B51FC"/>
    <w:rsid w:val="004B5525"/>
    <w:rsid w:val="004B6DD4"/>
    <w:rsid w:val="004B70B8"/>
    <w:rsid w:val="004B7383"/>
    <w:rsid w:val="004C0022"/>
    <w:rsid w:val="004C04D9"/>
    <w:rsid w:val="004C072B"/>
    <w:rsid w:val="004C0B4C"/>
    <w:rsid w:val="004C1456"/>
    <w:rsid w:val="004C1853"/>
    <w:rsid w:val="004C1C6C"/>
    <w:rsid w:val="004C1CA2"/>
    <w:rsid w:val="004C1F64"/>
    <w:rsid w:val="004C2998"/>
    <w:rsid w:val="004C3238"/>
    <w:rsid w:val="004C3844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138"/>
    <w:rsid w:val="004D4C41"/>
    <w:rsid w:val="004D5334"/>
    <w:rsid w:val="004D61E5"/>
    <w:rsid w:val="004D701F"/>
    <w:rsid w:val="004D72F9"/>
    <w:rsid w:val="004D7EDF"/>
    <w:rsid w:val="004D7F60"/>
    <w:rsid w:val="004E0C5F"/>
    <w:rsid w:val="004E0EB4"/>
    <w:rsid w:val="004E1634"/>
    <w:rsid w:val="004E16AE"/>
    <w:rsid w:val="004E1B67"/>
    <w:rsid w:val="004E2461"/>
    <w:rsid w:val="004E2D51"/>
    <w:rsid w:val="004E35D6"/>
    <w:rsid w:val="004E3FA2"/>
    <w:rsid w:val="004E4866"/>
    <w:rsid w:val="004E4FFF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4C6"/>
    <w:rsid w:val="005055EC"/>
    <w:rsid w:val="005056AF"/>
    <w:rsid w:val="00505CEA"/>
    <w:rsid w:val="005075C1"/>
    <w:rsid w:val="00507684"/>
    <w:rsid w:val="0050785F"/>
    <w:rsid w:val="0051061B"/>
    <w:rsid w:val="00510695"/>
    <w:rsid w:val="00511D4C"/>
    <w:rsid w:val="005126AE"/>
    <w:rsid w:val="005137EB"/>
    <w:rsid w:val="00513C6D"/>
    <w:rsid w:val="00514389"/>
    <w:rsid w:val="005143DA"/>
    <w:rsid w:val="00515550"/>
    <w:rsid w:val="00517737"/>
    <w:rsid w:val="00517E87"/>
    <w:rsid w:val="00517EB0"/>
    <w:rsid w:val="00520EA6"/>
    <w:rsid w:val="005227F4"/>
    <w:rsid w:val="005228CA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3F8"/>
    <w:rsid w:val="00537402"/>
    <w:rsid w:val="00537A52"/>
    <w:rsid w:val="005404C9"/>
    <w:rsid w:val="00540601"/>
    <w:rsid w:val="005407D2"/>
    <w:rsid w:val="005412C4"/>
    <w:rsid w:val="00541793"/>
    <w:rsid w:val="00541A78"/>
    <w:rsid w:val="00541E38"/>
    <w:rsid w:val="00542472"/>
    <w:rsid w:val="005424B7"/>
    <w:rsid w:val="005434AD"/>
    <w:rsid w:val="00543717"/>
    <w:rsid w:val="0054416B"/>
    <w:rsid w:val="00544B27"/>
    <w:rsid w:val="005459DD"/>
    <w:rsid w:val="00545BAB"/>
    <w:rsid w:val="0054610A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E3E"/>
    <w:rsid w:val="0056401C"/>
    <w:rsid w:val="00564ADA"/>
    <w:rsid w:val="00564C54"/>
    <w:rsid w:val="00565993"/>
    <w:rsid w:val="00566F8D"/>
    <w:rsid w:val="005670FC"/>
    <w:rsid w:val="00567BC4"/>
    <w:rsid w:val="005705B8"/>
    <w:rsid w:val="005709C8"/>
    <w:rsid w:val="00570AAF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1FA"/>
    <w:rsid w:val="00582771"/>
    <w:rsid w:val="00582E9A"/>
    <w:rsid w:val="0058374B"/>
    <w:rsid w:val="00584431"/>
    <w:rsid w:val="005854C4"/>
    <w:rsid w:val="005868CB"/>
    <w:rsid w:val="0058694D"/>
    <w:rsid w:val="00586D57"/>
    <w:rsid w:val="005873CF"/>
    <w:rsid w:val="005876AD"/>
    <w:rsid w:val="00587E6B"/>
    <w:rsid w:val="00587EB0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540D"/>
    <w:rsid w:val="00595E16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0B82"/>
    <w:rsid w:val="005B1738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529"/>
    <w:rsid w:val="005B6E45"/>
    <w:rsid w:val="005B71AF"/>
    <w:rsid w:val="005C041D"/>
    <w:rsid w:val="005C0619"/>
    <w:rsid w:val="005C11FA"/>
    <w:rsid w:val="005C16C6"/>
    <w:rsid w:val="005C270F"/>
    <w:rsid w:val="005C2E28"/>
    <w:rsid w:val="005C4D41"/>
    <w:rsid w:val="005C6167"/>
    <w:rsid w:val="005C6193"/>
    <w:rsid w:val="005C7E1A"/>
    <w:rsid w:val="005D0099"/>
    <w:rsid w:val="005D0398"/>
    <w:rsid w:val="005D03BA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2A4"/>
    <w:rsid w:val="005E7492"/>
    <w:rsid w:val="005F126D"/>
    <w:rsid w:val="005F1703"/>
    <w:rsid w:val="005F183C"/>
    <w:rsid w:val="005F2866"/>
    <w:rsid w:val="005F2F4F"/>
    <w:rsid w:val="005F3595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20C"/>
    <w:rsid w:val="00622B12"/>
    <w:rsid w:val="00623C68"/>
    <w:rsid w:val="0062436C"/>
    <w:rsid w:val="006249F3"/>
    <w:rsid w:val="00625BBD"/>
    <w:rsid w:val="00626684"/>
    <w:rsid w:val="00626994"/>
    <w:rsid w:val="00627DD9"/>
    <w:rsid w:val="00627E39"/>
    <w:rsid w:val="00630E5A"/>
    <w:rsid w:val="00630F1C"/>
    <w:rsid w:val="0063117E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501"/>
    <w:rsid w:val="00643DC5"/>
    <w:rsid w:val="00644183"/>
    <w:rsid w:val="006446B2"/>
    <w:rsid w:val="00644A94"/>
    <w:rsid w:val="00645095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359"/>
    <w:rsid w:val="00656B7C"/>
    <w:rsid w:val="0065702B"/>
    <w:rsid w:val="006574AD"/>
    <w:rsid w:val="006600C5"/>
    <w:rsid w:val="0066037E"/>
    <w:rsid w:val="00660E76"/>
    <w:rsid w:val="00661596"/>
    <w:rsid w:val="00661754"/>
    <w:rsid w:val="00661B1E"/>
    <w:rsid w:val="006639A5"/>
    <w:rsid w:val="006645B4"/>
    <w:rsid w:val="00664ACE"/>
    <w:rsid w:val="00664F04"/>
    <w:rsid w:val="0066564A"/>
    <w:rsid w:val="006666C1"/>
    <w:rsid w:val="00666CAE"/>
    <w:rsid w:val="00667730"/>
    <w:rsid w:val="006679B8"/>
    <w:rsid w:val="00667AB7"/>
    <w:rsid w:val="00667E94"/>
    <w:rsid w:val="0067020A"/>
    <w:rsid w:val="00670A21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0DB4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3D1"/>
    <w:rsid w:val="00695647"/>
    <w:rsid w:val="00696368"/>
    <w:rsid w:val="00696474"/>
    <w:rsid w:val="0069659F"/>
    <w:rsid w:val="00696B5C"/>
    <w:rsid w:val="00696CC4"/>
    <w:rsid w:val="006A0634"/>
    <w:rsid w:val="006A151B"/>
    <w:rsid w:val="006A29A6"/>
    <w:rsid w:val="006A2BB4"/>
    <w:rsid w:val="006A2C1B"/>
    <w:rsid w:val="006A2C20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13"/>
    <w:rsid w:val="006B4563"/>
    <w:rsid w:val="006B5A02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7B8"/>
    <w:rsid w:val="006C6814"/>
    <w:rsid w:val="006C6C6C"/>
    <w:rsid w:val="006C7EA0"/>
    <w:rsid w:val="006D17C3"/>
    <w:rsid w:val="006D29A2"/>
    <w:rsid w:val="006D2BC6"/>
    <w:rsid w:val="006D2E16"/>
    <w:rsid w:val="006D3672"/>
    <w:rsid w:val="006D3723"/>
    <w:rsid w:val="006D3B47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5CE6"/>
    <w:rsid w:val="006E5E1D"/>
    <w:rsid w:val="006E60E1"/>
    <w:rsid w:val="006E6267"/>
    <w:rsid w:val="006E6986"/>
    <w:rsid w:val="006E6AEE"/>
    <w:rsid w:val="006F0AC4"/>
    <w:rsid w:val="006F1742"/>
    <w:rsid w:val="006F2286"/>
    <w:rsid w:val="006F2877"/>
    <w:rsid w:val="006F3B57"/>
    <w:rsid w:val="006F3DD8"/>
    <w:rsid w:val="006F5D7C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DAE"/>
    <w:rsid w:val="00704DB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3625"/>
    <w:rsid w:val="00714B11"/>
    <w:rsid w:val="00715470"/>
    <w:rsid w:val="007159F5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E4C"/>
    <w:rsid w:val="00733564"/>
    <w:rsid w:val="00733ACB"/>
    <w:rsid w:val="007344E1"/>
    <w:rsid w:val="00734613"/>
    <w:rsid w:val="00735679"/>
    <w:rsid w:val="00735DF4"/>
    <w:rsid w:val="007377F3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C06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2034"/>
    <w:rsid w:val="00752113"/>
    <w:rsid w:val="00752BAC"/>
    <w:rsid w:val="00754307"/>
    <w:rsid w:val="00754D8E"/>
    <w:rsid w:val="0075689F"/>
    <w:rsid w:val="00757016"/>
    <w:rsid w:val="00760344"/>
    <w:rsid w:val="00762081"/>
    <w:rsid w:val="007620A3"/>
    <w:rsid w:val="00762A67"/>
    <w:rsid w:val="00762C8B"/>
    <w:rsid w:val="00763A37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80D4C"/>
    <w:rsid w:val="00781682"/>
    <w:rsid w:val="00782487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2FC"/>
    <w:rsid w:val="007A07AB"/>
    <w:rsid w:val="007A1003"/>
    <w:rsid w:val="007A12AF"/>
    <w:rsid w:val="007A13F2"/>
    <w:rsid w:val="007A4355"/>
    <w:rsid w:val="007A5A3A"/>
    <w:rsid w:val="007A674C"/>
    <w:rsid w:val="007A68D8"/>
    <w:rsid w:val="007A6BF5"/>
    <w:rsid w:val="007A70C3"/>
    <w:rsid w:val="007A776A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531A"/>
    <w:rsid w:val="007B583F"/>
    <w:rsid w:val="007B6902"/>
    <w:rsid w:val="007B6F76"/>
    <w:rsid w:val="007C02DF"/>
    <w:rsid w:val="007C036B"/>
    <w:rsid w:val="007C1A32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41F5"/>
    <w:rsid w:val="007E567D"/>
    <w:rsid w:val="007E5EE1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6EF5"/>
    <w:rsid w:val="007F7783"/>
    <w:rsid w:val="007F7EE1"/>
    <w:rsid w:val="0080158E"/>
    <w:rsid w:val="00801789"/>
    <w:rsid w:val="008025CB"/>
    <w:rsid w:val="008036F1"/>
    <w:rsid w:val="008040C9"/>
    <w:rsid w:val="00804539"/>
    <w:rsid w:val="00804EAC"/>
    <w:rsid w:val="00805F1F"/>
    <w:rsid w:val="0080627A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5FE0"/>
    <w:rsid w:val="0082674C"/>
    <w:rsid w:val="0082793F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5B03"/>
    <w:rsid w:val="0083657F"/>
    <w:rsid w:val="008365E0"/>
    <w:rsid w:val="00836942"/>
    <w:rsid w:val="00840700"/>
    <w:rsid w:val="008408FB"/>
    <w:rsid w:val="008409B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83C"/>
    <w:rsid w:val="00860B08"/>
    <w:rsid w:val="00861345"/>
    <w:rsid w:val="00862575"/>
    <w:rsid w:val="00864677"/>
    <w:rsid w:val="00864B2C"/>
    <w:rsid w:val="00865166"/>
    <w:rsid w:val="00865F44"/>
    <w:rsid w:val="008670A9"/>
    <w:rsid w:val="00867F97"/>
    <w:rsid w:val="008708A5"/>
    <w:rsid w:val="008720E4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6C0"/>
    <w:rsid w:val="00897887"/>
    <w:rsid w:val="008A151F"/>
    <w:rsid w:val="008A22B2"/>
    <w:rsid w:val="008A3448"/>
    <w:rsid w:val="008A35E1"/>
    <w:rsid w:val="008A3CE2"/>
    <w:rsid w:val="008A3D5D"/>
    <w:rsid w:val="008A57AD"/>
    <w:rsid w:val="008A5BB8"/>
    <w:rsid w:val="008A68A6"/>
    <w:rsid w:val="008A7C12"/>
    <w:rsid w:val="008A7CDB"/>
    <w:rsid w:val="008B0A35"/>
    <w:rsid w:val="008B1C99"/>
    <w:rsid w:val="008B1E77"/>
    <w:rsid w:val="008B1F8A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775"/>
    <w:rsid w:val="008B7D22"/>
    <w:rsid w:val="008C0988"/>
    <w:rsid w:val="008C17CB"/>
    <w:rsid w:val="008C1D6E"/>
    <w:rsid w:val="008C1DAF"/>
    <w:rsid w:val="008C1FF6"/>
    <w:rsid w:val="008C2C99"/>
    <w:rsid w:val="008C46CC"/>
    <w:rsid w:val="008C46E1"/>
    <w:rsid w:val="008C565F"/>
    <w:rsid w:val="008C5E2D"/>
    <w:rsid w:val="008C6150"/>
    <w:rsid w:val="008C679D"/>
    <w:rsid w:val="008C6945"/>
    <w:rsid w:val="008C740D"/>
    <w:rsid w:val="008C744D"/>
    <w:rsid w:val="008C7A94"/>
    <w:rsid w:val="008D03DC"/>
    <w:rsid w:val="008D0742"/>
    <w:rsid w:val="008D0A17"/>
    <w:rsid w:val="008D1457"/>
    <w:rsid w:val="008D1BD4"/>
    <w:rsid w:val="008D290C"/>
    <w:rsid w:val="008D37E8"/>
    <w:rsid w:val="008D4133"/>
    <w:rsid w:val="008D49F6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63B"/>
    <w:rsid w:val="008E6693"/>
    <w:rsid w:val="008E6AE0"/>
    <w:rsid w:val="008E7022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8F78A5"/>
    <w:rsid w:val="0090198B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3EA3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16A6"/>
    <w:rsid w:val="009316D6"/>
    <w:rsid w:val="00932D4B"/>
    <w:rsid w:val="009351BE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3246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67510"/>
    <w:rsid w:val="009704A3"/>
    <w:rsid w:val="00970DC2"/>
    <w:rsid w:val="00970E63"/>
    <w:rsid w:val="0097147B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6A2E"/>
    <w:rsid w:val="009872CB"/>
    <w:rsid w:val="00987AE6"/>
    <w:rsid w:val="00987F5E"/>
    <w:rsid w:val="0099028E"/>
    <w:rsid w:val="00990CDE"/>
    <w:rsid w:val="00992BFF"/>
    <w:rsid w:val="0099303D"/>
    <w:rsid w:val="00993C7F"/>
    <w:rsid w:val="00995803"/>
    <w:rsid w:val="00995B69"/>
    <w:rsid w:val="009967C8"/>
    <w:rsid w:val="009969F8"/>
    <w:rsid w:val="00996A53"/>
    <w:rsid w:val="00997F9F"/>
    <w:rsid w:val="009A030A"/>
    <w:rsid w:val="009A0820"/>
    <w:rsid w:val="009A1404"/>
    <w:rsid w:val="009A1491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5964"/>
    <w:rsid w:val="009B6875"/>
    <w:rsid w:val="009B6CE1"/>
    <w:rsid w:val="009B7326"/>
    <w:rsid w:val="009B763D"/>
    <w:rsid w:val="009B76C8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38E"/>
    <w:rsid w:val="00A07520"/>
    <w:rsid w:val="00A123E8"/>
    <w:rsid w:val="00A1279A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CAD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6F"/>
    <w:rsid w:val="00A269DF"/>
    <w:rsid w:val="00A26A74"/>
    <w:rsid w:val="00A26D15"/>
    <w:rsid w:val="00A27AF7"/>
    <w:rsid w:val="00A30E02"/>
    <w:rsid w:val="00A31B00"/>
    <w:rsid w:val="00A31D61"/>
    <w:rsid w:val="00A3236F"/>
    <w:rsid w:val="00A32A4E"/>
    <w:rsid w:val="00A335C1"/>
    <w:rsid w:val="00A33684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0EBD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2936"/>
    <w:rsid w:val="00A53629"/>
    <w:rsid w:val="00A53759"/>
    <w:rsid w:val="00A5445A"/>
    <w:rsid w:val="00A54D5D"/>
    <w:rsid w:val="00A559F1"/>
    <w:rsid w:val="00A56254"/>
    <w:rsid w:val="00A56345"/>
    <w:rsid w:val="00A565BF"/>
    <w:rsid w:val="00A57318"/>
    <w:rsid w:val="00A57449"/>
    <w:rsid w:val="00A57F07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67E89"/>
    <w:rsid w:val="00A7007E"/>
    <w:rsid w:val="00A71096"/>
    <w:rsid w:val="00A7165E"/>
    <w:rsid w:val="00A7190A"/>
    <w:rsid w:val="00A71F43"/>
    <w:rsid w:val="00A72EFD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B20"/>
    <w:rsid w:val="00AA0FF9"/>
    <w:rsid w:val="00AA162B"/>
    <w:rsid w:val="00AA1CBA"/>
    <w:rsid w:val="00AA2514"/>
    <w:rsid w:val="00AA2B2C"/>
    <w:rsid w:val="00AA32C3"/>
    <w:rsid w:val="00AA349E"/>
    <w:rsid w:val="00AA3909"/>
    <w:rsid w:val="00AA4172"/>
    <w:rsid w:val="00AA4913"/>
    <w:rsid w:val="00AA4B51"/>
    <w:rsid w:val="00AA4B75"/>
    <w:rsid w:val="00AA5156"/>
    <w:rsid w:val="00AA6BDB"/>
    <w:rsid w:val="00AA72DC"/>
    <w:rsid w:val="00AB040E"/>
    <w:rsid w:val="00AB0DF1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6040"/>
    <w:rsid w:val="00AC78F1"/>
    <w:rsid w:val="00AD07F6"/>
    <w:rsid w:val="00AD0EF5"/>
    <w:rsid w:val="00AD11B9"/>
    <w:rsid w:val="00AD6483"/>
    <w:rsid w:val="00AD6C35"/>
    <w:rsid w:val="00AD7FAC"/>
    <w:rsid w:val="00AE00A3"/>
    <w:rsid w:val="00AE07C7"/>
    <w:rsid w:val="00AE1AEB"/>
    <w:rsid w:val="00AE1B37"/>
    <w:rsid w:val="00AE1FB0"/>
    <w:rsid w:val="00AE2292"/>
    <w:rsid w:val="00AE22D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35"/>
    <w:rsid w:val="00AE7AC6"/>
    <w:rsid w:val="00AF0A33"/>
    <w:rsid w:val="00AF0DEA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4ED3"/>
    <w:rsid w:val="00B059E1"/>
    <w:rsid w:val="00B0603C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33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AE5"/>
    <w:rsid w:val="00B64DFA"/>
    <w:rsid w:val="00B64E0A"/>
    <w:rsid w:val="00B64F09"/>
    <w:rsid w:val="00B65604"/>
    <w:rsid w:val="00B6621F"/>
    <w:rsid w:val="00B66358"/>
    <w:rsid w:val="00B66E6E"/>
    <w:rsid w:val="00B71039"/>
    <w:rsid w:val="00B71422"/>
    <w:rsid w:val="00B72241"/>
    <w:rsid w:val="00B72EC6"/>
    <w:rsid w:val="00B7478C"/>
    <w:rsid w:val="00B750BF"/>
    <w:rsid w:val="00B76E8F"/>
    <w:rsid w:val="00B806C5"/>
    <w:rsid w:val="00B80968"/>
    <w:rsid w:val="00B80C76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17A"/>
    <w:rsid w:val="00B92206"/>
    <w:rsid w:val="00B92610"/>
    <w:rsid w:val="00B92E17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547D"/>
    <w:rsid w:val="00BA614F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7468"/>
    <w:rsid w:val="00BD7976"/>
    <w:rsid w:val="00BD7CE6"/>
    <w:rsid w:val="00BD7CEE"/>
    <w:rsid w:val="00BE0B14"/>
    <w:rsid w:val="00BE242B"/>
    <w:rsid w:val="00BE3703"/>
    <w:rsid w:val="00BE3757"/>
    <w:rsid w:val="00BE389E"/>
    <w:rsid w:val="00BE3957"/>
    <w:rsid w:val="00BE3C9C"/>
    <w:rsid w:val="00BE3F9F"/>
    <w:rsid w:val="00BE4791"/>
    <w:rsid w:val="00BE4BA2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478"/>
    <w:rsid w:val="00C21D9E"/>
    <w:rsid w:val="00C22C79"/>
    <w:rsid w:val="00C22D82"/>
    <w:rsid w:val="00C24BC4"/>
    <w:rsid w:val="00C24EAB"/>
    <w:rsid w:val="00C24F33"/>
    <w:rsid w:val="00C255D7"/>
    <w:rsid w:val="00C25A8C"/>
    <w:rsid w:val="00C260F7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4F77"/>
    <w:rsid w:val="00C352ED"/>
    <w:rsid w:val="00C358AC"/>
    <w:rsid w:val="00C35962"/>
    <w:rsid w:val="00C35FA2"/>
    <w:rsid w:val="00C368B4"/>
    <w:rsid w:val="00C3771C"/>
    <w:rsid w:val="00C378E1"/>
    <w:rsid w:val="00C379B4"/>
    <w:rsid w:val="00C40371"/>
    <w:rsid w:val="00C416BF"/>
    <w:rsid w:val="00C41819"/>
    <w:rsid w:val="00C42075"/>
    <w:rsid w:val="00C42B61"/>
    <w:rsid w:val="00C42D7F"/>
    <w:rsid w:val="00C440A6"/>
    <w:rsid w:val="00C44FE6"/>
    <w:rsid w:val="00C4567E"/>
    <w:rsid w:val="00C45946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5E3C"/>
    <w:rsid w:val="00C679E7"/>
    <w:rsid w:val="00C70156"/>
    <w:rsid w:val="00C7064F"/>
    <w:rsid w:val="00C708DD"/>
    <w:rsid w:val="00C72FF6"/>
    <w:rsid w:val="00C74D3E"/>
    <w:rsid w:val="00C75D44"/>
    <w:rsid w:val="00C76FA7"/>
    <w:rsid w:val="00C77352"/>
    <w:rsid w:val="00C77B86"/>
    <w:rsid w:val="00C77DCD"/>
    <w:rsid w:val="00C8195A"/>
    <w:rsid w:val="00C8289F"/>
    <w:rsid w:val="00C82E48"/>
    <w:rsid w:val="00C83EF5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0554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6B41"/>
    <w:rsid w:val="00CA6C21"/>
    <w:rsid w:val="00CA6EE7"/>
    <w:rsid w:val="00CA7AC7"/>
    <w:rsid w:val="00CB003B"/>
    <w:rsid w:val="00CB02DA"/>
    <w:rsid w:val="00CB18C2"/>
    <w:rsid w:val="00CB22E0"/>
    <w:rsid w:val="00CB2904"/>
    <w:rsid w:val="00CB2DBA"/>
    <w:rsid w:val="00CB30A6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9A"/>
    <w:rsid w:val="00CC6B4C"/>
    <w:rsid w:val="00CC7376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19A"/>
    <w:rsid w:val="00CE1221"/>
    <w:rsid w:val="00CE17B3"/>
    <w:rsid w:val="00CE1C40"/>
    <w:rsid w:val="00CE2B57"/>
    <w:rsid w:val="00CE345E"/>
    <w:rsid w:val="00CE3862"/>
    <w:rsid w:val="00CE4399"/>
    <w:rsid w:val="00CE46D4"/>
    <w:rsid w:val="00CE489E"/>
    <w:rsid w:val="00CE4CBC"/>
    <w:rsid w:val="00CE6F77"/>
    <w:rsid w:val="00CF023B"/>
    <w:rsid w:val="00CF11F6"/>
    <w:rsid w:val="00CF1620"/>
    <w:rsid w:val="00CF25D1"/>
    <w:rsid w:val="00CF365D"/>
    <w:rsid w:val="00CF3898"/>
    <w:rsid w:val="00CF3BEB"/>
    <w:rsid w:val="00CF466E"/>
    <w:rsid w:val="00CF4B1D"/>
    <w:rsid w:val="00CF6A51"/>
    <w:rsid w:val="00CF6BF4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3E00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2277"/>
    <w:rsid w:val="00D3233F"/>
    <w:rsid w:val="00D32466"/>
    <w:rsid w:val="00D3248A"/>
    <w:rsid w:val="00D32D73"/>
    <w:rsid w:val="00D32E23"/>
    <w:rsid w:val="00D34463"/>
    <w:rsid w:val="00D355C1"/>
    <w:rsid w:val="00D35C96"/>
    <w:rsid w:val="00D37372"/>
    <w:rsid w:val="00D3795B"/>
    <w:rsid w:val="00D407D1"/>
    <w:rsid w:val="00D4253C"/>
    <w:rsid w:val="00D43D18"/>
    <w:rsid w:val="00D454AC"/>
    <w:rsid w:val="00D4582D"/>
    <w:rsid w:val="00D4674E"/>
    <w:rsid w:val="00D505B5"/>
    <w:rsid w:val="00D50B47"/>
    <w:rsid w:val="00D50EA6"/>
    <w:rsid w:val="00D51BCF"/>
    <w:rsid w:val="00D51F35"/>
    <w:rsid w:val="00D525AB"/>
    <w:rsid w:val="00D535BC"/>
    <w:rsid w:val="00D53811"/>
    <w:rsid w:val="00D54172"/>
    <w:rsid w:val="00D564C1"/>
    <w:rsid w:val="00D57388"/>
    <w:rsid w:val="00D6157B"/>
    <w:rsid w:val="00D61674"/>
    <w:rsid w:val="00D619C5"/>
    <w:rsid w:val="00D622F2"/>
    <w:rsid w:val="00D63754"/>
    <w:rsid w:val="00D66B31"/>
    <w:rsid w:val="00D6756F"/>
    <w:rsid w:val="00D71DCE"/>
    <w:rsid w:val="00D720D0"/>
    <w:rsid w:val="00D72F0D"/>
    <w:rsid w:val="00D738DA"/>
    <w:rsid w:val="00D755BC"/>
    <w:rsid w:val="00D75D49"/>
    <w:rsid w:val="00D76463"/>
    <w:rsid w:val="00D76C00"/>
    <w:rsid w:val="00D76F7F"/>
    <w:rsid w:val="00D802F1"/>
    <w:rsid w:val="00D8038E"/>
    <w:rsid w:val="00D80F9E"/>
    <w:rsid w:val="00D81585"/>
    <w:rsid w:val="00D8236C"/>
    <w:rsid w:val="00D83F08"/>
    <w:rsid w:val="00D84CA5"/>
    <w:rsid w:val="00D84F02"/>
    <w:rsid w:val="00D85860"/>
    <w:rsid w:val="00D867EB"/>
    <w:rsid w:val="00D86E1C"/>
    <w:rsid w:val="00D870C8"/>
    <w:rsid w:val="00D8754E"/>
    <w:rsid w:val="00D87F22"/>
    <w:rsid w:val="00D90489"/>
    <w:rsid w:val="00D906A6"/>
    <w:rsid w:val="00D909FA"/>
    <w:rsid w:val="00D933C1"/>
    <w:rsid w:val="00D93DFB"/>
    <w:rsid w:val="00D941C3"/>
    <w:rsid w:val="00D9591A"/>
    <w:rsid w:val="00D96CFD"/>
    <w:rsid w:val="00D974F5"/>
    <w:rsid w:val="00D9759C"/>
    <w:rsid w:val="00DA0955"/>
    <w:rsid w:val="00DA0A69"/>
    <w:rsid w:val="00DA1A60"/>
    <w:rsid w:val="00DA1BD1"/>
    <w:rsid w:val="00DA2263"/>
    <w:rsid w:val="00DA232F"/>
    <w:rsid w:val="00DA2E73"/>
    <w:rsid w:val="00DA3265"/>
    <w:rsid w:val="00DA3315"/>
    <w:rsid w:val="00DA3460"/>
    <w:rsid w:val="00DA4594"/>
    <w:rsid w:val="00DA4A4B"/>
    <w:rsid w:val="00DA4EEE"/>
    <w:rsid w:val="00DA50CB"/>
    <w:rsid w:val="00DA55D2"/>
    <w:rsid w:val="00DA6859"/>
    <w:rsid w:val="00DA6971"/>
    <w:rsid w:val="00DA70B0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4992"/>
    <w:rsid w:val="00DC5391"/>
    <w:rsid w:val="00DC5E3F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2DF"/>
    <w:rsid w:val="00DE2D80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1F28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8AE"/>
    <w:rsid w:val="00E04D3D"/>
    <w:rsid w:val="00E06E68"/>
    <w:rsid w:val="00E0728D"/>
    <w:rsid w:val="00E100B6"/>
    <w:rsid w:val="00E1136A"/>
    <w:rsid w:val="00E11AD6"/>
    <w:rsid w:val="00E11BAE"/>
    <w:rsid w:val="00E11CCF"/>
    <w:rsid w:val="00E121C7"/>
    <w:rsid w:val="00E126E8"/>
    <w:rsid w:val="00E1357A"/>
    <w:rsid w:val="00E14723"/>
    <w:rsid w:val="00E147C2"/>
    <w:rsid w:val="00E14B66"/>
    <w:rsid w:val="00E154CB"/>
    <w:rsid w:val="00E158D6"/>
    <w:rsid w:val="00E1650D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4D2"/>
    <w:rsid w:val="00E405BE"/>
    <w:rsid w:val="00E410C1"/>
    <w:rsid w:val="00E4117A"/>
    <w:rsid w:val="00E414EE"/>
    <w:rsid w:val="00E42671"/>
    <w:rsid w:val="00E430A6"/>
    <w:rsid w:val="00E430D3"/>
    <w:rsid w:val="00E43598"/>
    <w:rsid w:val="00E43D53"/>
    <w:rsid w:val="00E443E7"/>
    <w:rsid w:val="00E458BC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63C4"/>
    <w:rsid w:val="00E56CEE"/>
    <w:rsid w:val="00E57810"/>
    <w:rsid w:val="00E602E2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D0B"/>
    <w:rsid w:val="00E67BA9"/>
    <w:rsid w:val="00E67DFE"/>
    <w:rsid w:val="00E70BE9"/>
    <w:rsid w:val="00E70F4B"/>
    <w:rsid w:val="00E7149E"/>
    <w:rsid w:val="00E7159E"/>
    <w:rsid w:val="00E71B2A"/>
    <w:rsid w:val="00E71CD7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B18"/>
    <w:rsid w:val="00E77FEA"/>
    <w:rsid w:val="00E801F4"/>
    <w:rsid w:val="00E80C40"/>
    <w:rsid w:val="00E820AA"/>
    <w:rsid w:val="00E829F7"/>
    <w:rsid w:val="00E82F93"/>
    <w:rsid w:val="00E84195"/>
    <w:rsid w:val="00E84C3E"/>
    <w:rsid w:val="00E86166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2D8"/>
    <w:rsid w:val="00EB03C0"/>
    <w:rsid w:val="00EB0E51"/>
    <w:rsid w:val="00EB0F5E"/>
    <w:rsid w:val="00EB1217"/>
    <w:rsid w:val="00EB18FF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58AF"/>
    <w:rsid w:val="00EC639B"/>
    <w:rsid w:val="00EC6842"/>
    <w:rsid w:val="00EC6BC1"/>
    <w:rsid w:val="00EC73C4"/>
    <w:rsid w:val="00ED0204"/>
    <w:rsid w:val="00ED09CC"/>
    <w:rsid w:val="00ED0BF9"/>
    <w:rsid w:val="00ED2470"/>
    <w:rsid w:val="00ED3007"/>
    <w:rsid w:val="00ED3345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91"/>
    <w:rsid w:val="00EE68A5"/>
    <w:rsid w:val="00EE740D"/>
    <w:rsid w:val="00EE7F90"/>
    <w:rsid w:val="00EF07C6"/>
    <w:rsid w:val="00EF0F81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1B2C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288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48D4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6805"/>
    <w:rsid w:val="00F5763D"/>
    <w:rsid w:val="00F57FA6"/>
    <w:rsid w:val="00F60745"/>
    <w:rsid w:val="00F60781"/>
    <w:rsid w:val="00F60F89"/>
    <w:rsid w:val="00F61A38"/>
    <w:rsid w:val="00F627BF"/>
    <w:rsid w:val="00F63689"/>
    <w:rsid w:val="00F63A69"/>
    <w:rsid w:val="00F642A8"/>
    <w:rsid w:val="00F64B61"/>
    <w:rsid w:val="00F64BA8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075"/>
    <w:rsid w:val="00F77809"/>
    <w:rsid w:val="00F77F43"/>
    <w:rsid w:val="00F80570"/>
    <w:rsid w:val="00F80590"/>
    <w:rsid w:val="00F8063C"/>
    <w:rsid w:val="00F80AF1"/>
    <w:rsid w:val="00F811CF"/>
    <w:rsid w:val="00F8132E"/>
    <w:rsid w:val="00F81330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195"/>
    <w:rsid w:val="00F97911"/>
    <w:rsid w:val="00FA0AFA"/>
    <w:rsid w:val="00FA121D"/>
    <w:rsid w:val="00FA184D"/>
    <w:rsid w:val="00FA1F7D"/>
    <w:rsid w:val="00FA2270"/>
    <w:rsid w:val="00FA25D5"/>
    <w:rsid w:val="00FA2AC6"/>
    <w:rsid w:val="00FA38DF"/>
    <w:rsid w:val="00FA3936"/>
    <w:rsid w:val="00FA3D50"/>
    <w:rsid w:val="00FA3E0E"/>
    <w:rsid w:val="00FA4827"/>
    <w:rsid w:val="00FA4CE5"/>
    <w:rsid w:val="00FA4D08"/>
    <w:rsid w:val="00FA4DC9"/>
    <w:rsid w:val="00FA55CC"/>
    <w:rsid w:val="00FA5BCA"/>
    <w:rsid w:val="00FA5DFD"/>
    <w:rsid w:val="00FA6572"/>
    <w:rsid w:val="00FA65BB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B42"/>
    <w:rsid w:val="00FB3F1F"/>
    <w:rsid w:val="00FB4933"/>
    <w:rsid w:val="00FB49E5"/>
    <w:rsid w:val="00FB6EA2"/>
    <w:rsid w:val="00FB725D"/>
    <w:rsid w:val="00FC0F40"/>
    <w:rsid w:val="00FC19B8"/>
    <w:rsid w:val="00FC31A2"/>
    <w:rsid w:val="00FC4777"/>
    <w:rsid w:val="00FC4883"/>
    <w:rsid w:val="00FC59E6"/>
    <w:rsid w:val="00FC6063"/>
    <w:rsid w:val="00FC608A"/>
    <w:rsid w:val="00FC72A0"/>
    <w:rsid w:val="00FC7ED4"/>
    <w:rsid w:val="00FC7F9B"/>
    <w:rsid w:val="00FD063C"/>
    <w:rsid w:val="00FD18AF"/>
    <w:rsid w:val="00FD1C68"/>
    <w:rsid w:val="00FD1E9C"/>
    <w:rsid w:val="00FD20C2"/>
    <w:rsid w:val="00FD3A3A"/>
    <w:rsid w:val="00FD4E49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38B8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5BE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7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  <w:style w:type="character" w:styleId="Mentionnonrsolue">
    <w:name w:val="Unresolved Mention"/>
    <w:basedOn w:val="Policepardfaut"/>
    <w:uiPriority w:val="99"/>
    <w:rsid w:val="00BE4BA2"/>
    <w:rPr>
      <w:color w:val="605E5C"/>
      <w:shd w:val="clear" w:color="auto" w:fill="E1DFDD"/>
    </w:rPr>
  </w:style>
  <w:style w:type="character" w:customStyle="1" w:styleId="credit">
    <w:name w:val="credit"/>
    <w:basedOn w:val="Policepardfaut"/>
    <w:rsid w:val="00BA547D"/>
  </w:style>
  <w:style w:type="paragraph" w:customStyle="1" w:styleId="Activity1">
    <w:name w:val="Activity 1"/>
    <w:basedOn w:val="Titre1"/>
    <w:next w:val="Normal"/>
    <w:link w:val="Activity1Car"/>
    <w:qFormat/>
    <w:rsid w:val="00000047"/>
    <w:pPr>
      <w:numPr>
        <w:numId w:val="0"/>
      </w:numPr>
      <w:spacing w:before="360"/>
      <w:ind w:left="360" w:hanging="360"/>
    </w:pPr>
  </w:style>
  <w:style w:type="character" w:customStyle="1" w:styleId="Activity1Car">
    <w:name w:val="Activity 1 Car"/>
    <w:basedOn w:val="Titre1Car"/>
    <w:link w:val="Activity1"/>
    <w:rsid w:val="00000047"/>
    <w:rPr>
      <w:rFonts w:eastAsiaTheme="majorEastAsia" w:cstheme="majorBidi"/>
      <w:b/>
      <w:bCs/>
      <w:color w:val="1F497D" w:themeColor="text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7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5624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0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81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174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89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05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5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2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7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6D0C-A0AE-BB4D-922D-9E213DE8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222</TotalTime>
  <Pages>5</Pages>
  <Words>478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Cécile CANU</cp:lastModifiedBy>
  <cp:revision>184</cp:revision>
  <dcterms:created xsi:type="dcterms:W3CDTF">2018-10-24T18:58:00Z</dcterms:created>
  <dcterms:modified xsi:type="dcterms:W3CDTF">2021-11-07T10:44:00Z</dcterms:modified>
</cp:coreProperties>
</file>